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3AE66" w14:textId="77777777" w:rsidR="006C0E3B" w:rsidRPr="006C0E3B" w:rsidRDefault="006C0E3B" w:rsidP="006C0E3B">
      <w:pPr>
        <w:rPr>
          <w:b/>
          <w:sz w:val="28"/>
          <w:szCs w:val="28"/>
        </w:rPr>
      </w:pPr>
      <w:r w:rsidRPr="006C0E3B">
        <w:rPr>
          <w:b/>
          <w:sz w:val="28"/>
          <w:szCs w:val="28"/>
        </w:rPr>
        <w:t>Aggregazione dei Comuni di Astano, Bedigliora, Curio, Miglieglia e Novaggio in un unico Comune denominato Lema</w:t>
      </w:r>
    </w:p>
    <w:p w14:paraId="55F3AE67" w14:textId="77777777" w:rsidR="006C0E3B" w:rsidRPr="006C0E3B" w:rsidRDefault="006C0E3B" w:rsidP="006C0E3B">
      <w:pPr>
        <w:ind w:right="-1"/>
        <w:rPr>
          <w:sz w:val="24"/>
        </w:rPr>
      </w:pPr>
    </w:p>
    <w:p w14:paraId="55F3AE68" w14:textId="77777777" w:rsidR="006C0E3B" w:rsidRPr="006C0E3B" w:rsidRDefault="006C0E3B" w:rsidP="006C0E3B">
      <w:pPr>
        <w:ind w:right="-1"/>
        <w:rPr>
          <w:sz w:val="24"/>
        </w:rPr>
      </w:pPr>
    </w:p>
    <w:p w14:paraId="55F3AE69" w14:textId="77777777" w:rsidR="006C0E3B" w:rsidRPr="006C0E3B" w:rsidRDefault="006C0E3B" w:rsidP="006C0E3B">
      <w:pPr>
        <w:ind w:right="-1"/>
        <w:rPr>
          <w:sz w:val="24"/>
        </w:rPr>
      </w:pPr>
      <w:r w:rsidRPr="006C0E3B">
        <w:rPr>
          <w:sz w:val="24"/>
        </w:rPr>
        <w:t>Signora Presidente,</w:t>
      </w:r>
    </w:p>
    <w:p w14:paraId="55F3AE6A" w14:textId="77777777" w:rsidR="006C0E3B" w:rsidRPr="006C0E3B" w:rsidRDefault="006C0E3B" w:rsidP="006C0E3B">
      <w:pPr>
        <w:rPr>
          <w:sz w:val="24"/>
        </w:rPr>
      </w:pPr>
      <w:r w:rsidRPr="006C0E3B">
        <w:rPr>
          <w:sz w:val="24"/>
        </w:rPr>
        <w:t>signore e signori deputati,</w:t>
      </w:r>
    </w:p>
    <w:p w14:paraId="55F3AE6B" w14:textId="77777777" w:rsidR="006C0E3B" w:rsidRPr="006C0E3B" w:rsidRDefault="006C0E3B" w:rsidP="006C0E3B">
      <w:pPr>
        <w:rPr>
          <w:sz w:val="24"/>
        </w:rPr>
      </w:pPr>
    </w:p>
    <w:p w14:paraId="55F3AE6C" w14:textId="77777777" w:rsidR="006C0E3B" w:rsidRPr="006C0E3B" w:rsidRDefault="006C0E3B" w:rsidP="006C0E3B">
      <w:pPr>
        <w:rPr>
          <w:sz w:val="24"/>
        </w:rPr>
      </w:pPr>
      <w:r w:rsidRPr="006C0E3B">
        <w:rPr>
          <w:sz w:val="24"/>
        </w:rPr>
        <w:t>con il presente messaggio, in applicazione dell’art. 7 della Legge sulle aggregazioni e separazioni dei Comuni del 16 dicembre 2003 (LAggr), vi proponiamo l’aggregazione dei Comuni di Astano, Bedigliora, Curio, Miglieglia e Novaggio in un unico Comune denominato Lema.</w:t>
      </w:r>
    </w:p>
    <w:p w14:paraId="55F3AE6D" w14:textId="77777777" w:rsidR="006C0E3B" w:rsidRPr="006C0E3B" w:rsidRDefault="006C0E3B" w:rsidP="006C0E3B">
      <w:pPr>
        <w:rPr>
          <w:sz w:val="24"/>
        </w:rPr>
      </w:pPr>
    </w:p>
    <w:p w14:paraId="55F3AE6E" w14:textId="77777777" w:rsidR="006C0E3B" w:rsidRPr="006C0E3B" w:rsidRDefault="006C0E3B" w:rsidP="006C0E3B">
      <w:pPr>
        <w:numPr>
          <w:ilvl w:val="0"/>
          <w:numId w:val="18"/>
        </w:numPr>
        <w:ind w:left="567" w:hanging="567"/>
        <w:contextualSpacing/>
        <w:rPr>
          <w:b/>
          <w:sz w:val="24"/>
          <w:szCs w:val="24"/>
        </w:rPr>
      </w:pPr>
      <w:r w:rsidRPr="006C0E3B">
        <w:rPr>
          <w:b/>
          <w:sz w:val="24"/>
          <w:szCs w:val="24"/>
        </w:rPr>
        <w:t>DA “MEDIOMALCANTONE” A “LEMA”</w:t>
      </w:r>
      <w:r w:rsidR="00DB2C13" w:rsidRPr="00DB2C13">
        <w:rPr>
          <w:noProof/>
          <w:lang w:eastAsia="it-CH"/>
        </w:rPr>
        <w:t xml:space="preserve"> </w:t>
      </w:r>
    </w:p>
    <w:p w14:paraId="55F3AE6F" w14:textId="77777777" w:rsidR="006C0E3B" w:rsidRPr="006C0E3B" w:rsidRDefault="006C0E3B" w:rsidP="006C0E3B">
      <w:pPr>
        <w:rPr>
          <w:sz w:val="24"/>
          <w:szCs w:val="24"/>
        </w:rPr>
      </w:pPr>
      <w:r w:rsidRPr="006C0E3B">
        <w:rPr>
          <w:noProof/>
          <w:sz w:val="24"/>
          <w:lang w:eastAsia="it-CH"/>
        </w:rPr>
        <mc:AlternateContent>
          <mc:Choice Requires="wpc">
            <w:drawing>
              <wp:anchor distT="0" distB="0" distL="114300" distR="114300" simplePos="0" relativeHeight="251659264" behindDoc="0" locked="0" layoutInCell="1" allowOverlap="1" wp14:anchorId="55F3AFB5" wp14:editId="55F3AFB6">
                <wp:simplePos x="0" y="0"/>
                <wp:positionH relativeFrom="margin">
                  <wp:posOffset>3247390</wp:posOffset>
                </wp:positionH>
                <wp:positionV relativeFrom="paragraph">
                  <wp:posOffset>40309</wp:posOffset>
                </wp:positionV>
                <wp:extent cx="2965450" cy="3743325"/>
                <wp:effectExtent l="0" t="0" r="0" b="0"/>
                <wp:wrapNone/>
                <wp:docPr id="115" name="Area di disegno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68" name="Gruppo 268"/>
                        <wpg:cNvGrpSpPr/>
                        <wpg:grpSpPr>
                          <a:xfrm>
                            <a:off x="55663" y="35999"/>
                            <a:ext cx="2827801" cy="3578582"/>
                            <a:chOff x="85984" y="35999"/>
                            <a:chExt cx="2827801" cy="3578582"/>
                          </a:xfrm>
                        </wpg:grpSpPr>
                        <wps:wsp>
                          <wps:cNvPr id="14" name="Freeform 17"/>
                          <wps:cNvSpPr>
                            <a:spLocks/>
                          </wps:cNvSpPr>
                          <wps:spPr bwMode="auto">
                            <a:xfrm>
                              <a:off x="299404" y="1731919"/>
                              <a:ext cx="726005" cy="579280"/>
                            </a:xfrm>
                            <a:custGeom>
                              <a:avLst/>
                              <a:gdLst>
                                <a:gd name="T0" fmla="*/ 8 w 381"/>
                                <a:gd name="T1" fmla="*/ 191 h 304"/>
                                <a:gd name="T2" fmla="*/ 59 w 381"/>
                                <a:gd name="T3" fmla="*/ 121 h 304"/>
                                <a:gd name="T4" fmla="*/ 86 w 381"/>
                                <a:gd name="T5" fmla="*/ 74 h 304"/>
                                <a:gd name="T6" fmla="*/ 129 w 381"/>
                                <a:gd name="T7" fmla="*/ 39 h 304"/>
                                <a:gd name="T8" fmla="*/ 218 w 381"/>
                                <a:gd name="T9" fmla="*/ 4 h 304"/>
                                <a:gd name="T10" fmla="*/ 234 w 381"/>
                                <a:gd name="T11" fmla="*/ 0 h 304"/>
                                <a:gd name="T12" fmla="*/ 249 w 381"/>
                                <a:gd name="T13" fmla="*/ 8 h 304"/>
                                <a:gd name="T14" fmla="*/ 261 w 381"/>
                                <a:gd name="T15" fmla="*/ 12 h 304"/>
                                <a:gd name="T16" fmla="*/ 269 w 381"/>
                                <a:gd name="T17" fmla="*/ 20 h 304"/>
                                <a:gd name="T18" fmla="*/ 296 w 381"/>
                                <a:gd name="T19" fmla="*/ 43 h 304"/>
                                <a:gd name="T20" fmla="*/ 307 w 381"/>
                                <a:gd name="T21" fmla="*/ 55 h 304"/>
                                <a:gd name="T22" fmla="*/ 311 w 381"/>
                                <a:gd name="T23" fmla="*/ 63 h 304"/>
                                <a:gd name="T24" fmla="*/ 315 w 381"/>
                                <a:gd name="T25" fmla="*/ 78 h 304"/>
                                <a:gd name="T26" fmla="*/ 335 w 381"/>
                                <a:gd name="T27" fmla="*/ 82 h 304"/>
                                <a:gd name="T28" fmla="*/ 350 w 381"/>
                                <a:gd name="T29" fmla="*/ 102 h 304"/>
                                <a:gd name="T30" fmla="*/ 362 w 381"/>
                                <a:gd name="T31" fmla="*/ 121 h 304"/>
                                <a:gd name="T32" fmla="*/ 370 w 381"/>
                                <a:gd name="T33" fmla="*/ 137 h 304"/>
                                <a:gd name="T34" fmla="*/ 362 w 381"/>
                                <a:gd name="T35" fmla="*/ 148 h 304"/>
                                <a:gd name="T36" fmla="*/ 338 w 381"/>
                                <a:gd name="T37" fmla="*/ 156 h 304"/>
                                <a:gd name="T38" fmla="*/ 335 w 381"/>
                                <a:gd name="T39" fmla="*/ 160 h 304"/>
                                <a:gd name="T40" fmla="*/ 335 w 381"/>
                                <a:gd name="T41" fmla="*/ 172 h 304"/>
                                <a:gd name="T42" fmla="*/ 342 w 381"/>
                                <a:gd name="T43" fmla="*/ 183 h 304"/>
                                <a:gd name="T44" fmla="*/ 342 w 381"/>
                                <a:gd name="T45" fmla="*/ 199 h 304"/>
                                <a:gd name="T46" fmla="*/ 354 w 381"/>
                                <a:gd name="T47" fmla="*/ 203 h 304"/>
                                <a:gd name="T48" fmla="*/ 358 w 381"/>
                                <a:gd name="T49" fmla="*/ 210 h 304"/>
                                <a:gd name="T50" fmla="*/ 366 w 381"/>
                                <a:gd name="T51" fmla="*/ 218 h 304"/>
                                <a:gd name="T52" fmla="*/ 377 w 381"/>
                                <a:gd name="T53" fmla="*/ 230 h 304"/>
                                <a:gd name="T54" fmla="*/ 377 w 381"/>
                                <a:gd name="T55" fmla="*/ 241 h 304"/>
                                <a:gd name="T56" fmla="*/ 370 w 381"/>
                                <a:gd name="T57" fmla="*/ 249 h 304"/>
                                <a:gd name="T58" fmla="*/ 362 w 381"/>
                                <a:gd name="T59" fmla="*/ 261 h 304"/>
                                <a:gd name="T60" fmla="*/ 358 w 381"/>
                                <a:gd name="T61" fmla="*/ 253 h 304"/>
                                <a:gd name="T62" fmla="*/ 362 w 381"/>
                                <a:gd name="T63" fmla="*/ 249 h 304"/>
                                <a:gd name="T64" fmla="*/ 354 w 381"/>
                                <a:gd name="T65" fmla="*/ 241 h 304"/>
                                <a:gd name="T66" fmla="*/ 342 w 381"/>
                                <a:gd name="T67" fmla="*/ 238 h 304"/>
                                <a:gd name="T68" fmla="*/ 331 w 381"/>
                                <a:gd name="T69" fmla="*/ 241 h 304"/>
                                <a:gd name="T70" fmla="*/ 319 w 381"/>
                                <a:gd name="T71" fmla="*/ 238 h 304"/>
                                <a:gd name="T72" fmla="*/ 307 w 381"/>
                                <a:gd name="T73" fmla="*/ 241 h 304"/>
                                <a:gd name="T74" fmla="*/ 303 w 381"/>
                                <a:gd name="T75" fmla="*/ 253 h 304"/>
                                <a:gd name="T76" fmla="*/ 296 w 381"/>
                                <a:gd name="T77" fmla="*/ 265 h 304"/>
                                <a:gd name="T78" fmla="*/ 284 w 381"/>
                                <a:gd name="T79" fmla="*/ 280 h 304"/>
                                <a:gd name="T80" fmla="*/ 257 w 381"/>
                                <a:gd name="T81" fmla="*/ 292 h 304"/>
                                <a:gd name="T82" fmla="*/ 241 w 381"/>
                                <a:gd name="T83" fmla="*/ 300 h 304"/>
                                <a:gd name="T84" fmla="*/ 230 w 381"/>
                                <a:gd name="T85" fmla="*/ 300 h 304"/>
                                <a:gd name="T86" fmla="*/ 214 w 381"/>
                                <a:gd name="T87" fmla="*/ 292 h 304"/>
                                <a:gd name="T88" fmla="*/ 199 w 381"/>
                                <a:gd name="T89" fmla="*/ 276 h 304"/>
                                <a:gd name="T90" fmla="*/ 179 w 381"/>
                                <a:gd name="T91" fmla="*/ 265 h 304"/>
                                <a:gd name="T92" fmla="*/ 152 w 381"/>
                                <a:gd name="T93" fmla="*/ 257 h 304"/>
                                <a:gd name="T94" fmla="*/ 148 w 381"/>
                                <a:gd name="T95" fmla="*/ 257 h 304"/>
                                <a:gd name="T96" fmla="*/ 144 w 381"/>
                                <a:gd name="T97" fmla="*/ 257 h 304"/>
                                <a:gd name="T98" fmla="*/ 140 w 381"/>
                                <a:gd name="T99" fmla="*/ 253 h 304"/>
                                <a:gd name="T100" fmla="*/ 136 w 381"/>
                                <a:gd name="T101" fmla="*/ 253 h 304"/>
                                <a:gd name="T102" fmla="*/ 133 w 381"/>
                                <a:gd name="T103" fmla="*/ 253 h 304"/>
                                <a:gd name="T104" fmla="*/ 129 w 381"/>
                                <a:gd name="T105" fmla="*/ 249 h 304"/>
                                <a:gd name="T106" fmla="*/ 125 w 381"/>
                                <a:gd name="T107" fmla="*/ 249 h 304"/>
                                <a:gd name="T108" fmla="*/ 121 w 381"/>
                                <a:gd name="T109" fmla="*/ 245 h 304"/>
                                <a:gd name="T110" fmla="*/ 117 w 381"/>
                                <a:gd name="T111" fmla="*/ 245 h 304"/>
                                <a:gd name="T112" fmla="*/ 113 w 381"/>
                                <a:gd name="T113" fmla="*/ 245 h 304"/>
                                <a:gd name="T114" fmla="*/ 109 w 381"/>
                                <a:gd name="T115" fmla="*/ 241 h 304"/>
                                <a:gd name="T116" fmla="*/ 94 w 381"/>
                                <a:gd name="T117" fmla="*/ 238 h 304"/>
                                <a:gd name="T118" fmla="*/ 70 w 381"/>
                                <a:gd name="T119" fmla="*/ 234 h 304"/>
                                <a:gd name="T120" fmla="*/ 47 w 381"/>
                                <a:gd name="T121" fmla="*/ 234 h 304"/>
                                <a:gd name="T122" fmla="*/ 28 w 381"/>
                                <a:gd name="T123" fmla="*/ 230 h 304"/>
                                <a:gd name="T124" fmla="*/ 4 w 381"/>
                                <a:gd name="T125" fmla="*/ 218 h 3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81" h="304">
                                  <a:moveTo>
                                    <a:pt x="0" y="203"/>
                                  </a:moveTo>
                                  <a:lnTo>
                                    <a:pt x="4" y="199"/>
                                  </a:lnTo>
                                  <a:lnTo>
                                    <a:pt x="8" y="191"/>
                                  </a:lnTo>
                                  <a:lnTo>
                                    <a:pt x="16" y="183"/>
                                  </a:lnTo>
                                  <a:lnTo>
                                    <a:pt x="24" y="168"/>
                                  </a:lnTo>
                                  <a:lnTo>
                                    <a:pt x="59" y="121"/>
                                  </a:lnTo>
                                  <a:lnTo>
                                    <a:pt x="70" y="105"/>
                                  </a:lnTo>
                                  <a:lnTo>
                                    <a:pt x="74" y="98"/>
                                  </a:lnTo>
                                  <a:lnTo>
                                    <a:pt x="86" y="74"/>
                                  </a:lnTo>
                                  <a:lnTo>
                                    <a:pt x="90" y="55"/>
                                  </a:lnTo>
                                  <a:lnTo>
                                    <a:pt x="113" y="47"/>
                                  </a:lnTo>
                                  <a:lnTo>
                                    <a:pt x="129" y="39"/>
                                  </a:lnTo>
                                  <a:lnTo>
                                    <a:pt x="152" y="28"/>
                                  </a:lnTo>
                                  <a:lnTo>
                                    <a:pt x="179" y="20"/>
                                  </a:lnTo>
                                  <a:lnTo>
                                    <a:pt x="218" y="4"/>
                                  </a:lnTo>
                                  <a:lnTo>
                                    <a:pt x="218" y="4"/>
                                  </a:lnTo>
                                  <a:lnTo>
                                    <a:pt x="226" y="0"/>
                                  </a:lnTo>
                                  <a:lnTo>
                                    <a:pt x="234" y="0"/>
                                  </a:lnTo>
                                  <a:lnTo>
                                    <a:pt x="237" y="0"/>
                                  </a:lnTo>
                                  <a:lnTo>
                                    <a:pt x="245" y="4"/>
                                  </a:lnTo>
                                  <a:lnTo>
                                    <a:pt x="249" y="8"/>
                                  </a:lnTo>
                                  <a:lnTo>
                                    <a:pt x="253" y="8"/>
                                  </a:lnTo>
                                  <a:lnTo>
                                    <a:pt x="257" y="8"/>
                                  </a:lnTo>
                                  <a:lnTo>
                                    <a:pt x="261" y="12"/>
                                  </a:lnTo>
                                  <a:lnTo>
                                    <a:pt x="265" y="16"/>
                                  </a:lnTo>
                                  <a:lnTo>
                                    <a:pt x="269" y="16"/>
                                  </a:lnTo>
                                  <a:lnTo>
                                    <a:pt x="269" y="20"/>
                                  </a:lnTo>
                                  <a:lnTo>
                                    <a:pt x="276" y="24"/>
                                  </a:lnTo>
                                  <a:lnTo>
                                    <a:pt x="284" y="32"/>
                                  </a:lnTo>
                                  <a:lnTo>
                                    <a:pt x="296" y="43"/>
                                  </a:lnTo>
                                  <a:lnTo>
                                    <a:pt x="300" y="47"/>
                                  </a:lnTo>
                                  <a:lnTo>
                                    <a:pt x="303" y="51"/>
                                  </a:lnTo>
                                  <a:lnTo>
                                    <a:pt x="307" y="55"/>
                                  </a:lnTo>
                                  <a:lnTo>
                                    <a:pt x="307" y="59"/>
                                  </a:lnTo>
                                  <a:lnTo>
                                    <a:pt x="311" y="59"/>
                                  </a:lnTo>
                                  <a:lnTo>
                                    <a:pt x="311" y="63"/>
                                  </a:lnTo>
                                  <a:lnTo>
                                    <a:pt x="315" y="67"/>
                                  </a:lnTo>
                                  <a:lnTo>
                                    <a:pt x="315" y="74"/>
                                  </a:lnTo>
                                  <a:lnTo>
                                    <a:pt x="315" y="78"/>
                                  </a:lnTo>
                                  <a:lnTo>
                                    <a:pt x="323" y="82"/>
                                  </a:lnTo>
                                  <a:lnTo>
                                    <a:pt x="327" y="78"/>
                                  </a:lnTo>
                                  <a:lnTo>
                                    <a:pt x="335" y="82"/>
                                  </a:lnTo>
                                  <a:lnTo>
                                    <a:pt x="342" y="90"/>
                                  </a:lnTo>
                                  <a:lnTo>
                                    <a:pt x="346" y="94"/>
                                  </a:lnTo>
                                  <a:lnTo>
                                    <a:pt x="350" y="102"/>
                                  </a:lnTo>
                                  <a:lnTo>
                                    <a:pt x="354" y="109"/>
                                  </a:lnTo>
                                  <a:lnTo>
                                    <a:pt x="358" y="117"/>
                                  </a:lnTo>
                                  <a:lnTo>
                                    <a:pt x="362" y="121"/>
                                  </a:lnTo>
                                  <a:lnTo>
                                    <a:pt x="366" y="125"/>
                                  </a:lnTo>
                                  <a:lnTo>
                                    <a:pt x="370" y="133"/>
                                  </a:lnTo>
                                  <a:lnTo>
                                    <a:pt x="370" y="137"/>
                                  </a:lnTo>
                                  <a:lnTo>
                                    <a:pt x="366" y="140"/>
                                  </a:lnTo>
                                  <a:lnTo>
                                    <a:pt x="366" y="144"/>
                                  </a:lnTo>
                                  <a:lnTo>
                                    <a:pt x="362" y="148"/>
                                  </a:lnTo>
                                  <a:lnTo>
                                    <a:pt x="346" y="152"/>
                                  </a:lnTo>
                                  <a:lnTo>
                                    <a:pt x="342" y="156"/>
                                  </a:lnTo>
                                  <a:lnTo>
                                    <a:pt x="338" y="156"/>
                                  </a:lnTo>
                                  <a:lnTo>
                                    <a:pt x="335" y="152"/>
                                  </a:lnTo>
                                  <a:lnTo>
                                    <a:pt x="331" y="156"/>
                                  </a:lnTo>
                                  <a:lnTo>
                                    <a:pt x="335" y="160"/>
                                  </a:lnTo>
                                  <a:lnTo>
                                    <a:pt x="335" y="164"/>
                                  </a:lnTo>
                                  <a:lnTo>
                                    <a:pt x="335" y="168"/>
                                  </a:lnTo>
                                  <a:lnTo>
                                    <a:pt x="335" y="172"/>
                                  </a:lnTo>
                                  <a:lnTo>
                                    <a:pt x="338" y="175"/>
                                  </a:lnTo>
                                  <a:lnTo>
                                    <a:pt x="338" y="179"/>
                                  </a:lnTo>
                                  <a:lnTo>
                                    <a:pt x="342" y="183"/>
                                  </a:lnTo>
                                  <a:lnTo>
                                    <a:pt x="338" y="191"/>
                                  </a:lnTo>
                                  <a:lnTo>
                                    <a:pt x="342" y="195"/>
                                  </a:lnTo>
                                  <a:lnTo>
                                    <a:pt x="342" y="199"/>
                                  </a:lnTo>
                                  <a:lnTo>
                                    <a:pt x="346" y="199"/>
                                  </a:lnTo>
                                  <a:lnTo>
                                    <a:pt x="350" y="199"/>
                                  </a:lnTo>
                                  <a:lnTo>
                                    <a:pt x="354" y="203"/>
                                  </a:lnTo>
                                  <a:lnTo>
                                    <a:pt x="354" y="203"/>
                                  </a:lnTo>
                                  <a:lnTo>
                                    <a:pt x="354" y="207"/>
                                  </a:lnTo>
                                  <a:lnTo>
                                    <a:pt x="358" y="210"/>
                                  </a:lnTo>
                                  <a:lnTo>
                                    <a:pt x="362" y="210"/>
                                  </a:lnTo>
                                  <a:lnTo>
                                    <a:pt x="362" y="214"/>
                                  </a:lnTo>
                                  <a:lnTo>
                                    <a:pt x="366" y="218"/>
                                  </a:lnTo>
                                  <a:lnTo>
                                    <a:pt x="370" y="218"/>
                                  </a:lnTo>
                                  <a:lnTo>
                                    <a:pt x="373" y="226"/>
                                  </a:lnTo>
                                  <a:lnTo>
                                    <a:pt x="377" y="230"/>
                                  </a:lnTo>
                                  <a:lnTo>
                                    <a:pt x="377" y="230"/>
                                  </a:lnTo>
                                  <a:lnTo>
                                    <a:pt x="381" y="238"/>
                                  </a:lnTo>
                                  <a:lnTo>
                                    <a:pt x="377" y="241"/>
                                  </a:lnTo>
                                  <a:lnTo>
                                    <a:pt x="373" y="241"/>
                                  </a:lnTo>
                                  <a:lnTo>
                                    <a:pt x="373" y="245"/>
                                  </a:lnTo>
                                  <a:lnTo>
                                    <a:pt x="370" y="249"/>
                                  </a:lnTo>
                                  <a:lnTo>
                                    <a:pt x="366" y="253"/>
                                  </a:lnTo>
                                  <a:lnTo>
                                    <a:pt x="366" y="257"/>
                                  </a:lnTo>
                                  <a:lnTo>
                                    <a:pt x="362" y="261"/>
                                  </a:lnTo>
                                  <a:lnTo>
                                    <a:pt x="358" y="257"/>
                                  </a:lnTo>
                                  <a:lnTo>
                                    <a:pt x="358" y="257"/>
                                  </a:lnTo>
                                  <a:lnTo>
                                    <a:pt x="358" y="253"/>
                                  </a:lnTo>
                                  <a:lnTo>
                                    <a:pt x="362" y="253"/>
                                  </a:lnTo>
                                  <a:lnTo>
                                    <a:pt x="362" y="249"/>
                                  </a:lnTo>
                                  <a:lnTo>
                                    <a:pt x="362" y="249"/>
                                  </a:lnTo>
                                  <a:lnTo>
                                    <a:pt x="362" y="245"/>
                                  </a:lnTo>
                                  <a:lnTo>
                                    <a:pt x="358" y="241"/>
                                  </a:lnTo>
                                  <a:lnTo>
                                    <a:pt x="354" y="241"/>
                                  </a:lnTo>
                                  <a:lnTo>
                                    <a:pt x="350" y="241"/>
                                  </a:lnTo>
                                  <a:lnTo>
                                    <a:pt x="346" y="238"/>
                                  </a:lnTo>
                                  <a:lnTo>
                                    <a:pt x="342" y="238"/>
                                  </a:lnTo>
                                  <a:lnTo>
                                    <a:pt x="338" y="241"/>
                                  </a:lnTo>
                                  <a:lnTo>
                                    <a:pt x="335" y="241"/>
                                  </a:lnTo>
                                  <a:lnTo>
                                    <a:pt x="331" y="241"/>
                                  </a:lnTo>
                                  <a:lnTo>
                                    <a:pt x="327" y="241"/>
                                  </a:lnTo>
                                  <a:lnTo>
                                    <a:pt x="319" y="238"/>
                                  </a:lnTo>
                                  <a:lnTo>
                                    <a:pt x="319" y="238"/>
                                  </a:lnTo>
                                  <a:lnTo>
                                    <a:pt x="315" y="238"/>
                                  </a:lnTo>
                                  <a:lnTo>
                                    <a:pt x="315" y="241"/>
                                  </a:lnTo>
                                  <a:lnTo>
                                    <a:pt x="307" y="241"/>
                                  </a:lnTo>
                                  <a:lnTo>
                                    <a:pt x="307" y="238"/>
                                  </a:lnTo>
                                  <a:lnTo>
                                    <a:pt x="303" y="245"/>
                                  </a:lnTo>
                                  <a:lnTo>
                                    <a:pt x="303" y="253"/>
                                  </a:lnTo>
                                  <a:lnTo>
                                    <a:pt x="300" y="257"/>
                                  </a:lnTo>
                                  <a:lnTo>
                                    <a:pt x="296" y="261"/>
                                  </a:lnTo>
                                  <a:lnTo>
                                    <a:pt x="296" y="265"/>
                                  </a:lnTo>
                                  <a:lnTo>
                                    <a:pt x="292" y="273"/>
                                  </a:lnTo>
                                  <a:lnTo>
                                    <a:pt x="288" y="273"/>
                                  </a:lnTo>
                                  <a:lnTo>
                                    <a:pt x="284" y="280"/>
                                  </a:lnTo>
                                  <a:lnTo>
                                    <a:pt x="276" y="284"/>
                                  </a:lnTo>
                                  <a:lnTo>
                                    <a:pt x="269" y="296"/>
                                  </a:lnTo>
                                  <a:lnTo>
                                    <a:pt x="257" y="292"/>
                                  </a:lnTo>
                                  <a:lnTo>
                                    <a:pt x="253" y="296"/>
                                  </a:lnTo>
                                  <a:lnTo>
                                    <a:pt x="249" y="300"/>
                                  </a:lnTo>
                                  <a:lnTo>
                                    <a:pt x="241" y="300"/>
                                  </a:lnTo>
                                  <a:lnTo>
                                    <a:pt x="237" y="304"/>
                                  </a:lnTo>
                                  <a:lnTo>
                                    <a:pt x="237" y="304"/>
                                  </a:lnTo>
                                  <a:lnTo>
                                    <a:pt x="230" y="300"/>
                                  </a:lnTo>
                                  <a:lnTo>
                                    <a:pt x="226" y="296"/>
                                  </a:lnTo>
                                  <a:lnTo>
                                    <a:pt x="222" y="296"/>
                                  </a:lnTo>
                                  <a:lnTo>
                                    <a:pt x="214" y="292"/>
                                  </a:lnTo>
                                  <a:lnTo>
                                    <a:pt x="214" y="288"/>
                                  </a:lnTo>
                                  <a:lnTo>
                                    <a:pt x="206" y="280"/>
                                  </a:lnTo>
                                  <a:lnTo>
                                    <a:pt x="199" y="276"/>
                                  </a:lnTo>
                                  <a:lnTo>
                                    <a:pt x="195" y="273"/>
                                  </a:lnTo>
                                  <a:lnTo>
                                    <a:pt x="187" y="269"/>
                                  </a:lnTo>
                                  <a:lnTo>
                                    <a:pt x="179" y="265"/>
                                  </a:lnTo>
                                  <a:lnTo>
                                    <a:pt x="171" y="261"/>
                                  </a:lnTo>
                                  <a:lnTo>
                                    <a:pt x="164" y="261"/>
                                  </a:lnTo>
                                  <a:lnTo>
                                    <a:pt x="152" y="257"/>
                                  </a:lnTo>
                                  <a:lnTo>
                                    <a:pt x="152" y="257"/>
                                  </a:lnTo>
                                  <a:lnTo>
                                    <a:pt x="148" y="257"/>
                                  </a:lnTo>
                                  <a:lnTo>
                                    <a:pt x="148" y="257"/>
                                  </a:lnTo>
                                  <a:lnTo>
                                    <a:pt x="148" y="257"/>
                                  </a:lnTo>
                                  <a:lnTo>
                                    <a:pt x="144" y="257"/>
                                  </a:lnTo>
                                  <a:lnTo>
                                    <a:pt x="144" y="257"/>
                                  </a:lnTo>
                                  <a:lnTo>
                                    <a:pt x="144" y="257"/>
                                  </a:lnTo>
                                  <a:lnTo>
                                    <a:pt x="140" y="253"/>
                                  </a:lnTo>
                                  <a:lnTo>
                                    <a:pt x="140" y="253"/>
                                  </a:lnTo>
                                  <a:lnTo>
                                    <a:pt x="140" y="253"/>
                                  </a:lnTo>
                                  <a:lnTo>
                                    <a:pt x="136" y="253"/>
                                  </a:lnTo>
                                  <a:lnTo>
                                    <a:pt x="136" y="253"/>
                                  </a:lnTo>
                                  <a:lnTo>
                                    <a:pt x="136" y="253"/>
                                  </a:lnTo>
                                  <a:lnTo>
                                    <a:pt x="133" y="253"/>
                                  </a:lnTo>
                                  <a:lnTo>
                                    <a:pt x="133" y="253"/>
                                  </a:lnTo>
                                  <a:lnTo>
                                    <a:pt x="129" y="253"/>
                                  </a:lnTo>
                                  <a:lnTo>
                                    <a:pt x="129" y="249"/>
                                  </a:lnTo>
                                  <a:lnTo>
                                    <a:pt x="129" y="249"/>
                                  </a:lnTo>
                                  <a:lnTo>
                                    <a:pt x="125" y="249"/>
                                  </a:lnTo>
                                  <a:lnTo>
                                    <a:pt x="125" y="249"/>
                                  </a:lnTo>
                                  <a:lnTo>
                                    <a:pt x="125" y="249"/>
                                  </a:lnTo>
                                  <a:lnTo>
                                    <a:pt x="121" y="249"/>
                                  </a:lnTo>
                                  <a:lnTo>
                                    <a:pt x="121" y="249"/>
                                  </a:lnTo>
                                  <a:lnTo>
                                    <a:pt x="121" y="245"/>
                                  </a:lnTo>
                                  <a:lnTo>
                                    <a:pt x="117" y="245"/>
                                  </a:lnTo>
                                  <a:lnTo>
                                    <a:pt x="117" y="245"/>
                                  </a:lnTo>
                                  <a:lnTo>
                                    <a:pt x="117" y="245"/>
                                  </a:lnTo>
                                  <a:lnTo>
                                    <a:pt x="117" y="245"/>
                                  </a:lnTo>
                                  <a:lnTo>
                                    <a:pt x="113" y="245"/>
                                  </a:lnTo>
                                  <a:lnTo>
                                    <a:pt x="113" y="245"/>
                                  </a:lnTo>
                                  <a:lnTo>
                                    <a:pt x="113" y="245"/>
                                  </a:lnTo>
                                  <a:lnTo>
                                    <a:pt x="109" y="241"/>
                                  </a:lnTo>
                                  <a:lnTo>
                                    <a:pt x="109" y="241"/>
                                  </a:lnTo>
                                  <a:lnTo>
                                    <a:pt x="109" y="241"/>
                                  </a:lnTo>
                                  <a:lnTo>
                                    <a:pt x="98" y="238"/>
                                  </a:lnTo>
                                  <a:lnTo>
                                    <a:pt x="94" y="238"/>
                                  </a:lnTo>
                                  <a:lnTo>
                                    <a:pt x="86" y="238"/>
                                  </a:lnTo>
                                  <a:lnTo>
                                    <a:pt x="74" y="238"/>
                                  </a:lnTo>
                                  <a:lnTo>
                                    <a:pt x="70" y="234"/>
                                  </a:lnTo>
                                  <a:lnTo>
                                    <a:pt x="63" y="234"/>
                                  </a:lnTo>
                                  <a:lnTo>
                                    <a:pt x="55" y="234"/>
                                  </a:lnTo>
                                  <a:lnTo>
                                    <a:pt x="47" y="234"/>
                                  </a:lnTo>
                                  <a:lnTo>
                                    <a:pt x="39" y="234"/>
                                  </a:lnTo>
                                  <a:lnTo>
                                    <a:pt x="32" y="234"/>
                                  </a:lnTo>
                                  <a:lnTo>
                                    <a:pt x="28" y="230"/>
                                  </a:lnTo>
                                  <a:lnTo>
                                    <a:pt x="20" y="226"/>
                                  </a:lnTo>
                                  <a:lnTo>
                                    <a:pt x="12" y="222"/>
                                  </a:lnTo>
                                  <a:lnTo>
                                    <a:pt x="4" y="218"/>
                                  </a:lnTo>
                                  <a:lnTo>
                                    <a:pt x="0" y="203"/>
                                  </a:lnTo>
                                </a:path>
                              </a:pathLst>
                            </a:custGeom>
                            <a:solidFill>
                              <a:srgbClr val="9BBB59">
                                <a:lumMod val="60000"/>
                                <a:lumOff val="40000"/>
                              </a:srgbClr>
                            </a:solidFill>
                            <a:ln w="5080">
                              <a:solidFill>
                                <a:srgbClr val="6E6E6E"/>
                              </a:solidFill>
                              <a:prstDash val="solid"/>
                              <a:round/>
                              <a:headEnd/>
                              <a:tailEnd/>
                            </a:ln>
                            <a:extLst/>
                          </wps:spPr>
                          <wps:bodyPr rot="0" vert="horz" wrap="square" lIns="91440" tIns="45720" rIns="91440" bIns="45720" anchor="t" anchorCtr="0" upright="1">
                            <a:noAutofit/>
                          </wps:bodyPr>
                        </wps:wsp>
                        <wps:wsp>
                          <wps:cNvPr id="16" name="Freeform 19"/>
                          <wps:cNvSpPr>
                            <a:spLocks/>
                          </wps:cNvSpPr>
                          <wps:spPr bwMode="auto">
                            <a:xfrm>
                              <a:off x="1713304" y="2496035"/>
                              <a:ext cx="438270" cy="459231"/>
                            </a:xfrm>
                            <a:custGeom>
                              <a:avLst/>
                              <a:gdLst>
                                <a:gd name="T0" fmla="*/ 230 w 230"/>
                                <a:gd name="T1" fmla="*/ 163 h 241"/>
                                <a:gd name="T2" fmla="*/ 214 w 230"/>
                                <a:gd name="T3" fmla="*/ 171 h 241"/>
                                <a:gd name="T4" fmla="*/ 191 w 230"/>
                                <a:gd name="T5" fmla="*/ 183 h 241"/>
                                <a:gd name="T6" fmla="*/ 183 w 230"/>
                                <a:gd name="T7" fmla="*/ 183 h 241"/>
                                <a:gd name="T8" fmla="*/ 160 w 230"/>
                                <a:gd name="T9" fmla="*/ 190 h 241"/>
                                <a:gd name="T10" fmla="*/ 148 w 230"/>
                                <a:gd name="T11" fmla="*/ 210 h 241"/>
                                <a:gd name="T12" fmla="*/ 136 w 230"/>
                                <a:gd name="T13" fmla="*/ 221 h 241"/>
                                <a:gd name="T14" fmla="*/ 129 w 230"/>
                                <a:gd name="T15" fmla="*/ 229 h 241"/>
                                <a:gd name="T16" fmla="*/ 129 w 230"/>
                                <a:gd name="T17" fmla="*/ 229 h 241"/>
                                <a:gd name="T18" fmla="*/ 113 w 230"/>
                                <a:gd name="T19" fmla="*/ 233 h 241"/>
                                <a:gd name="T20" fmla="*/ 94 w 230"/>
                                <a:gd name="T21" fmla="*/ 210 h 241"/>
                                <a:gd name="T22" fmla="*/ 90 w 230"/>
                                <a:gd name="T23" fmla="*/ 194 h 241"/>
                                <a:gd name="T24" fmla="*/ 98 w 230"/>
                                <a:gd name="T25" fmla="*/ 175 h 241"/>
                                <a:gd name="T26" fmla="*/ 94 w 230"/>
                                <a:gd name="T27" fmla="*/ 167 h 241"/>
                                <a:gd name="T28" fmla="*/ 82 w 230"/>
                                <a:gd name="T29" fmla="*/ 163 h 241"/>
                                <a:gd name="T30" fmla="*/ 74 w 230"/>
                                <a:gd name="T31" fmla="*/ 144 h 241"/>
                                <a:gd name="T32" fmla="*/ 66 w 230"/>
                                <a:gd name="T33" fmla="*/ 132 h 241"/>
                                <a:gd name="T34" fmla="*/ 51 w 230"/>
                                <a:gd name="T35" fmla="*/ 128 h 241"/>
                                <a:gd name="T36" fmla="*/ 55 w 230"/>
                                <a:gd name="T37" fmla="*/ 120 h 241"/>
                                <a:gd name="T38" fmla="*/ 51 w 230"/>
                                <a:gd name="T39" fmla="*/ 113 h 241"/>
                                <a:gd name="T40" fmla="*/ 24 w 230"/>
                                <a:gd name="T41" fmla="*/ 109 h 241"/>
                                <a:gd name="T42" fmla="*/ 12 w 230"/>
                                <a:gd name="T43" fmla="*/ 101 h 241"/>
                                <a:gd name="T44" fmla="*/ 28 w 230"/>
                                <a:gd name="T45" fmla="*/ 97 h 241"/>
                                <a:gd name="T46" fmla="*/ 31 w 230"/>
                                <a:gd name="T47" fmla="*/ 85 h 241"/>
                                <a:gd name="T48" fmla="*/ 24 w 230"/>
                                <a:gd name="T49" fmla="*/ 78 h 241"/>
                                <a:gd name="T50" fmla="*/ 16 w 230"/>
                                <a:gd name="T51" fmla="*/ 66 h 241"/>
                                <a:gd name="T52" fmla="*/ 12 w 230"/>
                                <a:gd name="T53" fmla="*/ 58 h 241"/>
                                <a:gd name="T54" fmla="*/ 8 w 230"/>
                                <a:gd name="T55" fmla="*/ 47 h 241"/>
                                <a:gd name="T56" fmla="*/ 4 w 230"/>
                                <a:gd name="T57" fmla="*/ 35 h 241"/>
                                <a:gd name="T58" fmla="*/ 0 w 230"/>
                                <a:gd name="T59" fmla="*/ 23 h 241"/>
                                <a:gd name="T60" fmla="*/ 8 w 230"/>
                                <a:gd name="T61" fmla="*/ 15 h 241"/>
                                <a:gd name="T62" fmla="*/ 20 w 230"/>
                                <a:gd name="T63" fmla="*/ 12 h 241"/>
                                <a:gd name="T64" fmla="*/ 16 w 230"/>
                                <a:gd name="T65" fmla="*/ 4 h 241"/>
                                <a:gd name="T66" fmla="*/ 35 w 230"/>
                                <a:gd name="T67" fmla="*/ 15 h 241"/>
                                <a:gd name="T68" fmla="*/ 39 w 230"/>
                                <a:gd name="T69" fmla="*/ 50 h 241"/>
                                <a:gd name="T70" fmla="*/ 63 w 230"/>
                                <a:gd name="T71" fmla="*/ 70 h 241"/>
                                <a:gd name="T72" fmla="*/ 70 w 230"/>
                                <a:gd name="T73" fmla="*/ 82 h 241"/>
                                <a:gd name="T74" fmla="*/ 86 w 230"/>
                                <a:gd name="T75" fmla="*/ 85 h 241"/>
                                <a:gd name="T76" fmla="*/ 101 w 230"/>
                                <a:gd name="T77" fmla="*/ 101 h 241"/>
                                <a:gd name="T78" fmla="*/ 132 w 230"/>
                                <a:gd name="T79" fmla="*/ 101 h 241"/>
                                <a:gd name="T80" fmla="*/ 152 w 230"/>
                                <a:gd name="T81" fmla="*/ 93 h 241"/>
                                <a:gd name="T82" fmla="*/ 160 w 230"/>
                                <a:gd name="T83" fmla="*/ 105 h 241"/>
                                <a:gd name="T84" fmla="*/ 156 w 230"/>
                                <a:gd name="T85" fmla="*/ 120 h 241"/>
                                <a:gd name="T86" fmla="*/ 160 w 230"/>
                                <a:gd name="T87" fmla="*/ 136 h 241"/>
                                <a:gd name="T88" fmla="*/ 156 w 230"/>
                                <a:gd name="T89" fmla="*/ 152 h 241"/>
                                <a:gd name="T90" fmla="*/ 164 w 230"/>
                                <a:gd name="T91" fmla="*/ 155 h 241"/>
                                <a:gd name="T92" fmla="*/ 175 w 230"/>
                                <a:gd name="T93" fmla="*/ 152 h 241"/>
                                <a:gd name="T94" fmla="*/ 187 w 230"/>
                                <a:gd name="T95" fmla="*/ 136 h 241"/>
                                <a:gd name="T96" fmla="*/ 195 w 230"/>
                                <a:gd name="T97" fmla="*/ 132 h 241"/>
                                <a:gd name="T98" fmla="*/ 226 w 230"/>
                                <a:gd name="T99" fmla="*/ 152 h 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30" h="241">
                                  <a:moveTo>
                                    <a:pt x="226" y="152"/>
                                  </a:moveTo>
                                  <a:lnTo>
                                    <a:pt x="230" y="159"/>
                                  </a:lnTo>
                                  <a:lnTo>
                                    <a:pt x="230" y="163"/>
                                  </a:lnTo>
                                  <a:lnTo>
                                    <a:pt x="226" y="167"/>
                                  </a:lnTo>
                                  <a:lnTo>
                                    <a:pt x="218" y="171"/>
                                  </a:lnTo>
                                  <a:lnTo>
                                    <a:pt x="214" y="171"/>
                                  </a:lnTo>
                                  <a:lnTo>
                                    <a:pt x="199" y="175"/>
                                  </a:lnTo>
                                  <a:lnTo>
                                    <a:pt x="195" y="179"/>
                                  </a:lnTo>
                                  <a:lnTo>
                                    <a:pt x="191" y="183"/>
                                  </a:lnTo>
                                  <a:lnTo>
                                    <a:pt x="191" y="187"/>
                                  </a:lnTo>
                                  <a:lnTo>
                                    <a:pt x="187" y="187"/>
                                  </a:lnTo>
                                  <a:lnTo>
                                    <a:pt x="183" y="183"/>
                                  </a:lnTo>
                                  <a:lnTo>
                                    <a:pt x="175" y="183"/>
                                  </a:lnTo>
                                  <a:lnTo>
                                    <a:pt x="156" y="183"/>
                                  </a:lnTo>
                                  <a:lnTo>
                                    <a:pt x="160" y="190"/>
                                  </a:lnTo>
                                  <a:lnTo>
                                    <a:pt x="160" y="190"/>
                                  </a:lnTo>
                                  <a:lnTo>
                                    <a:pt x="144" y="206"/>
                                  </a:lnTo>
                                  <a:lnTo>
                                    <a:pt x="148" y="210"/>
                                  </a:lnTo>
                                  <a:lnTo>
                                    <a:pt x="148" y="218"/>
                                  </a:lnTo>
                                  <a:lnTo>
                                    <a:pt x="140" y="221"/>
                                  </a:lnTo>
                                  <a:lnTo>
                                    <a:pt x="136" y="221"/>
                                  </a:lnTo>
                                  <a:lnTo>
                                    <a:pt x="136" y="221"/>
                                  </a:lnTo>
                                  <a:lnTo>
                                    <a:pt x="129" y="229"/>
                                  </a:lnTo>
                                  <a:lnTo>
                                    <a:pt x="129" y="229"/>
                                  </a:lnTo>
                                  <a:lnTo>
                                    <a:pt x="129" y="229"/>
                                  </a:lnTo>
                                  <a:lnTo>
                                    <a:pt x="129" y="229"/>
                                  </a:lnTo>
                                  <a:lnTo>
                                    <a:pt x="129" y="229"/>
                                  </a:lnTo>
                                  <a:lnTo>
                                    <a:pt x="121" y="237"/>
                                  </a:lnTo>
                                  <a:lnTo>
                                    <a:pt x="121" y="241"/>
                                  </a:lnTo>
                                  <a:lnTo>
                                    <a:pt x="113" y="233"/>
                                  </a:lnTo>
                                  <a:lnTo>
                                    <a:pt x="109" y="225"/>
                                  </a:lnTo>
                                  <a:lnTo>
                                    <a:pt x="101" y="218"/>
                                  </a:lnTo>
                                  <a:lnTo>
                                    <a:pt x="94" y="210"/>
                                  </a:lnTo>
                                  <a:lnTo>
                                    <a:pt x="90" y="202"/>
                                  </a:lnTo>
                                  <a:lnTo>
                                    <a:pt x="90" y="198"/>
                                  </a:lnTo>
                                  <a:lnTo>
                                    <a:pt x="90" y="194"/>
                                  </a:lnTo>
                                  <a:lnTo>
                                    <a:pt x="94" y="187"/>
                                  </a:lnTo>
                                  <a:lnTo>
                                    <a:pt x="98" y="179"/>
                                  </a:lnTo>
                                  <a:lnTo>
                                    <a:pt x="98" y="175"/>
                                  </a:lnTo>
                                  <a:lnTo>
                                    <a:pt x="98" y="171"/>
                                  </a:lnTo>
                                  <a:lnTo>
                                    <a:pt x="98" y="167"/>
                                  </a:lnTo>
                                  <a:lnTo>
                                    <a:pt x="94" y="167"/>
                                  </a:lnTo>
                                  <a:lnTo>
                                    <a:pt x="86" y="167"/>
                                  </a:lnTo>
                                  <a:lnTo>
                                    <a:pt x="82" y="167"/>
                                  </a:lnTo>
                                  <a:lnTo>
                                    <a:pt x="82" y="163"/>
                                  </a:lnTo>
                                  <a:lnTo>
                                    <a:pt x="78" y="152"/>
                                  </a:lnTo>
                                  <a:lnTo>
                                    <a:pt x="78" y="148"/>
                                  </a:lnTo>
                                  <a:lnTo>
                                    <a:pt x="74" y="144"/>
                                  </a:lnTo>
                                  <a:lnTo>
                                    <a:pt x="70" y="140"/>
                                  </a:lnTo>
                                  <a:lnTo>
                                    <a:pt x="70" y="136"/>
                                  </a:lnTo>
                                  <a:lnTo>
                                    <a:pt x="66" y="132"/>
                                  </a:lnTo>
                                  <a:lnTo>
                                    <a:pt x="63" y="132"/>
                                  </a:lnTo>
                                  <a:lnTo>
                                    <a:pt x="55" y="128"/>
                                  </a:lnTo>
                                  <a:lnTo>
                                    <a:pt x="51" y="128"/>
                                  </a:lnTo>
                                  <a:lnTo>
                                    <a:pt x="51" y="128"/>
                                  </a:lnTo>
                                  <a:lnTo>
                                    <a:pt x="51" y="124"/>
                                  </a:lnTo>
                                  <a:lnTo>
                                    <a:pt x="55" y="120"/>
                                  </a:lnTo>
                                  <a:lnTo>
                                    <a:pt x="55" y="120"/>
                                  </a:lnTo>
                                  <a:lnTo>
                                    <a:pt x="55" y="117"/>
                                  </a:lnTo>
                                  <a:lnTo>
                                    <a:pt x="51" y="113"/>
                                  </a:lnTo>
                                  <a:lnTo>
                                    <a:pt x="43" y="113"/>
                                  </a:lnTo>
                                  <a:lnTo>
                                    <a:pt x="31" y="109"/>
                                  </a:lnTo>
                                  <a:lnTo>
                                    <a:pt x="24" y="109"/>
                                  </a:lnTo>
                                  <a:lnTo>
                                    <a:pt x="16" y="109"/>
                                  </a:lnTo>
                                  <a:lnTo>
                                    <a:pt x="16" y="105"/>
                                  </a:lnTo>
                                  <a:lnTo>
                                    <a:pt x="12" y="101"/>
                                  </a:lnTo>
                                  <a:lnTo>
                                    <a:pt x="16" y="101"/>
                                  </a:lnTo>
                                  <a:lnTo>
                                    <a:pt x="20" y="97"/>
                                  </a:lnTo>
                                  <a:lnTo>
                                    <a:pt x="28" y="97"/>
                                  </a:lnTo>
                                  <a:lnTo>
                                    <a:pt x="28" y="93"/>
                                  </a:lnTo>
                                  <a:lnTo>
                                    <a:pt x="31" y="89"/>
                                  </a:lnTo>
                                  <a:lnTo>
                                    <a:pt x="31" y="85"/>
                                  </a:lnTo>
                                  <a:lnTo>
                                    <a:pt x="31" y="82"/>
                                  </a:lnTo>
                                  <a:lnTo>
                                    <a:pt x="28" y="78"/>
                                  </a:lnTo>
                                  <a:lnTo>
                                    <a:pt x="24" y="78"/>
                                  </a:lnTo>
                                  <a:lnTo>
                                    <a:pt x="20" y="78"/>
                                  </a:lnTo>
                                  <a:lnTo>
                                    <a:pt x="16" y="74"/>
                                  </a:lnTo>
                                  <a:lnTo>
                                    <a:pt x="16" y="66"/>
                                  </a:lnTo>
                                  <a:lnTo>
                                    <a:pt x="16" y="62"/>
                                  </a:lnTo>
                                  <a:lnTo>
                                    <a:pt x="16" y="62"/>
                                  </a:lnTo>
                                  <a:lnTo>
                                    <a:pt x="12" y="58"/>
                                  </a:lnTo>
                                  <a:lnTo>
                                    <a:pt x="8" y="58"/>
                                  </a:lnTo>
                                  <a:lnTo>
                                    <a:pt x="8" y="54"/>
                                  </a:lnTo>
                                  <a:lnTo>
                                    <a:pt x="8" y="47"/>
                                  </a:lnTo>
                                  <a:lnTo>
                                    <a:pt x="8" y="43"/>
                                  </a:lnTo>
                                  <a:lnTo>
                                    <a:pt x="4" y="39"/>
                                  </a:lnTo>
                                  <a:lnTo>
                                    <a:pt x="4" y="35"/>
                                  </a:lnTo>
                                  <a:lnTo>
                                    <a:pt x="4" y="31"/>
                                  </a:lnTo>
                                  <a:lnTo>
                                    <a:pt x="0" y="27"/>
                                  </a:lnTo>
                                  <a:lnTo>
                                    <a:pt x="0" y="23"/>
                                  </a:lnTo>
                                  <a:lnTo>
                                    <a:pt x="0" y="19"/>
                                  </a:lnTo>
                                  <a:lnTo>
                                    <a:pt x="4" y="15"/>
                                  </a:lnTo>
                                  <a:lnTo>
                                    <a:pt x="8" y="15"/>
                                  </a:lnTo>
                                  <a:lnTo>
                                    <a:pt x="12" y="15"/>
                                  </a:lnTo>
                                  <a:lnTo>
                                    <a:pt x="16" y="15"/>
                                  </a:lnTo>
                                  <a:lnTo>
                                    <a:pt x="20" y="12"/>
                                  </a:lnTo>
                                  <a:lnTo>
                                    <a:pt x="24" y="12"/>
                                  </a:lnTo>
                                  <a:lnTo>
                                    <a:pt x="20" y="8"/>
                                  </a:lnTo>
                                  <a:lnTo>
                                    <a:pt x="16" y="4"/>
                                  </a:lnTo>
                                  <a:lnTo>
                                    <a:pt x="16" y="4"/>
                                  </a:lnTo>
                                  <a:lnTo>
                                    <a:pt x="20" y="0"/>
                                  </a:lnTo>
                                  <a:lnTo>
                                    <a:pt x="35" y="15"/>
                                  </a:lnTo>
                                  <a:lnTo>
                                    <a:pt x="39" y="31"/>
                                  </a:lnTo>
                                  <a:lnTo>
                                    <a:pt x="39" y="43"/>
                                  </a:lnTo>
                                  <a:lnTo>
                                    <a:pt x="39" y="50"/>
                                  </a:lnTo>
                                  <a:lnTo>
                                    <a:pt x="39" y="54"/>
                                  </a:lnTo>
                                  <a:lnTo>
                                    <a:pt x="51" y="70"/>
                                  </a:lnTo>
                                  <a:lnTo>
                                    <a:pt x="63" y="70"/>
                                  </a:lnTo>
                                  <a:lnTo>
                                    <a:pt x="63" y="74"/>
                                  </a:lnTo>
                                  <a:lnTo>
                                    <a:pt x="70" y="74"/>
                                  </a:lnTo>
                                  <a:lnTo>
                                    <a:pt x="70" y="82"/>
                                  </a:lnTo>
                                  <a:lnTo>
                                    <a:pt x="74" y="82"/>
                                  </a:lnTo>
                                  <a:lnTo>
                                    <a:pt x="82" y="85"/>
                                  </a:lnTo>
                                  <a:lnTo>
                                    <a:pt x="86" y="85"/>
                                  </a:lnTo>
                                  <a:lnTo>
                                    <a:pt x="86" y="93"/>
                                  </a:lnTo>
                                  <a:lnTo>
                                    <a:pt x="90" y="93"/>
                                  </a:lnTo>
                                  <a:lnTo>
                                    <a:pt x="101" y="101"/>
                                  </a:lnTo>
                                  <a:lnTo>
                                    <a:pt x="109" y="101"/>
                                  </a:lnTo>
                                  <a:lnTo>
                                    <a:pt x="125" y="105"/>
                                  </a:lnTo>
                                  <a:lnTo>
                                    <a:pt x="132" y="101"/>
                                  </a:lnTo>
                                  <a:lnTo>
                                    <a:pt x="140" y="97"/>
                                  </a:lnTo>
                                  <a:lnTo>
                                    <a:pt x="144" y="93"/>
                                  </a:lnTo>
                                  <a:lnTo>
                                    <a:pt x="152" y="93"/>
                                  </a:lnTo>
                                  <a:lnTo>
                                    <a:pt x="156" y="97"/>
                                  </a:lnTo>
                                  <a:lnTo>
                                    <a:pt x="164" y="101"/>
                                  </a:lnTo>
                                  <a:lnTo>
                                    <a:pt x="160" y="105"/>
                                  </a:lnTo>
                                  <a:lnTo>
                                    <a:pt x="164" y="113"/>
                                  </a:lnTo>
                                  <a:lnTo>
                                    <a:pt x="160" y="117"/>
                                  </a:lnTo>
                                  <a:lnTo>
                                    <a:pt x="156" y="120"/>
                                  </a:lnTo>
                                  <a:lnTo>
                                    <a:pt x="156" y="124"/>
                                  </a:lnTo>
                                  <a:lnTo>
                                    <a:pt x="156" y="128"/>
                                  </a:lnTo>
                                  <a:lnTo>
                                    <a:pt x="160" y="136"/>
                                  </a:lnTo>
                                  <a:lnTo>
                                    <a:pt x="160" y="140"/>
                                  </a:lnTo>
                                  <a:lnTo>
                                    <a:pt x="156" y="148"/>
                                  </a:lnTo>
                                  <a:lnTo>
                                    <a:pt x="156" y="152"/>
                                  </a:lnTo>
                                  <a:lnTo>
                                    <a:pt x="160" y="155"/>
                                  </a:lnTo>
                                  <a:lnTo>
                                    <a:pt x="164" y="155"/>
                                  </a:lnTo>
                                  <a:lnTo>
                                    <a:pt x="164" y="155"/>
                                  </a:lnTo>
                                  <a:lnTo>
                                    <a:pt x="167" y="152"/>
                                  </a:lnTo>
                                  <a:lnTo>
                                    <a:pt x="171" y="152"/>
                                  </a:lnTo>
                                  <a:lnTo>
                                    <a:pt x="175" y="152"/>
                                  </a:lnTo>
                                  <a:lnTo>
                                    <a:pt x="183" y="140"/>
                                  </a:lnTo>
                                  <a:lnTo>
                                    <a:pt x="183" y="140"/>
                                  </a:lnTo>
                                  <a:lnTo>
                                    <a:pt x="187" y="136"/>
                                  </a:lnTo>
                                  <a:lnTo>
                                    <a:pt x="187" y="128"/>
                                  </a:lnTo>
                                  <a:lnTo>
                                    <a:pt x="191" y="132"/>
                                  </a:lnTo>
                                  <a:lnTo>
                                    <a:pt x="195" y="132"/>
                                  </a:lnTo>
                                  <a:lnTo>
                                    <a:pt x="210" y="140"/>
                                  </a:lnTo>
                                  <a:lnTo>
                                    <a:pt x="218" y="136"/>
                                  </a:lnTo>
                                  <a:lnTo>
                                    <a:pt x="226" y="152"/>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23"/>
                          <wps:cNvSpPr>
                            <a:spLocks/>
                          </wps:cNvSpPr>
                          <wps:spPr bwMode="auto">
                            <a:xfrm>
                              <a:off x="1751414" y="2406476"/>
                              <a:ext cx="421122" cy="384916"/>
                            </a:xfrm>
                            <a:custGeom>
                              <a:avLst/>
                              <a:gdLst>
                                <a:gd name="T0" fmla="*/ 171 w 221"/>
                                <a:gd name="T1" fmla="*/ 179 h 202"/>
                                <a:gd name="T2" fmla="*/ 167 w 221"/>
                                <a:gd name="T3" fmla="*/ 183 h 202"/>
                                <a:gd name="T4" fmla="*/ 163 w 221"/>
                                <a:gd name="T5" fmla="*/ 187 h 202"/>
                                <a:gd name="T6" fmla="*/ 151 w 221"/>
                                <a:gd name="T7" fmla="*/ 199 h 202"/>
                                <a:gd name="T8" fmla="*/ 144 w 221"/>
                                <a:gd name="T9" fmla="*/ 202 h 202"/>
                                <a:gd name="T10" fmla="*/ 140 w 221"/>
                                <a:gd name="T11" fmla="*/ 202 h 202"/>
                                <a:gd name="T12" fmla="*/ 136 w 221"/>
                                <a:gd name="T13" fmla="*/ 195 h 202"/>
                                <a:gd name="T14" fmla="*/ 140 w 221"/>
                                <a:gd name="T15" fmla="*/ 183 h 202"/>
                                <a:gd name="T16" fmla="*/ 136 w 221"/>
                                <a:gd name="T17" fmla="*/ 171 h 202"/>
                                <a:gd name="T18" fmla="*/ 140 w 221"/>
                                <a:gd name="T19" fmla="*/ 164 h 202"/>
                                <a:gd name="T20" fmla="*/ 140 w 221"/>
                                <a:gd name="T21" fmla="*/ 152 h 202"/>
                                <a:gd name="T22" fmla="*/ 136 w 221"/>
                                <a:gd name="T23" fmla="*/ 144 h 202"/>
                                <a:gd name="T24" fmla="*/ 124 w 221"/>
                                <a:gd name="T25" fmla="*/ 140 h 202"/>
                                <a:gd name="T26" fmla="*/ 112 w 221"/>
                                <a:gd name="T27" fmla="*/ 148 h 202"/>
                                <a:gd name="T28" fmla="*/ 89 w 221"/>
                                <a:gd name="T29" fmla="*/ 148 h 202"/>
                                <a:gd name="T30" fmla="*/ 70 w 221"/>
                                <a:gd name="T31" fmla="*/ 140 h 202"/>
                                <a:gd name="T32" fmla="*/ 66 w 221"/>
                                <a:gd name="T33" fmla="*/ 132 h 202"/>
                                <a:gd name="T34" fmla="*/ 54 w 221"/>
                                <a:gd name="T35" fmla="*/ 129 h 202"/>
                                <a:gd name="T36" fmla="*/ 50 w 221"/>
                                <a:gd name="T37" fmla="*/ 121 h 202"/>
                                <a:gd name="T38" fmla="*/ 43 w 221"/>
                                <a:gd name="T39" fmla="*/ 117 h 202"/>
                                <a:gd name="T40" fmla="*/ 19 w 221"/>
                                <a:gd name="T41" fmla="*/ 101 h 202"/>
                                <a:gd name="T42" fmla="*/ 19 w 221"/>
                                <a:gd name="T43" fmla="*/ 90 h 202"/>
                                <a:gd name="T44" fmla="*/ 15 w 221"/>
                                <a:gd name="T45" fmla="*/ 62 h 202"/>
                                <a:gd name="T46" fmla="*/ 0 w 221"/>
                                <a:gd name="T47" fmla="*/ 43 h 202"/>
                                <a:gd name="T48" fmla="*/ 4 w 221"/>
                                <a:gd name="T49" fmla="*/ 31 h 202"/>
                                <a:gd name="T50" fmla="*/ 4 w 221"/>
                                <a:gd name="T51" fmla="*/ 20 h 202"/>
                                <a:gd name="T52" fmla="*/ 8 w 221"/>
                                <a:gd name="T53" fmla="*/ 8 h 202"/>
                                <a:gd name="T54" fmla="*/ 11 w 221"/>
                                <a:gd name="T55" fmla="*/ 0 h 202"/>
                                <a:gd name="T56" fmla="*/ 27 w 221"/>
                                <a:gd name="T57" fmla="*/ 0 h 202"/>
                                <a:gd name="T58" fmla="*/ 39 w 221"/>
                                <a:gd name="T59" fmla="*/ 0 h 202"/>
                                <a:gd name="T60" fmla="*/ 66 w 221"/>
                                <a:gd name="T61" fmla="*/ 4 h 202"/>
                                <a:gd name="T62" fmla="*/ 89 w 221"/>
                                <a:gd name="T63" fmla="*/ 8 h 202"/>
                                <a:gd name="T64" fmla="*/ 105 w 221"/>
                                <a:gd name="T65" fmla="*/ 4 h 202"/>
                                <a:gd name="T66" fmla="*/ 128 w 221"/>
                                <a:gd name="T67" fmla="*/ 8 h 202"/>
                                <a:gd name="T68" fmla="*/ 140 w 221"/>
                                <a:gd name="T69" fmla="*/ 12 h 202"/>
                                <a:gd name="T70" fmla="*/ 171 w 221"/>
                                <a:gd name="T71" fmla="*/ 31 h 202"/>
                                <a:gd name="T72" fmla="*/ 206 w 221"/>
                                <a:gd name="T73" fmla="*/ 35 h 202"/>
                                <a:gd name="T74" fmla="*/ 213 w 221"/>
                                <a:gd name="T75" fmla="*/ 39 h 202"/>
                                <a:gd name="T76" fmla="*/ 221 w 221"/>
                                <a:gd name="T77" fmla="*/ 62 h 202"/>
                                <a:gd name="T78" fmla="*/ 217 w 221"/>
                                <a:gd name="T79" fmla="*/ 66 h 202"/>
                                <a:gd name="T80" fmla="*/ 221 w 221"/>
                                <a:gd name="T81" fmla="*/ 70 h 202"/>
                                <a:gd name="T82" fmla="*/ 213 w 221"/>
                                <a:gd name="T83" fmla="*/ 82 h 202"/>
                                <a:gd name="T84" fmla="*/ 210 w 221"/>
                                <a:gd name="T85" fmla="*/ 90 h 202"/>
                                <a:gd name="T86" fmla="*/ 206 w 221"/>
                                <a:gd name="T87" fmla="*/ 97 h 202"/>
                                <a:gd name="T88" fmla="*/ 198 w 221"/>
                                <a:gd name="T89" fmla="*/ 105 h 202"/>
                                <a:gd name="T90" fmla="*/ 198 w 221"/>
                                <a:gd name="T91" fmla="*/ 113 h 202"/>
                                <a:gd name="T92" fmla="*/ 206 w 221"/>
                                <a:gd name="T93" fmla="*/ 121 h 202"/>
                                <a:gd name="T94" fmla="*/ 217 w 221"/>
                                <a:gd name="T95" fmla="*/ 125 h 202"/>
                                <a:gd name="T96" fmla="*/ 221 w 221"/>
                                <a:gd name="T97" fmla="*/ 125 h 202"/>
                                <a:gd name="T98" fmla="*/ 217 w 221"/>
                                <a:gd name="T99" fmla="*/ 132 h 202"/>
                                <a:gd name="T100" fmla="*/ 210 w 221"/>
                                <a:gd name="T101" fmla="*/ 140 h 202"/>
                                <a:gd name="T102" fmla="*/ 198 w 221"/>
                                <a:gd name="T103" fmla="*/ 156 h 202"/>
                                <a:gd name="T104" fmla="*/ 186 w 221"/>
                                <a:gd name="T105" fmla="*/ 167 h 202"/>
                                <a:gd name="T106" fmla="*/ 175 w 221"/>
                                <a:gd name="T107" fmla="*/ 179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21" h="202">
                                  <a:moveTo>
                                    <a:pt x="175" y="179"/>
                                  </a:moveTo>
                                  <a:lnTo>
                                    <a:pt x="171" y="179"/>
                                  </a:lnTo>
                                  <a:lnTo>
                                    <a:pt x="167" y="175"/>
                                  </a:lnTo>
                                  <a:lnTo>
                                    <a:pt x="167" y="183"/>
                                  </a:lnTo>
                                  <a:lnTo>
                                    <a:pt x="163" y="187"/>
                                  </a:lnTo>
                                  <a:lnTo>
                                    <a:pt x="163" y="187"/>
                                  </a:lnTo>
                                  <a:lnTo>
                                    <a:pt x="155" y="199"/>
                                  </a:lnTo>
                                  <a:lnTo>
                                    <a:pt x="151" y="199"/>
                                  </a:lnTo>
                                  <a:lnTo>
                                    <a:pt x="147" y="199"/>
                                  </a:lnTo>
                                  <a:lnTo>
                                    <a:pt x="144" y="202"/>
                                  </a:lnTo>
                                  <a:lnTo>
                                    <a:pt x="144" y="202"/>
                                  </a:lnTo>
                                  <a:lnTo>
                                    <a:pt x="140" y="202"/>
                                  </a:lnTo>
                                  <a:lnTo>
                                    <a:pt x="136" y="199"/>
                                  </a:lnTo>
                                  <a:lnTo>
                                    <a:pt x="136" y="195"/>
                                  </a:lnTo>
                                  <a:lnTo>
                                    <a:pt x="140" y="187"/>
                                  </a:lnTo>
                                  <a:lnTo>
                                    <a:pt x="140" y="183"/>
                                  </a:lnTo>
                                  <a:lnTo>
                                    <a:pt x="136" y="175"/>
                                  </a:lnTo>
                                  <a:lnTo>
                                    <a:pt x="136" y="171"/>
                                  </a:lnTo>
                                  <a:lnTo>
                                    <a:pt x="136" y="167"/>
                                  </a:lnTo>
                                  <a:lnTo>
                                    <a:pt x="140" y="164"/>
                                  </a:lnTo>
                                  <a:lnTo>
                                    <a:pt x="144" y="160"/>
                                  </a:lnTo>
                                  <a:lnTo>
                                    <a:pt x="140" y="152"/>
                                  </a:lnTo>
                                  <a:lnTo>
                                    <a:pt x="144" y="148"/>
                                  </a:lnTo>
                                  <a:lnTo>
                                    <a:pt x="136" y="144"/>
                                  </a:lnTo>
                                  <a:lnTo>
                                    <a:pt x="132" y="140"/>
                                  </a:lnTo>
                                  <a:lnTo>
                                    <a:pt x="124" y="140"/>
                                  </a:lnTo>
                                  <a:lnTo>
                                    <a:pt x="120" y="144"/>
                                  </a:lnTo>
                                  <a:lnTo>
                                    <a:pt x="112" y="148"/>
                                  </a:lnTo>
                                  <a:lnTo>
                                    <a:pt x="105" y="152"/>
                                  </a:lnTo>
                                  <a:lnTo>
                                    <a:pt x="89" y="148"/>
                                  </a:lnTo>
                                  <a:lnTo>
                                    <a:pt x="81" y="148"/>
                                  </a:lnTo>
                                  <a:lnTo>
                                    <a:pt x="70" y="140"/>
                                  </a:lnTo>
                                  <a:lnTo>
                                    <a:pt x="66" y="140"/>
                                  </a:lnTo>
                                  <a:lnTo>
                                    <a:pt x="66" y="132"/>
                                  </a:lnTo>
                                  <a:lnTo>
                                    <a:pt x="62" y="132"/>
                                  </a:lnTo>
                                  <a:lnTo>
                                    <a:pt x="54" y="129"/>
                                  </a:lnTo>
                                  <a:lnTo>
                                    <a:pt x="50" y="129"/>
                                  </a:lnTo>
                                  <a:lnTo>
                                    <a:pt x="50" y="121"/>
                                  </a:lnTo>
                                  <a:lnTo>
                                    <a:pt x="43" y="121"/>
                                  </a:lnTo>
                                  <a:lnTo>
                                    <a:pt x="43" y="117"/>
                                  </a:lnTo>
                                  <a:lnTo>
                                    <a:pt x="31" y="117"/>
                                  </a:lnTo>
                                  <a:lnTo>
                                    <a:pt x="19" y="101"/>
                                  </a:lnTo>
                                  <a:lnTo>
                                    <a:pt x="19" y="97"/>
                                  </a:lnTo>
                                  <a:lnTo>
                                    <a:pt x="19" y="90"/>
                                  </a:lnTo>
                                  <a:lnTo>
                                    <a:pt x="19" y="78"/>
                                  </a:lnTo>
                                  <a:lnTo>
                                    <a:pt x="15" y="62"/>
                                  </a:lnTo>
                                  <a:lnTo>
                                    <a:pt x="0" y="47"/>
                                  </a:lnTo>
                                  <a:lnTo>
                                    <a:pt x="0" y="43"/>
                                  </a:lnTo>
                                  <a:lnTo>
                                    <a:pt x="0" y="39"/>
                                  </a:lnTo>
                                  <a:lnTo>
                                    <a:pt x="4" y="31"/>
                                  </a:lnTo>
                                  <a:lnTo>
                                    <a:pt x="4" y="24"/>
                                  </a:lnTo>
                                  <a:lnTo>
                                    <a:pt x="4" y="20"/>
                                  </a:lnTo>
                                  <a:lnTo>
                                    <a:pt x="4" y="12"/>
                                  </a:lnTo>
                                  <a:lnTo>
                                    <a:pt x="8" y="8"/>
                                  </a:lnTo>
                                  <a:lnTo>
                                    <a:pt x="8" y="4"/>
                                  </a:lnTo>
                                  <a:lnTo>
                                    <a:pt x="11" y="0"/>
                                  </a:lnTo>
                                  <a:lnTo>
                                    <a:pt x="19" y="0"/>
                                  </a:lnTo>
                                  <a:lnTo>
                                    <a:pt x="27" y="0"/>
                                  </a:lnTo>
                                  <a:lnTo>
                                    <a:pt x="31" y="0"/>
                                  </a:lnTo>
                                  <a:lnTo>
                                    <a:pt x="39" y="0"/>
                                  </a:lnTo>
                                  <a:lnTo>
                                    <a:pt x="50" y="4"/>
                                  </a:lnTo>
                                  <a:lnTo>
                                    <a:pt x="66" y="4"/>
                                  </a:lnTo>
                                  <a:lnTo>
                                    <a:pt x="81" y="8"/>
                                  </a:lnTo>
                                  <a:lnTo>
                                    <a:pt x="89" y="8"/>
                                  </a:lnTo>
                                  <a:lnTo>
                                    <a:pt x="97" y="4"/>
                                  </a:lnTo>
                                  <a:lnTo>
                                    <a:pt x="105" y="4"/>
                                  </a:lnTo>
                                  <a:lnTo>
                                    <a:pt x="116" y="8"/>
                                  </a:lnTo>
                                  <a:lnTo>
                                    <a:pt x="128" y="8"/>
                                  </a:lnTo>
                                  <a:lnTo>
                                    <a:pt x="136" y="12"/>
                                  </a:lnTo>
                                  <a:lnTo>
                                    <a:pt x="140" y="12"/>
                                  </a:lnTo>
                                  <a:lnTo>
                                    <a:pt x="144" y="16"/>
                                  </a:lnTo>
                                  <a:lnTo>
                                    <a:pt x="171" y="31"/>
                                  </a:lnTo>
                                  <a:lnTo>
                                    <a:pt x="182" y="31"/>
                                  </a:lnTo>
                                  <a:lnTo>
                                    <a:pt x="206" y="35"/>
                                  </a:lnTo>
                                  <a:lnTo>
                                    <a:pt x="213" y="35"/>
                                  </a:lnTo>
                                  <a:lnTo>
                                    <a:pt x="213" y="39"/>
                                  </a:lnTo>
                                  <a:lnTo>
                                    <a:pt x="217" y="47"/>
                                  </a:lnTo>
                                  <a:lnTo>
                                    <a:pt x="221" y="62"/>
                                  </a:lnTo>
                                  <a:lnTo>
                                    <a:pt x="217" y="62"/>
                                  </a:lnTo>
                                  <a:lnTo>
                                    <a:pt x="217" y="66"/>
                                  </a:lnTo>
                                  <a:lnTo>
                                    <a:pt x="221" y="66"/>
                                  </a:lnTo>
                                  <a:lnTo>
                                    <a:pt x="221" y="70"/>
                                  </a:lnTo>
                                  <a:lnTo>
                                    <a:pt x="217" y="78"/>
                                  </a:lnTo>
                                  <a:lnTo>
                                    <a:pt x="213" y="82"/>
                                  </a:lnTo>
                                  <a:lnTo>
                                    <a:pt x="213" y="86"/>
                                  </a:lnTo>
                                  <a:lnTo>
                                    <a:pt x="210" y="90"/>
                                  </a:lnTo>
                                  <a:lnTo>
                                    <a:pt x="206" y="94"/>
                                  </a:lnTo>
                                  <a:lnTo>
                                    <a:pt x="206" y="97"/>
                                  </a:lnTo>
                                  <a:lnTo>
                                    <a:pt x="202" y="105"/>
                                  </a:lnTo>
                                  <a:lnTo>
                                    <a:pt x="198" y="105"/>
                                  </a:lnTo>
                                  <a:lnTo>
                                    <a:pt x="198" y="109"/>
                                  </a:lnTo>
                                  <a:lnTo>
                                    <a:pt x="198" y="113"/>
                                  </a:lnTo>
                                  <a:lnTo>
                                    <a:pt x="202" y="117"/>
                                  </a:lnTo>
                                  <a:lnTo>
                                    <a:pt x="206" y="121"/>
                                  </a:lnTo>
                                  <a:lnTo>
                                    <a:pt x="213" y="121"/>
                                  </a:lnTo>
                                  <a:lnTo>
                                    <a:pt x="217" y="125"/>
                                  </a:lnTo>
                                  <a:lnTo>
                                    <a:pt x="217" y="125"/>
                                  </a:lnTo>
                                  <a:lnTo>
                                    <a:pt x="221" y="125"/>
                                  </a:lnTo>
                                  <a:lnTo>
                                    <a:pt x="217" y="132"/>
                                  </a:lnTo>
                                  <a:lnTo>
                                    <a:pt x="217" y="132"/>
                                  </a:lnTo>
                                  <a:lnTo>
                                    <a:pt x="213" y="136"/>
                                  </a:lnTo>
                                  <a:lnTo>
                                    <a:pt x="210" y="140"/>
                                  </a:lnTo>
                                  <a:lnTo>
                                    <a:pt x="202" y="148"/>
                                  </a:lnTo>
                                  <a:lnTo>
                                    <a:pt x="198" y="156"/>
                                  </a:lnTo>
                                  <a:lnTo>
                                    <a:pt x="194" y="160"/>
                                  </a:lnTo>
                                  <a:lnTo>
                                    <a:pt x="186" y="167"/>
                                  </a:lnTo>
                                  <a:lnTo>
                                    <a:pt x="182" y="171"/>
                                  </a:lnTo>
                                  <a:lnTo>
                                    <a:pt x="175" y="179"/>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44"/>
                          <wps:cNvSpPr>
                            <a:spLocks/>
                          </wps:cNvSpPr>
                          <wps:spPr bwMode="auto">
                            <a:xfrm>
                              <a:off x="1602784" y="1569949"/>
                              <a:ext cx="423027" cy="651690"/>
                            </a:xfrm>
                            <a:custGeom>
                              <a:avLst/>
                              <a:gdLst>
                                <a:gd name="T0" fmla="*/ 179 w 222"/>
                                <a:gd name="T1" fmla="*/ 295 h 342"/>
                                <a:gd name="T2" fmla="*/ 144 w 222"/>
                                <a:gd name="T3" fmla="*/ 311 h 342"/>
                                <a:gd name="T4" fmla="*/ 121 w 222"/>
                                <a:gd name="T5" fmla="*/ 330 h 342"/>
                                <a:gd name="T6" fmla="*/ 89 w 222"/>
                                <a:gd name="T7" fmla="*/ 330 h 342"/>
                                <a:gd name="T8" fmla="*/ 86 w 222"/>
                                <a:gd name="T9" fmla="*/ 319 h 342"/>
                                <a:gd name="T10" fmla="*/ 86 w 222"/>
                                <a:gd name="T11" fmla="*/ 311 h 342"/>
                                <a:gd name="T12" fmla="*/ 70 w 222"/>
                                <a:gd name="T13" fmla="*/ 303 h 342"/>
                                <a:gd name="T14" fmla="*/ 62 w 222"/>
                                <a:gd name="T15" fmla="*/ 299 h 342"/>
                                <a:gd name="T16" fmla="*/ 47 w 222"/>
                                <a:gd name="T17" fmla="*/ 288 h 342"/>
                                <a:gd name="T18" fmla="*/ 35 w 222"/>
                                <a:gd name="T19" fmla="*/ 280 h 342"/>
                                <a:gd name="T20" fmla="*/ 23 w 222"/>
                                <a:gd name="T21" fmla="*/ 268 h 342"/>
                                <a:gd name="T22" fmla="*/ 20 w 222"/>
                                <a:gd name="T23" fmla="*/ 257 h 342"/>
                                <a:gd name="T24" fmla="*/ 4 w 222"/>
                                <a:gd name="T25" fmla="*/ 253 h 342"/>
                                <a:gd name="T26" fmla="*/ 0 w 222"/>
                                <a:gd name="T27" fmla="*/ 237 h 342"/>
                                <a:gd name="T28" fmla="*/ 12 w 222"/>
                                <a:gd name="T29" fmla="*/ 229 h 342"/>
                                <a:gd name="T30" fmla="*/ 4 w 222"/>
                                <a:gd name="T31" fmla="*/ 225 h 342"/>
                                <a:gd name="T32" fmla="*/ 0 w 222"/>
                                <a:gd name="T33" fmla="*/ 210 h 342"/>
                                <a:gd name="T34" fmla="*/ 12 w 222"/>
                                <a:gd name="T35" fmla="*/ 202 h 342"/>
                                <a:gd name="T36" fmla="*/ 16 w 222"/>
                                <a:gd name="T37" fmla="*/ 190 h 342"/>
                                <a:gd name="T38" fmla="*/ 23 w 222"/>
                                <a:gd name="T39" fmla="*/ 179 h 342"/>
                                <a:gd name="T40" fmla="*/ 31 w 222"/>
                                <a:gd name="T41" fmla="*/ 171 h 342"/>
                                <a:gd name="T42" fmla="*/ 27 w 222"/>
                                <a:gd name="T43" fmla="*/ 159 h 342"/>
                                <a:gd name="T44" fmla="*/ 31 w 222"/>
                                <a:gd name="T45" fmla="*/ 144 h 342"/>
                                <a:gd name="T46" fmla="*/ 39 w 222"/>
                                <a:gd name="T47" fmla="*/ 120 h 342"/>
                                <a:gd name="T48" fmla="*/ 51 w 222"/>
                                <a:gd name="T49" fmla="*/ 97 h 342"/>
                                <a:gd name="T50" fmla="*/ 58 w 222"/>
                                <a:gd name="T51" fmla="*/ 93 h 342"/>
                                <a:gd name="T52" fmla="*/ 70 w 222"/>
                                <a:gd name="T53" fmla="*/ 70 h 342"/>
                                <a:gd name="T54" fmla="*/ 86 w 222"/>
                                <a:gd name="T55" fmla="*/ 47 h 342"/>
                                <a:gd name="T56" fmla="*/ 109 w 222"/>
                                <a:gd name="T57" fmla="*/ 27 h 342"/>
                                <a:gd name="T58" fmla="*/ 132 w 222"/>
                                <a:gd name="T59" fmla="*/ 19 h 342"/>
                                <a:gd name="T60" fmla="*/ 156 w 222"/>
                                <a:gd name="T61" fmla="*/ 8 h 342"/>
                                <a:gd name="T62" fmla="*/ 163 w 222"/>
                                <a:gd name="T63" fmla="*/ 0 h 342"/>
                                <a:gd name="T64" fmla="*/ 167 w 222"/>
                                <a:gd name="T65" fmla="*/ 4 h 342"/>
                                <a:gd name="T66" fmla="*/ 171 w 222"/>
                                <a:gd name="T67" fmla="*/ 4 h 342"/>
                                <a:gd name="T68" fmla="*/ 171 w 222"/>
                                <a:gd name="T69" fmla="*/ 4 h 342"/>
                                <a:gd name="T70" fmla="*/ 171 w 222"/>
                                <a:gd name="T71" fmla="*/ 8 h 342"/>
                                <a:gd name="T72" fmla="*/ 171 w 222"/>
                                <a:gd name="T73" fmla="*/ 8 h 342"/>
                                <a:gd name="T74" fmla="*/ 175 w 222"/>
                                <a:gd name="T75" fmla="*/ 12 h 342"/>
                                <a:gd name="T76" fmla="*/ 179 w 222"/>
                                <a:gd name="T77" fmla="*/ 12 h 342"/>
                                <a:gd name="T78" fmla="*/ 183 w 222"/>
                                <a:gd name="T79" fmla="*/ 12 h 342"/>
                                <a:gd name="T80" fmla="*/ 183 w 222"/>
                                <a:gd name="T81" fmla="*/ 12 h 342"/>
                                <a:gd name="T82" fmla="*/ 187 w 222"/>
                                <a:gd name="T83" fmla="*/ 15 h 342"/>
                                <a:gd name="T84" fmla="*/ 187 w 222"/>
                                <a:gd name="T85" fmla="*/ 15 h 342"/>
                                <a:gd name="T86" fmla="*/ 187 w 222"/>
                                <a:gd name="T87" fmla="*/ 15 h 342"/>
                                <a:gd name="T88" fmla="*/ 190 w 222"/>
                                <a:gd name="T89" fmla="*/ 15 h 342"/>
                                <a:gd name="T90" fmla="*/ 190 w 222"/>
                                <a:gd name="T91" fmla="*/ 15 h 342"/>
                                <a:gd name="T92" fmla="*/ 190 w 222"/>
                                <a:gd name="T93" fmla="*/ 58 h 342"/>
                                <a:gd name="T94" fmla="*/ 190 w 222"/>
                                <a:gd name="T95" fmla="*/ 101 h 342"/>
                                <a:gd name="T96" fmla="*/ 194 w 222"/>
                                <a:gd name="T97" fmla="*/ 136 h 342"/>
                                <a:gd name="T98" fmla="*/ 206 w 222"/>
                                <a:gd name="T99" fmla="*/ 187 h 342"/>
                                <a:gd name="T100" fmla="*/ 210 w 222"/>
                                <a:gd name="T101" fmla="*/ 214 h 342"/>
                                <a:gd name="T102" fmla="*/ 222 w 222"/>
                                <a:gd name="T103" fmla="*/ 245 h 342"/>
                                <a:gd name="T104" fmla="*/ 218 w 222"/>
                                <a:gd name="T105" fmla="*/ 280 h 3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22" h="342">
                                  <a:moveTo>
                                    <a:pt x="214" y="288"/>
                                  </a:moveTo>
                                  <a:lnTo>
                                    <a:pt x="198" y="288"/>
                                  </a:lnTo>
                                  <a:lnTo>
                                    <a:pt x="198" y="292"/>
                                  </a:lnTo>
                                  <a:lnTo>
                                    <a:pt x="179" y="295"/>
                                  </a:lnTo>
                                  <a:lnTo>
                                    <a:pt x="163" y="299"/>
                                  </a:lnTo>
                                  <a:lnTo>
                                    <a:pt x="156" y="299"/>
                                  </a:lnTo>
                                  <a:lnTo>
                                    <a:pt x="148" y="307"/>
                                  </a:lnTo>
                                  <a:lnTo>
                                    <a:pt x="144" y="311"/>
                                  </a:lnTo>
                                  <a:lnTo>
                                    <a:pt x="136" y="315"/>
                                  </a:lnTo>
                                  <a:lnTo>
                                    <a:pt x="132" y="319"/>
                                  </a:lnTo>
                                  <a:lnTo>
                                    <a:pt x="128" y="326"/>
                                  </a:lnTo>
                                  <a:lnTo>
                                    <a:pt x="121" y="330"/>
                                  </a:lnTo>
                                  <a:lnTo>
                                    <a:pt x="113" y="334"/>
                                  </a:lnTo>
                                  <a:lnTo>
                                    <a:pt x="109" y="338"/>
                                  </a:lnTo>
                                  <a:lnTo>
                                    <a:pt x="101" y="342"/>
                                  </a:lnTo>
                                  <a:lnTo>
                                    <a:pt x="89" y="330"/>
                                  </a:lnTo>
                                  <a:lnTo>
                                    <a:pt x="86" y="330"/>
                                  </a:lnTo>
                                  <a:lnTo>
                                    <a:pt x="86" y="326"/>
                                  </a:lnTo>
                                  <a:lnTo>
                                    <a:pt x="86" y="323"/>
                                  </a:lnTo>
                                  <a:lnTo>
                                    <a:pt x="86" y="319"/>
                                  </a:lnTo>
                                  <a:lnTo>
                                    <a:pt x="86" y="319"/>
                                  </a:lnTo>
                                  <a:lnTo>
                                    <a:pt x="89" y="315"/>
                                  </a:lnTo>
                                  <a:lnTo>
                                    <a:pt x="86" y="311"/>
                                  </a:lnTo>
                                  <a:lnTo>
                                    <a:pt x="86" y="311"/>
                                  </a:lnTo>
                                  <a:lnTo>
                                    <a:pt x="82" y="307"/>
                                  </a:lnTo>
                                  <a:lnTo>
                                    <a:pt x="78" y="303"/>
                                  </a:lnTo>
                                  <a:lnTo>
                                    <a:pt x="74" y="303"/>
                                  </a:lnTo>
                                  <a:lnTo>
                                    <a:pt x="70" y="303"/>
                                  </a:lnTo>
                                  <a:lnTo>
                                    <a:pt x="66" y="299"/>
                                  </a:lnTo>
                                  <a:lnTo>
                                    <a:pt x="66" y="299"/>
                                  </a:lnTo>
                                  <a:lnTo>
                                    <a:pt x="66" y="295"/>
                                  </a:lnTo>
                                  <a:lnTo>
                                    <a:pt x="62" y="299"/>
                                  </a:lnTo>
                                  <a:lnTo>
                                    <a:pt x="58" y="295"/>
                                  </a:lnTo>
                                  <a:lnTo>
                                    <a:pt x="55" y="295"/>
                                  </a:lnTo>
                                  <a:lnTo>
                                    <a:pt x="51" y="292"/>
                                  </a:lnTo>
                                  <a:lnTo>
                                    <a:pt x="47" y="288"/>
                                  </a:lnTo>
                                  <a:lnTo>
                                    <a:pt x="43" y="284"/>
                                  </a:lnTo>
                                  <a:lnTo>
                                    <a:pt x="43" y="280"/>
                                  </a:lnTo>
                                  <a:lnTo>
                                    <a:pt x="39" y="280"/>
                                  </a:lnTo>
                                  <a:lnTo>
                                    <a:pt x="35" y="280"/>
                                  </a:lnTo>
                                  <a:lnTo>
                                    <a:pt x="31" y="280"/>
                                  </a:lnTo>
                                  <a:lnTo>
                                    <a:pt x="31" y="276"/>
                                  </a:lnTo>
                                  <a:lnTo>
                                    <a:pt x="27" y="272"/>
                                  </a:lnTo>
                                  <a:lnTo>
                                    <a:pt x="23" y="268"/>
                                  </a:lnTo>
                                  <a:lnTo>
                                    <a:pt x="23" y="264"/>
                                  </a:lnTo>
                                  <a:lnTo>
                                    <a:pt x="23" y="260"/>
                                  </a:lnTo>
                                  <a:lnTo>
                                    <a:pt x="20" y="260"/>
                                  </a:lnTo>
                                  <a:lnTo>
                                    <a:pt x="20" y="257"/>
                                  </a:lnTo>
                                  <a:lnTo>
                                    <a:pt x="12" y="253"/>
                                  </a:lnTo>
                                  <a:lnTo>
                                    <a:pt x="8" y="253"/>
                                  </a:lnTo>
                                  <a:lnTo>
                                    <a:pt x="8" y="253"/>
                                  </a:lnTo>
                                  <a:lnTo>
                                    <a:pt x="4" y="253"/>
                                  </a:lnTo>
                                  <a:lnTo>
                                    <a:pt x="0" y="249"/>
                                  </a:lnTo>
                                  <a:lnTo>
                                    <a:pt x="0" y="245"/>
                                  </a:lnTo>
                                  <a:lnTo>
                                    <a:pt x="0" y="241"/>
                                  </a:lnTo>
                                  <a:lnTo>
                                    <a:pt x="0" y="237"/>
                                  </a:lnTo>
                                  <a:lnTo>
                                    <a:pt x="4" y="237"/>
                                  </a:lnTo>
                                  <a:lnTo>
                                    <a:pt x="8" y="233"/>
                                  </a:lnTo>
                                  <a:lnTo>
                                    <a:pt x="8" y="233"/>
                                  </a:lnTo>
                                  <a:lnTo>
                                    <a:pt x="12" y="229"/>
                                  </a:lnTo>
                                  <a:lnTo>
                                    <a:pt x="12" y="225"/>
                                  </a:lnTo>
                                  <a:lnTo>
                                    <a:pt x="12" y="222"/>
                                  </a:lnTo>
                                  <a:lnTo>
                                    <a:pt x="8" y="222"/>
                                  </a:lnTo>
                                  <a:lnTo>
                                    <a:pt x="4" y="225"/>
                                  </a:lnTo>
                                  <a:lnTo>
                                    <a:pt x="0" y="225"/>
                                  </a:lnTo>
                                  <a:lnTo>
                                    <a:pt x="0" y="218"/>
                                  </a:lnTo>
                                  <a:lnTo>
                                    <a:pt x="0" y="214"/>
                                  </a:lnTo>
                                  <a:lnTo>
                                    <a:pt x="0" y="210"/>
                                  </a:lnTo>
                                  <a:lnTo>
                                    <a:pt x="4" y="210"/>
                                  </a:lnTo>
                                  <a:lnTo>
                                    <a:pt x="4" y="206"/>
                                  </a:lnTo>
                                  <a:lnTo>
                                    <a:pt x="8" y="202"/>
                                  </a:lnTo>
                                  <a:lnTo>
                                    <a:pt x="12" y="202"/>
                                  </a:lnTo>
                                  <a:lnTo>
                                    <a:pt x="12" y="198"/>
                                  </a:lnTo>
                                  <a:lnTo>
                                    <a:pt x="12" y="194"/>
                                  </a:lnTo>
                                  <a:lnTo>
                                    <a:pt x="16" y="194"/>
                                  </a:lnTo>
                                  <a:lnTo>
                                    <a:pt x="16" y="190"/>
                                  </a:lnTo>
                                  <a:lnTo>
                                    <a:pt x="20" y="190"/>
                                  </a:lnTo>
                                  <a:lnTo>
                                    <a:pt x="20" y="183"/>
                                  </a:lnTo>
                                  <a:lnTo>
                                    <a:pt x="20" y="183"/>
                                  </a:lnTo>
                                  <a:lnTo>
                                    <a:pt x="23" y="179"/>
                                  </a:lnTo>
                                  <a:lnTo>
                                    <a:pt x="23" y="179"/>
                                  </a:lnTo>
                                  <a:lnTo>
                                    <a:pt x="27" y="179"/>
                                  </a:lnTo>
                                  <a:lnTo>
                                    <a:pt x="31" y="175"/>
                                  </a:lnTo>
                                  <a:lnTo>
                                    <a:pt x="31" y="171"/>
                                  </a:lnTo>
                                  <a:lnTo>
                                    <a:pt x="31" y="167"/>
                                  </a:lnTo>
                                  <a:lnTo>
                                    <a:pt x="31" y="163"/>
                                  </a:lnTo>
                                  <a:lnTo>
                                    <a:pt x="31" y="159"/>
                                  </a:lnTo>
                                  <a:lnTo>
                                    <a:pt x="27" y="159"/>
                                  </a:lnTo>
                                  <a:lnTo>
                                    <a:pt x="27" y="155"/>
                                  </a:lnTo>
                                  <a:lnTo>
                                    <a:pt x="27" y="155"/>
                                  </a:lnTo>
                                  <a:lnTo>
                                    <a:pt x="27" y="148"/>
                                  </a:lnTo>
                                  <a:lnTo>
                                    <a:pt x="31" y="144"/>
                                  </a:lnTo>
                                  <a:lnTo>
                                    <a:pt x="35" y="140"/>
                                  </a:lnTo>
                                  <a:lnTo>
                                    <a:pt x="35" y="136"/>
                                  </a:lnTo>
                                  <a:lnTo>
                                    <a:pt x="39" y="128"/>
                                  </a:lnTo>
                                  <a:lnTo>
                                    <a:pt x="39" y="120"/>
                                  </a:lnTo>
                                  <a:lnTo>
                                    <a:pt x="43" y="113"/>
                                  </a:lnTo>
                                  <a:lnTo>
                                    <a:pt x="43" y="105"/>
                                  </a:lnTo>
                                  <a:lnTo>
                                    <a:pt x="47" y="101"/>
                                  </a:lnTo>
                                  <a:lnTo>
                                    <a:pt x="51" y="97"/>
                                  </a:lnTo>
                                  <a:lnTo>
                                    <a:pt x="55" y="97"/>
                                  </a:lnTo>
                                  <a:lnTo>
                                    <a:pt x="55" y="93"/>
                                  </a:lnTo>
                                  <a:lnTo>
                                    <a:pt x="58" y="93"/>
                                  </a:lnTo>
                                  <a:lnTo>
                                    <a:pt x="58" y="93"/>
                                  </a:lnTo>
                                  <a:lnTo>
                                    <a:pt x="62" y="85"/>
                                  </a:lnTo>
                                  <a:lnTo>
                                    <a:pt x="62" y="78"/>
                                  </a:lnTo>
                                  <a:lnTo>
                                    <a:pt x="62" y="78"/>
                                  </a:lnTo>
                                  <a:lnTo>
                                    <a:pt x="70" y="70"/>
                                  </a:lnTo>
                                  <a:lnTo>
                                    <a:pt x="74" y="62"/>
                                  </a:lnTo>
                                  <a:lnTo>
                                    <a:pt x="78" y="54"/>
                                  </a:lnTo>
                                  <a:lnTo>
                                    <a:pt x="82" y="50"/>
                                  </a:lnTo>
                                  <a:lnTo>
                                    <a:pt x="86" y="47"/>
                                  </a:lnTo>
                                  <a:lnTo>
                                    <a:pt x="89" y="43"/>
                                  </a:lnTo>
                                  <a:lnTo>
                                    <a:pt x="97" y="43"/>
                                  </a:lnTo>
                                  <a:lnTo>
                                    <a:pt x="101" y="43"/>
                                  </a:lnTo>
                                  <a:lnTo>
                                    <a:pt x="109" y="27"/>
                                  </a:lnTo>
                                  <a:lnTo>
                                    <a:pt x="117" y="23"/>
                                  </a:lnTo>
                                  <a:lnTo>
                                    <a:pt x="124" y="23"/>
                                  </a:lnTo>
                                  <a:lnTo>
                                    <a:pt x="128" y="23"/>
                                  </a:lnTo>
                                  <a:lnTo>
                                    <a:pt x="132" y="19"/>
                                  </a:lnTo>
                                  <a:lnTo>
                                    <a:pt x="136" y="12"/>
                                  </a:lnTo>
                                  <a:lnTo>
                                    <a:pt x="144" y="12"/>
                                  </a:lnTo>
                                  <a:lnTo>
                                    <a:pt x="152" y="12"/>
                                  </a:lnTo>
                                  <a:lnTo>
                                    <a:pt x="156" y="8"/>
                                  </a:lnTo>
                                  <a:lnTo>
                                    <a:pt x="159" y="0"/>
                                  </a:lnTo>
                                  <a:lnTo>
                                    <a:pt x="159" y="0"/>
                                  </a:lnTo>
                                  <a:lnTo>
                                    <a:pt x="159" y="0"/>
                                  </a:lnTo>
                                  <a:lnTo>
                                    <a:pt x="163" y="0"/>
                                  </a:lnTo>
                                  <a:lnTo>
                                    <a:pt x="163" y="4"/>
                                  </a:lnTo>
                                  <a:lnTo>
                                    <a:pt x="163" y="4"/>
                                  </a:lnTo>
                                  <a:lnTo>
                                    <a:pt x="167" y="4"/>
                                  </a:lnTo>
                                  <a:lnTo>
                                    <a:pt x="167" y="4"/>
                                  </a:lnTo>
                                  <a:lnTo>
                                    <a:pt x="167" y="4"/>
                                  </a:lnTo>
                                  <a:lnTo>
                                    <a:pt x="167" y="4"/>
                                  </a:lnTo>
                                  <a:lnTo>
                                    <a:pt x="171" y="4"/>
                                  </a:lnTo>
                                  <a:lnTo>
                                    <a:pt x="171" y="4"/>
                                  </a:lnTo>
                                  <a:lnTo>
                                    <a:pt x="171" y="4"/>
                                  </a:lnTo>
                                  <a:lnTo>
                                    <a:pt x="171" y="4"/>
                                  </a:lnTo>
                                  <a:lnTo>
                                    <a:pt x="171" y="4"/>
                                  </a:lnTo>
                                  <a:lnTo>
                                    <a:pt x="171" y="4"/>
                                  </a:lnTo>
                                  <a:lnTo>
                                    <a:pt x="171" y="4"/>
                                  </a:lnTo>
                                  <a:lnTo>
                                    <a:pt x="171" y="8"/>
                                  </a:lnTo>
                                  <a:lnTo>
                                    <a:pt x="171" y="8"/>
                                  </a:lnTo>
                                  <a:lnTo>
                                    <a:pt x="171" y="8"/>
                                  </a:lnTo>
                                  <a:lnTo>
                                    <a:pt x="171" y="8"/>
                                  </a:lnTo>
                                  <a:lnTo>
                                    <a:pt x="171" y="8"/>
                                  </a:lnTo>
                                  <a:lnTo>
                                    <a:pt x="171" y="8"/>
                                  </a:lnTo>
                                  <a:lnTo>
                                    <a:pt x="171" y="8"/>
                                  </a:lnTo>
                                  <a:lnTo>
                                    <a:pt x="171" y="12"/>
                                  </a:lnTo>
                                  <a:lnTo>
                                    <a:pt x="171" y="12"/>
                                  </a:lnTo>
                                  <a:lnTo>
                                    <a:pt x="171" y="12"/>
                                  </a:lnTo>
                                  <a:lnTo>
                                    <a:pt x="175" y="12"/>
                                  </a:lnTo>
                                  <a:lnTo>
                                    <a:pt x="175" y="12"/>
                                  </a:lnTo>
                                  <a:lnTo>
                                    <a:pt x="175" y="12"/>
                                  </a:lnTo>
                                  <a:lnTo>
                                    <a:pt x="179" y="12"/>
                                  </a:lnTo>
                                  <a:lnTo>
                                    <a:pt x="179" y="12"/>
                                  </a:lnTo>
                                  <a:lnTo>
                                    <a:pt x="179" y="12"/>
                                  </a:lnTo>
                                  <a:lnTo>
                                    <a:pt x="179" y="12"/>
                                  </a:lnTo>
                                  <a:lnTo>
                                    <a:pt x="183" y="12"/>
                                  </a:lnTo>
                                  <a:lnTo>
                                    <a:pt x="183" y="12"/>
                                  </a:lnTo>
                                  <a:lnTo>
                                    <a:pt x="183" y="12"/>
                                  </a:lnTo>
                                  <a:lnTo>
                                    <a:pt x="183" y="12"/>
                                  </a:lnTo>
                                  <a:lnTo>
                                    <a:pt x="183" y="12"/>
                                  </a:lnTo>
                                  <a:lnTo>
                                    <a:pt x="183" y="12"/>
                                  </a:lnTo>
                                  <a:lnTo>
                                    <a:pt x="183" y="12"/>
                                  </a:lnTo>
                                  <a:lnTo>
                                    <a:pt x="183" y="15"/>
                                  </a:lnTo>
                                  <a:lnTo>
                                    <a:pt x="187" y="15"/>
                                  </a:lnTo>
                                  <a:lnTo>
                                    <a:pt x="187" y="15"/>
                                  </a:lnTo>
                                  <a:lnTo>
                                    <a:pt x="187" y="15"/>
                                  </a:lnTo>
                                  <a:lnTo>
                                    <a:pt x="187" y="15"/>
                                  </a:lnTo>
                                  <a:lnTo>
                                    <a:pt x="187" y="15"/>
                                  </a:lnTo>
                                  <a:lnTo>
                                    <a:pt x="187" y="15"/>
                                  </a:lnTo>
                                  <a:lnTo>
                                    <a:pt x="187" y="15"/>
                                  </a:lnTo>
                                  <a:lnTo>
                                    <a:pt x="187" y="15"/>
                                  </a:lnTo>
                                  <a:lnTo>
                                    <a:pt x="187" y="15"/>
                                  </a:lnTo>
                                  <a:lnTo>
                                    <a:pt x="187" y="15"/>
                                  </a:lnTo>
                                  <a:lnTo>
                                    <a:pt x="187" y="15"/>
                                  </a:lnTo>
                                  <a:lnTo>
                                    <a:pt x="190" y="15"/>
                                  </a:lnTo>
                                  <a:lnTo>
                                    <a:pt x="190" y="15"/>
                                  </a:lnTo>
                                  <a:lnTo>
                                    <a:pt x="190" y="15"/>
                                  </a:lnTo>
                                  <a:lnTo>
                                    <a:pt x="190" y="15"/>
                                  </a:lnTo>
                                  <a:lnTo>
                                    <a:pt x="190" y="15"/>
                                  </a:lnTo>
                                  <a:lnTo>
                                    <a:pt x="190" y="15"/>
                                  </a:lnTo>
                                  <a:lnTo>
                                    <a:pt x="190" y="15"/>
                                  </a:lnTo>
                                  <a:lnTo>
                                    <a:pt x="190" y="19"/>
                                  </a:lnTo>
                                  <a:lnTo>
                                    <a:pt x="187" y="39"/>
                                  </a:lnTo>
                                  <a:lnTo>
                                    <a:pt x="194" y="54"/>
                                  </a:lnTo>
                                  <a:lnTo>
                                    <a:pt x="190" y="58"/>
                                  </a:lnTo>
                                  <a:lnTo>
                                    <a:pt x="194" y="70"/>
                                  </a:lnTo>
                                  <a:lnTo>
                                    <a:pt x="194" y="82"/>
                                  </a:lnTo>
                                  <a:lnTo>
                                    <a:pt x="190" y="93"/>
                                  </a:lnTo>
                                  <a:lnTo>
                                    <a:pt x="190" y="101"/>
                                  </a:lnTo>
                                  <a:lnTo>
                                    <a:pt x="190" y="109"/>
                                  </a:lnTo>
                                  <a:lnTo>
                                    <a:pt x="190" y="120"/>
                                  </a:lnTo>
                                  <a:lnTo>
                                    <a:pt x="190" y="128"/>
                                  </a:lnTo>
                                  <a:lnTo>
                                    <a:pt x="194" y="136"/>
                                  </a:lnTo>
                                  <a:lnTo>
                                    <a:pt x="198" y="152"/>
                                  </a:lnTo>
                                  <a:lnTo>
                                    <a:pt x="202" y="167"/>
                                  </a:lnTo>
                                  <a:lnTo>
                                    <a:pt x="206" y="179"/>
                                  </a:lnTo>
                                  <a:lnTo>
                                    <a:pt x="206" y="187"/>
                                  </a:lnTo>
                                  <a:lnTo>
                                    <a:pt x="210" y="194"/>
                                  </a:lnTo>
                                  <a:lnTo>
                                    <a:pt x="214" y="198"/>
                                  </a:lnTo>
                                  <a:lnTo>
                                    <a:pt x="214" y="210"/>
                                  </a:lnTo>
                                  <a:lnTo>
                                    <a:pt x="210" y="214"/>
                                  </a:lnTo>
                                  <a:lnTo>
                                    <a:pt x="214" y="222"/>
                                  </a:lnTo>
                                  <a:lnTo>
                                    <a:pt x="218" y="229"/>
                                  </a:lnTo>
                                  <a:lnTo>
                                    <a:pt x="218" y="237"/>
                                  </a:lnTo>
                                  <a:lnTo>
                                    <a:pt x="222" y="245"/>
                                  </a:lnTo>
                                  <a:lnTo>
                                    <a:pt x="222" y="253"/>
                                  </a:lnTo>
                                  <a:lnTo>
                                    <a:pt x="218" y="260"/>
                                  </a:lnTo>
                                  <a:lnTo>
                                    <a:pt x="218" y="268"/>
                                  </a:lnTo>
                                  <a:lnTo>
                                    <a:pt x="218" y="280"/>
                                  </a:lnTo>
                                  <a:lnTo>
                                    <a:pt x="214" y="288"/>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58"/>
                          <wps:cNvSpPr>
                            <a:spLocks noEditPoints="1"/>
                          </wps:cNvSpPr>
                          <wps:spPr bwMode="auto">
                            <a:xfrm>
                              <a:off x="871061" y="1695713"/>
                              <a:ext cx="613579" cy="1044229"/>
                            </a:xfrm>
                            <a:custGeom>
                              <a:avLst/>
                              <a:gdLst>
                                <a:gd name="T0" fmla="*/ 303 w 322"/>
                                <a:gd name="T1" fmla="*/ 537 h 548"/>
                                <a:gd name="T2" fmla="*/ 264 w 322"/>
                                <a:gd name="T3" fmla="*/ 548 h 548"/>
                                <a:gd name="T4" fmla="*/ 244 w 322"/>
                                <a:gd name="T5" fmla="*/ 533 h 548"/>
                                <a:gd name="T6" fmla="*/ 240 w 322"/>
                                <a:gd name="T7" fmla="*/ 517 h 548"/>
                                <a:gd name="T8" fmla="*/ 240 w 322"/>
                                <a:gd name="T9" fmla="*/ 502 h 548"/>
                                <a:gd name="T10" fmla="*/ 248 w 322"/>
                                <a:gd name="T11" fmla="*/ 478 h 548"/>
                                <a:gd name="T12" fmla="*/ 256 w 322"/>
                                <a:gd name="T13" fmla="*/ 470 h 548"/>
                                <a:gd name="T14" fmla="*/ 240 w 322"/>
                                <a:gd name="T15" fmla="*/ 362 h 548"/>
                                <a:gd name="T16" fmla="*/ 233 w 322"/>
                                <a:gd name="T17" fmla="*/ 362 h 548"/>
                                <a:gd name="T18" fmla="*/ 229 w 322"/>
                                <a:gd name="T19" fmla="*/ 362 h 548"/>
                                <a:gd name="T20" fmla="*/ 221 w 322"/>
                                <a:gd name="T21" fmla="*/ 358 h 548"/>
                                <a:gd name="T22" fmla="*/ 217 w 322"/>
                                <a:gd name="T23" fmla="*/ 362 h 548"/>
                                <a:gd name="T24" fmla="*/ 209 w 322"/>
                                <a:gd name="T25" fmla="*/ 369 h 548"/>
                                <a:gd name="T26" fmla="*/ 202 w 322"/>
                                <a:gd name="T27" fmla="*/ 373 h 548"/>
                                <a:gd name="T28" fmla="*/ 174 w 322"/>
                                <a:gd name="T29" fmla="*/ 408 h 548"/>
                                <a:gd name="T30" fmla="*/ 128 w 322"/>
                                <a:gd name="T31" fmla="*/ 420 h 548"/>
                                <a:gd name="T32" fmla="*/ 124 w 322"/>
                                <a:gd name="T33" fmla="*/ 393 h 548"/>
                                <a:gd name="T34" fmla="*/ 116 w 322"/>
                                <a:gd name="T35" fmla="*/ 385 h 548"/>
                                <a:gd name="T36" fmla="*/ 97 w 322"/>
                                <a:gd name="T37" fmla="*/ 381 h 548"/>
                                <a:gd name="T38" fmla="*/ 77 w 322"/>
                                <a:gd name="T39" fmla="*/ 385 h 548"/>
                                <a:gd name="T40" fmla="*/ 58 w 322"/>
                                <a:gd name="T41" fmla="*/ 397 h 548"/>
                                <a:gd name="T42" fmla="*/ 35 w 322"/>
                                <a:gd name="T43" fmla="*/ 400 h 548"/>
                                <a:gd name="T44" fmla="*/ 35 w 322"/>
                                <a:gd name="T45" fmla="*/ 393 h 548"/>
                                <a:gd name="T46" fmla="*/ 38 w 322"/>
                                <a:gd name="T47" fmla="*/ 381 h 548"/>
                                <a:gd name="T48" fmla="*/ 46 w 322"/>
                                <a:gd name="T49" fmla="*/ 369 h 548"/>
                                <a:gd name="T50" fmla="*/ 50 w 322"/>
                                <a:gd name="T51" fmla="*/ 358 h 548"/>
                                <a:gd name="T52" fmla="*/ 58 w 322"/>
                                <a:gd name="T53" fmla="*/ 342 h 548"/>
                                <a:gd name="T54" fmla="*/ 66 w 322"/>
                                <a:gd name="T55" fmla="*/ 330 h 548"/>
                                <a:gd name="T56" fmla="*/ 70 w 322"/>
                                <a:gd name="T57" fmla="*/ 315 h 548"/>
                                <a:gd name="T58" fmla="*/ 70 w 322"/>
                                <a:gd name="T59" fmla="*/ 299 h 548"/>
                                <a:gd name="T60" fmla="*/ 81 w 322"/>
                                <a:gd name="T61" fmla="*/ 288 h 548"/>
                                <a:gd name="T62" fmla="*/ 85 w 322"/>
                                <a:gd name="T63" fmla="*/ 272 h 548"/>
                                <a:gd name="T64" fmla="*/ 93 w 322"/>
                                <a:gd name="T65" fmla="*/ 260 h 548"/>
                                <a:gd name="T66" fmla="*/ 97 w 322"/>
                                <a:gd name="T67" fmla="*/ 237 h 548"/>
                                <a:gd name="T68" fmla="*/ 93 w 322"/>
                                <a:gd name="T69" fmla="*/ 214 h 548"/>
                                <a:gd name="T70" fmla="*/ 104 w 322"/>
                                <a:gd name="T71" fmla="*/ 206 h 548"/>
                                <a:gd name="T72" fmla="*/ 108 w 322"/>
                                <a:gd name="T73" fmla="*/ 191 h 548"/>
                                <a:gd name="T74" fmla="*/ 112 w 322"/>
                                <a:gd name="T75" fmla="*/ 179 h 548"/>
                                <a:gd name="T76" fmla="*/ 116 w 322"/>
                                <a:gd name="T77" fmla="*/ 175 h 548"/>
                                <a:gd name="T78" fmla="*/ 128 w 322"/>
                                <a:gd name="T79" fmla="*/ 179 h 548"/>
                                <a:gd name="T80" fmla="*/ 209 w 322"/>
                                <a:gd name="T81" fmla="*/ 233 h 548"/>
                                <a:gd name="T82" fmla="*/ 237 w 322"/>
                                <a:gd name="T83" fmla="*/ 272 h 548"/>
                                <a:gd name="T84" fmla="*/ 244 w 322"/>
                                <a:gd name="T85" fmla="*/ 284 h 548"/>
                                <a:gd name="T86" fmla="*/ 279 w 322"/>
                                <a:gd name="T87" fmla="*/ 346 h 548"/>
                                <a:gd name="T88" fmla="*/ 318 w 322"/>
                                <a:gd name="T89" fmla="*/ 408 h 548"/>
                                <a:gd name="T90" fmla="*/ 314 w 322"/>
                                <a:gd name="T91" fmla="*/ 467 h 548"/>
                                <a:gd name="T92" fmla="*/ 314 w 322"/>
                                <a:gd name="T93" fmla="*/ 509 h 548"/>
                                <a:gd name="T94" fmla="*/ 3 w 322"/>
                                <a:gd name="T95" fmla="*/ 62 h 548"/>
                                <a:gd name="T96" fmla="*/ 19 w 322"/>
                                <a:gd name="T97" fmla="*/ 62 h 548"/>
                                <a:gd name="T98" fmla="*/ 42 w 322"/>
                                <a:gd name="T99" fmla="*/ 31 h 548"/>
                                <a:gd name="T100" fmla="*/ 42 w 322"/>
                                <a:gd name="T101" fmla="*/ 12 h 548"/>
                                <a:gd name="T102" fmla="*/ 42 w 322"/>
                                <a:gd name="T103" fmla="*/ 74 h 548"/>
                                <a:gd name="T104" fmla="*/ 27 w 322"/>
                                <a:gd name="T105" fmla="*/ 97 h 548"/>
                                <a:gd name="T106" fmla="*/ 15 w 322"/>
                                <a:gd name="T107" fmla="*/ 93 h 548"/>
                                <a:gd name="T108" fmla="*/ 7 w 322"/>
                                <a:gd name="T109" fmla="*/ 78 h 5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22" h="548">
                                  <a:moveTo>
                                    <a:pt x="318" y="529"/>
                                  </a:moveTo>
                                  <a:lnTo>
                                    <a:pt x="310" y="533"/>
                                  </a:lnTo>
                                  <a:lnTo>
                                    <a:pt x="306" y="537"/>
                                  </a:lnTo>
                                  <a:lnTo>
                                    <a:pt x="303" y="537"/>
                                  </a:lnTo>
                                  <a:lnTo>
                                    <a:pt x="299" y="540"/>
                                  </a:lnTo>
                                  <a:lnTo>
                                    <a:pt x="287" y="544"/>
                                  </a:lnTo>
                                  <a:lnTo>
                                    <a:pt x="272" y="548"/>
                                  </a:lnTo>
                                  <a:lnTo>
                                    <a:pt x="264" y="548"/>
                                  </a:lnTo>
                                  <a:lnTo>
                                    <a:pt x="256" y="548"/>
                                  </a:lnTo>
                                  <a:lnTo>
                                    <a:pt x="252" y="544"/>
                                  </a:lnTo>
                                  <a:lnTo>
                                    <a:pt x="248" y="537"/>
                                  </a:lnTo>
                                  <a:lnTo>
                                    <a:pt x="244" y="533"/>
                                  </a:lnTo>
                                  <a:lnTo>
                                    <a:pt x="240" y="529"/>
                                  </a:lnTo>
                                  <a:lnTo>
                                    <a:pt x="237" y="525"/>
                                  </a:lnTo>
                                  <a:lnTo>
                                    <a:pt x="237" y="521"/>
                                  </a:lnTo>
                                  <a:lnTo>
                                    <a:pt x="240" y="517"/>
                                  </a:lnTo>
                                  <a:lnTo>
                                    <a:pt x="244" y="513"/>
                                  </a:lnTo>
                                  <a:lnTo>
                                    <a:pt x="244" y="513"/>
                                  </a:lnTo>
                                  <a:lnTo>
                                    <a:pt x="240" y="505"/>
                                  </a:lnTo>
                                  <a:lnTo>
                                    <a:pt x="240" y="502"/>
                                  </a:lnTo>
                                  <a:lnTo>
                                    <a:pt x="240" y="498"/>
                                  </a:lnTo>
                                  <a:lnTo>
                                    <a:pt x="244" y="486"/>
                                  </a:lnTo>
                                  <a:lnTo>
                                    <a:pt x="248" y="478"/>
                                  </a:lnTo>
                                  <a:lnTo>
                                    <a:pt x="248" y="478"/>
                                  </a:lnTo>
                                  <a:lnTo>
                                    <a:pt x="248" y="474"/>
                                  </a:lnTo>
                                  <a:lnTo>
                                    <a:pt x="252" y="470"/>
                                  </a:lnTo>
                                  <a:lnTo>
                                    <a:pt x="252" y="470"/>
                                  </a:lnTo>
                                  <a:lnTo>
                                    <a:pt x="256" y="470"/>
                                  </a:lnTo>
                                  <a:lnTo>
                                    <a:pt x="260" y="470"/>
                                  </a:lnTo>
                                  <a:lnTo>
                                    <a:pt x="240" y="416"/>
                                  </a:lnTo>
                                  <a:lnTo>
                                    <a:pt x="240" y="404"/>
                                  </a:lnTo>
                                  <a:lnTo>
                                    <a:pt x="240" y="362"/>
                                  </a:lnTo>
                                  <a:lnTo>
                                    <a:pt x="240" y="362"/>
                                  </a:lnTo>
                                  <a:lnTo>
                                    <a:pt x="237" y="362"/>
                                  </a:lnTo>
                                  <a:lnTo>
                                    <a:pt x="237" y="362"/>
                                  </a:lnTo>
                                  <a:lnTo>
                                    <a:pt x="233" y="362"/>
                                  </a:lnTo>
                                  <a:lnTo>
                                    <a:pt x="233" y="362"/>
                                  </a:lnTo>
                                  <a:lnTo>
                                    <a:pt x="233" y="362"/>
                                  </a:lnTo>
                                  <a:lnTo>
                                    <a:pt x="229" y="362"/>
                                  </a:lnTo>
                                  <a:lnTo>
                                    <a:pt x="229" y="362"/>
                                  </a:lnTo>
                                  <a:lnTo>
                                    <a:pt x="229" y="362"/>
                                  </a:lnTo>
                                  <a:lnTo>
                                    <a:pt x="225" y="358"/>
                                  </a:lnTo>
                                  <a:lnTo>
                                    <a:pt x="225" y="358"/>
                                  </a:lnTo>
                                  <a:lnTo>
                                    <a:pt x="221" y="358"/>
                                  </a:lnTo>
                                  <a:lnTo>
                                    <a:pt x="221" y="362"/>
                                  </a:lnTo>
                                  <a:lnTo>
                                    <a:pt x="217" y="362"/>
                                  </a:lnTo>
                                  <a:lnTo>
                                    <a:pt x="217" y="362"/>
                                  </a:lnTo>
                                  <a:lnTo>
                                    <a:pt x="217" y="362"/>
                                  </a:lnTo>
                                  <a:lnTo>
                                    <a:pt x="213" y="365"/>
                                  </a:lnTo>
                                  <a:lnTo>
                                    <a:pt x="213" y="365"/>
                                  </a:lnTo>
                                  <a:lnTo>
                                    <a:pt x="209" y="369"/>
                                  </a:lnTo>
                                  <a:lnTo>
                                    <a:pt x="209" y="369"/>
                                  </a:lnTo>
                                  <a:lnTo>
                                    <a:pt x="205" y="369"/>
                                  </a:lnTo>
                                  <a:lnTo>
                                    <a:pt x="205" y="369"/>
                                  </a:lnTo>
                                  <a:lnTo>
                                    <a:pt x="205" y="369"/>
                                  </a:lnTo>
                                  <a:lnTo>
                                    <a:pt x="202" y="373"/>
                                  </a:lnTo>
                                  <a:lnTo>
                                    <a:pt x="198" y="381"/>
                                  </a:lnTo>
                                  <a:lnTo>
                                    <a:pt x="190" y="389"/>
                                  </a:lnTo>
                                  <a:lnTo>
                                    <a:pt x="182" y="397"/>
                                  </a:lnTo>
                                  <a:lnTo>
                                    <a:pt x="174" y="408"/>
                                  </a:lnTo>
                                  <a:lnTo>
                                    <a:pt x="163" y="424"/>
                                  </a:lnTo>
                                  <a:lnTo>
                                    <a:pt x="143" y="420"/>
                                  </a:lnTo>
                                  <a:lnTo>
                                    <a:pt x="132" y="420"/>
                                  </a:lnTo>
                                  <a:lnTo>
                                    <a:pt x="128" y="420"/>
                                  </a:lnTo>
                                  <a:lnTo>
                                    <a:pt x="120" y="408"/>
                                  </a:lnTo>
                                  <a:lnTo>
                                    <a:pt x="120" y="400"/>
                                  </a:lnTo>
                                  <a:lnTo>
                                    <a:pt x="120" y="397"/>
                                  </a:lnTo>
                                  <a:lnTo>
                                    <a:pt x="124" y="393"/>
                                  </a:lnTo>
                                  <a:lnTo>
                                    <a:pt x="128" y="385"/>
                                  </a:lnTo>
                                  <a:lnTo>
                                    <a:pt x="124" y="381"/>
                                  </a:lnTo>
                                  <a:lnTo>
                                    <a:pt x="120" y="381"/>
                                  </a:lnTo>
                                  <a:lnTo>
                                    <a:pt x="116" y="385"/>
                                  </a:lnTo>
                                  <a:lnTo>
                                    <a:pt x="108" y="381"/>
                                  </a:lnTo>
                                  <a:lnTo>
                                    <a:pt x="101" y="381"/>
                                  </a:lnTo>
                                  <a:lnTo>
                                    <a:pt x="101" y="381"/>
                                  </a:lnTo>
                                  <a:lnTo>
                                    <a:pt x="97" y="381"/>
                                  </a:lnTo>
                                  <a:lnTo>
                                    <a:pt x="97" y="381"/>
                                  </a:lnTo>
                                  <a:lnTo>
                                    <a:pt x="89" y="381"/>
                                  </a:lnTo>
                                  <a:lnTo>
                                    <a:pt x="85" y="385"/>
                                  </a:lnTo>
                                  <a:lnTo>
                                    <a:pt x="77" y="385"/>
                                  </a:lnTo>
                                  <a:lnTo>
                                    <a:pt x="70" y="389"/>
                                  </a:lnTo>
                                  <a:lnTo>
                                    <a:pt x="70" y="393"/>
                                  </a:lnTo>
                                  <a:lnTo>
                                    <a:pt x="62" y="393"/>
                                  </a:lnTo>
                                  <a:lnTo>
                                    <a:pt x="58" y="397"/>
                                  </a:lnTo>
                                  <a:lnTo>
                                    <a:pt x="50" y="400"/>
                                  </a:lnTo>
                                  <a:lnTo>
                                    <a:pt x="46" y="404"/>
                                  </a:lnTo>
                                  <a:lnTo>
                                    <a:pt x="38" y="400"/>
                                  </a:lnTo>
                                  <a:lnTo>
                                    <a:pt x="35" y="400"/>
                                  </a:lnTo>
                                  <a:lnTo>
                                    <a:pt x="31" y="397"/>
                                  </a:lnTo>
                                  <a:lnTo>
                                    <a:pt x="31" y="397"/>
                                  </a:lnTo>
                                  <a:lnTo>
                                    <a:pt x="31" y="393"/>
                                  </a:lnTo>
                                  <a:lnTo>
                                    <a:pt x="35" y="393"/>
                                  </a:lnTo>
                                  <a:lnTo>
                                    <a:pt x="38" y="393"/>
                                  </a:lnTo>
                                  <a:lnTo>
                                    <a:pt x="38" y="389"/>
                                  </a:lnTo>
                                  <a:lnTo>
                                    <a:pt x="38" y="385"/>
                                  </a:lnTo>
                                  <a:lnTo>
                                    <a:pt x="38" y="381"/>
                                  </a:lnTo>
                                  <a:lnTo>
                                    <a:pt x="38" y="377"/>
                                  </a:lnTo>
                                  <a:lnTo>
                                    <a:pt x="38" y="377"/>
                                  </a:lnTo>
                                  <a:lnTo>
                                    <a:pt x="42" y="377"/>
                                  </a:lnTo>
                                  <a:lnTo>
                                    <a:pt x="46" y="369"/>
                                  </a:lnTo>
                                  <a:lnTo>
                                    <a:pt x="50" y="365"/>
                                  </a:lnTo>
                                  <a:lnTo>
                                    <a:pt x="50" y="362"/>
                                  </a:lnTo>
                                  <a:lnTo>
                                    <a:pt x="50" y="362"/>
                                  </a:lnTo>
                                  <a:lnTo>
                                    <a:pt x="50" y="358"/>
                                  </a:lnTo>
                                  <a:lnTo>
                                    <a:pt x="54" y="350"/>
                                  </a:lnTo>
                                  <a:lnTo>
                                    <a:pt x="54" y="346"/>
                                  </a:lnTo>
                                  <a:lnTo>
                                    <a:pt x="58" y="346"/>
                                  </a:lnTo>
                                  <a:lnTo>
                                    <a:pt x="58" y="342"/>
                                  </a:lnTo>
                                  <a:lnTo>
                                    <a:pt x="62" y="342"/>
                                  </a:lnTo>
                                  <a:lnTo>
                                    <a:pt x="66" y="338"/>
                                  </a:lnTo>
                                  <a:lnTo>
                                    <a:pt x="66" y="334"/>
                                  </a:lnTo>
                                  <a:lnTo>
                                    <a:pt x="66" y="330"/>
                                  </a:lnTo>
                                  <a:lnTo>
                                    <a:pt x="66" y="323"/>
                                  </a:lnTo>
                                  <a:lnTo>
                                    <a:pt x="66" y="319"/>
                                  </a:lnTo>
                                  <a:lnTo>
                                    <a:pt x="66" y="315"/>
                                  </a:lnTo>
                                  <a:lnTo>
                                    <a:pt x="70" y="315"/>
                                  </a:lnTo>
                                  <a:lnTo>
                                    <a:pt x="73" y="311"/>
                                  </a:lnTo>
                                  <a:lnTo>
                                    <a:pt x="73" y="307"/>
                                  </a:lnTo>
                                  <a:lnTo>
                                    <a:pt x="70" y="303"/>
                                  </a:lnTo>
                                  <a:lnTo>
                                    <a:pt x="70" y="299"/>
                                  </a:lnTo>
                                  <a:lnTo>
                                    <a:pt x="73" y="295"/>
                                  </a:lnTo>
                                  <a:lnTo>
                                    <a:pt x="77" y="295"/>
                                  </a:lnTo>
                                  <a:lnTo>
                                    <a:pt x="81" y="292"/>
                                  </a:lnTo>
                                  <a:lnTo>
                                    <a:pt x="81" y="288"/>
                                  </a:lnTo>
                                  <a:lnTo>
                                    <a:pt x="81" y="284"/>
                                  </a:lnTo>
                                  <a:lnTo>
                                    <a:pt x="81" y="280"/>
                                  </a:lnTo>
                                  <a:lnTo>
                                    <a:pt x="81" y="276"/>
                                  </a:lnTo>
                                  <a:lnTo>
                                    <a:pt x="85" y="272"/>
                                  </a:lnTo>
                                  <a:lnTo>
                                    <a:pt x="81" y="268"/>
                                  </a:lnTo>
                                  <a:lnTo>
                                    <a:pt x="81" y="268"/>
                                  </a:lnTo>
                                  <a:lnTo>
                                    <a:pt x="89" y="264"/>
                                  </a:lnTo>
                                  <a:lnTo>
                                    <a:pt x="93" y="260"/>
                                  </a:lnTo>
                                  <a:lnTo>
                                    <a:pt x="97" y="257"/>
                                  </a:lnTo>
                                  <a:lnTo>
                                    <a:pt x="97" y="253"/>
                                  </a:lnTo>
                                  <a:lnTo>
                                    <a:pt x="97" y="245"/>
                                  </a:lnTo>
                                  <a:lnTo>
                                    <a:pt x="97" y="237"/>
                                  </a:lnTo>
                                  <a:lnTo>
                                    <a:pt x="97" y="229"/>
                                  </a:lnTo>
                                  <a:lnTo>
                                    <a:pt x="97" y="226"/>
                                  </a:lnTo>
                                  <a:lnTo>
                                    <a:pt x="93" y="222"/>
                                  </a:lnTo>
                                  <a:lnTo>
                                    <a:pt x="93" y="214"/>
                                  </a:lnTo>
                                  <a:lnTo>
                                    <a:pt x="93" y="210"/>
                                  </a:lnTo>
                                  <a:lnTo>
                                    <a:pt x="97" y="210"/>
                                  </a:lnTo>
                                  <a:lnTo>
                                    <a:pt x="101" y="206"/>
                                  </a:lnTo>
                                  <a:lnTo>
                                    <a:pt x="104" y="206"/>
                                  </a:lnTo>
                                  <a:lnTo>
                                    <a:pt x="108" y="206"/>
                                  </a:lnTo>
                                  <a:lnTo>
                                    <a:pt x="108" y="202"/>
                                  </a:lnTo>
                                  <a:lnTo>
                                    <a:pt x="108" y="194"/>
                                  </a:lnTo>
                                  <a:lnTo>
                                    <a:pt x="108" y="191"/>
                                  </a:lnTo>
                                  <a:lnTo>
                                    <a:pt x="108" y="187"/>
                                  </a:lnTo>
                                  <a:lnTo>
                                    <a:pt x="108" y="183"/>
                                  </a:lnTo>
                                  <a:lnTo>
                                    <a:pt x="108" y="183"/>
                                  </a:lnTo>
                                  <a:lnTo>
                                    <a:pt x="112" y="179"/>
                                  </a:lnTo>
                                  <a:lnTo>
                                    <a:pt x="112" y="175"/>
                                  </a:lnTo>
                                  <a:lnTo>
                                    <a:pt x="112" y="175"/>
                                  </a:lnTo>
                                  <a:lnTo>
                                    <a:pt x="116" y="175"/>
                                  </a:lnTo>
                                  <a:lnTo>
                                    <a:pt x="116" y="175"/>
                                  </a:lnTo>
                                  <a:lnTo>
                                    <a:pt x="116" y="175"/>
                                  </a:lnTo>
                                  <a:lnTo>
                                    <a:pt x="120" y="175"/>
                                  </a:lnTo>
                                  <a:lnTo>
                                    <a:pt x="120" y="175"/>
                                  </a:lnTo>
                                  <a:lnTo>
                                    <a:pt x="128" y="179"/>
                                  </a:lnTo>
                                  <a:lnTo>
                                    <a:pt x="132" y="179"/>
                                  </a:lnTo>
                                  <a:lnTo>
                                    <a:pt x="159" y="198"/>
                                  </a:lnTo>
                                  <a:lnTo>
                                    <a:pt x="171" y="206"/>
                                  </a:lnTo>
                                  <a:lnTo>
                                    <a:pt x="209" y="233"/>
                                  </a:lnTo>
                                  <a:lnTo>
                                    <a:pt x="229" y="253"/>
                                  </a:lnTo>
                                  <a:lnTo>
                                    <a:pt x="237" y="253"/>
                                  </a:lnTo>
                                  <a:lnTo>
                                    <a:pt x="240" y="253"/>
                                  </a:lnTo>
                                  <a:lnTo>
                                    <a:pt x="237" y="272"/>
                                  </a:lnTo>
                                  <a:lnTo>
                                    <a:pt x="237" y="272"/>
                                  </a:lnTo>
                                  <a:lnTo>
                                    <a:pt x="240" y="276"/>
                                  </a:lnTo>
                                  <a:lnTo>
                                    <a:pt x="244" y="280"/>
                                  </a:lnTo>
                                  <a:lnTo>
                                    <a:pt x="244" y="284"/>
                                  </a:lnTo>
                                  <a:lnTo>
                                    <a:pt x="244" y="288"/>
                                  </a:lnTo>
                                  <a:lnTo>
                                    <a:pt x="264" y="319"/>
                                  </a:lnTo>
                                  <a:lnTo>
                                    <a:pt x="279" y="342"/>
                                  </a:lnTo>
                                  <a:lnTo>
                                    <a:pt x="279" y="346"/>
                                  </a:lnTo>
                                  <a:lnTo>
                                    <a:pt x="299" y="369"/>
                                  </a:lnTo>
                                  <a:lnTo>
                                    <a:pt x="306" y="385"/>
                                  </a:lnTo>
                                  <a:lnTo>
                                    <a:pt x="318" y="393"/>
                                  </a:lnTo>
                                  <a:lnTo>
                                    <a:pt x="318" y="408"/>
                                  </a:lnTo>
                                  <a:lnTo>
                                    <a:pt x="318" y="428"/>
                                  </a:lnTo>
                                  <a:lnTo>
                                    <a:pt x="322" y="435"/>
                                  </a:lnTo>
                                  <a:lnTo>
                                    <a:pt x="318" y="455"/>
                                  </a:lnTo>
                                  <a:lnTo>
                                    <a:pt x="314" y="467"/>
                                  </a:lnTo>
                                  <a:lnTo>
                                    <a:pt x="310" y="474"/>
                                  </a:lnTo>
                                  <a:lnTo>
                                    <a:pt x="310" y="486"/>
                                  </a:lnTo>
                                  <a:lnTo>
                                    <a:pt x="310" y="498"/>
                                  </a:lnTo>
                                  <a:lnTo>
                                    <a:pt x="314" y="509"/>
                                  </a:lnTo>
                                  <a:lnTo>
                                    <a:pt x="314" y="521"/>
                                  </a:lnTo>
                                  <a:lnTo>
                                    <a:pt x="318" y="529"/>
                                  </a:lnTo>
                                  <a:moveTo>
                                    <a:pt x="0" y="66"/>
                                  </a:moveTo>
                                  <a:lnTo>
                                    <a:pt x="3" y="62"/>
                                  </a:lnTo>
                                  <a:lnTo>
                                    <a:pt x="7" y="62"/>
                                  </a:lnTo>
                                  <a:lnTo>
                                    <a:pt x="7" y="62"/>
                                  </a:lnTo>
                                  <a:lnTo>
                                    <a:pt x="15" y="62"/>
                                  </a:lnTo>
                                  <a:lnTo>
                                    <a:pt x="19" y="62"/>
                                  </a:lnTo>
                                  <a:lnTo>
                                    <a:pt x="27" y="58"/>
                                  </a:lnTo>
                                  <a:lnTo>
                                    <a:pt x="31" y="51"/>
                                  </a:lnTo>
                                  <a:lnTo>
                                    <a:pt x="38" y="43"/>
                                  </a:lnTo>
                                  <a:lnTo>
                                    <a:pt x="42" y="31"/>
                                  </a:lnTo>
                                  <a:lnTo>
                                    <a:pt x="35" y="27"/>
                                  </a:lnTo>
                                  <a:lnTo>
                                    <a:pt x="31" y="23"/>
                                  </a:lnTo>
                                  <a:lnTo>
                                    <a:pt x="38" y="19"/>
                                  </a:lnTo>
                                  <a:lnTo>
                                    <a:pt x="42" y="12"/>
                                  </a:lnTo>
                                  <a:lnTo>
                                    <a:pt x="50" y="8"/>
                                  </a:lnTo>
                                  <a:lnTo>
                                    <a:pt x="54" y="8"/>
                                  </a:lnTo>
                                  <a:lnTo>
                                    <a:pt x="58" y="0"/>
                                  </a:lnTo>
                                  <a:lnTo>
                                    <a:pt x="42" y="74"/>
                                  </a:lnTo>
                                  <a:lnTo>
                                    <a:pt x="38" y="82"/>
                                  </a:lnTo>
                                  <a:lnTo>
                                    <a:pt x="35" y="82"/>
                                  </a:lnTo>
                                  <a:lnTo>
                                    <a:pt x="35" y="89"/>
                                  </a:lnTo>
                                  <a:lnTo>
                                    <a:pt x="27" y="97"/>
                                  </a:lnTo>
                                  <a:lnTo>
                                    <a:pt x="27" y="97"/>
                                  </a:lnTo>
                                  <a:lnTo>
                                    <a:pt x="23" y="101"/>
                                  </a:lnTo>
                                  <a:lnTo>
                                    <a:pt x="15" y="97"/>
                                  </a:lnTo>
                                  <a:lnTo>
                                    <a:pt x="15" y="93"/>
                                  </a:lnTo>
                                  <a:lnTo>
                                    <a:pt x="15" y="86"/>
                                  </a:lnTo>
                                  <a:lnTo>
                                    <a:pt x="11" y="82"/>
                                  </a:lnTo>
                                  <a:lnTo>
                                    <a:pt x="11" y="78"/>
                                  </a:lnTo>
                                  <a:lnTo>
                                    <a:pt x="7" y="78"/>
                                  </a:lnTo>
                                  <a:lnTo>
                                    <a:pt x="7" y="74"/>
                                  </a:lnTo>
                                  <a:lnTo>
                                    <a:pt x="3" y="70"/>
                                  </a:lnTo>
                                  <a:lnTo>
                                    <a:pt x="0" y="66"/>
                                  </a:lnTo>
                                </a:path>
                              </a:pathLst>
                            </a:custGeom>
                            <a:solidFill>
                              <a:srgbClr val="9BBB59">
                                <a:lumMod val="60000"/>
                                <a:lumOff val="40000"/>
                              </a:srgbClr>
                            </a:solidFill>
                            <a:ln w="5080">
                              <a:solidFill>
                                <a:srgbClr val="6E6E6E"/>
                              </a:solidFill>
                              <a:prstDash val="solid"/>
                              <a:round/>
                              <a:headEnd/>
                              <a:tailEnd/>
                            </a:ln>
                            <a:extLst/>
                          </wps:spPr>
                          <wps:bodyPr rot="0" vert="horz" wrap="square" lIns="91440" tIns="45720" rIns="91440" bIns="45720" anchor="t" anchorCtr="0" upright="1">
                            <a:noAutofit/>
                          </wps:bodyPr>
                        </wps:wsp>
                        <wps:wsp>
                          <wps:cNvPr id="59" name="Freeform 62"/>
                          <wps:cNvSpPr>
                            <a:spLocks/>
                          </wps:cNvSpPr>
                          <wps:spPr bwMode="auto">
                            <a:xfrm>
                              <a:off x="745296" y="1480389"/>
                              <a:ext cx="954669" cy="823189"/>
                            </a:xfrm>
                            <a:custGeom>
                              <a:avLst/>
                              <a:gdLst>
                                <a:gd name="T0" fmla="*/ 303 w 501"/>
                                <a:gd name="T1" fmla="*/ 385 h 432"/>
                                <a:gd name="T2" fmla="*/ 295 w 501"/>
                                <a:gd name="T3" fmla="*/ 366 h 432"/>
                                <a:gd name="T4" fmla="*/ 198 w 501"/>
                                <a:gd name="T5" fmla="*/ 292 h 432"/>
                                <a:gd name="T6" fmla="*/ 182 w 501"/>
                                <a:gd name="T7" fmla="*/ 288 h 432"/>
                                <a:gd name="T8" fmla="*/ 178 w 501"/>
                                <a:gd name="T9" fmla="*/ 288 h 432"/>
                                <a:gd name="T10" fmla="*/ 174 w 501"/>
                                <a:gd name="T11" fmla="*/ 276 h 432"/>
                                <a:gd name="T12" fmla="*/ 182 w 501"/>
                                <a:gd name="T13" fmla="*/ 253 h 432"/>
                                <a:gd name="T14" fmla="*/ 178 w 501"/>
                                <a:gd name="T15" fmla="*/ 241 h 432"/>
                                <a:gd name="T16" fmla="*/ 174 w 501"/>
                                <a:gd name="T17" fmla="*/ 230 h 432"/>
                                <a:gd name="T18" fmla="*/ 143 w 501"/>
                                <a:gd name="T19" fmla="*/ 214 h 432"/>
                                <a:gd name="T20" fmla="*/ 143 w 501"/>
                                <a:gd name="T21" fmla="*/ 191 h 432"/>
                                <a:gd name="T22" fmla="*/ 136 w 501"/>
                                <a:gd name="T23" fmla="*/ 175 h 432"/>
                                <a:gd name="T24" fmla="*/ 132 w 501"/>
                                <a:gd name="T25" fmla="*/ 152 h 432"/>
                                <a:gd name="T26" fmla="*/ 124 w 501"/>
                                <a:gd name="T27" fmla="*/ 113 h 432"/>
                                <a:gd name="T28" fmla="*/ 104 w 501"/>
                                <a:gd name="T29" fmla="*/ 132 h 432"/>
                                <a:gd name="T30" fmla="*/ 104 w 501"/>
                                <a:gd name="T31" fmla="*/ 156 h 432"/>
                                <a:gd name="T32" fmla="*/ 81 w 501"/>
                                <a:gd name="T33" fmla="*/ 175 h 432"/>
                                <a:gd name="T34" fmla="*/ 66 w 501"/>
                                <a:gd name="T35" fmla="*/ 179 h 432"/>
                                <a:gd name="T36" fmla="*/ 35 w 501"/>
                                <a:gd name="T37" fmla="*/ 152 h 432"/>
                                <a:gd name="T38" fmla="*/ 23 w 501"/>
                                <a:gd name="T39" fmla="*/ 140 h 432"/>
                                <a:gd name="T40" fmla="*/ 3 w 501"/>
                                <a:gd name="T41" fmla="*/ 132 h 432"/>
                                <a:gd name="T42" fmla="*/ 58 w 501"/>
                                <a:gd name="T43" fmla="*/ 55 h 432"/>
                                <a:gd name="T44" fmla="*/ 101 w 501"/>
                                <a:gd name="T45" fmla="*/ 35 h 432"/>
                                <a:gd name="T46" fmla="*/ 155 w 501"/>
                                <a:gd name="T47" fmla="*/ 59 h 432"/>
                                <a:gd name="T48" fmla="*/ 213 w 501"/>
                                <a:gd name="T49" fmla="*/ 90 h 432"/>
                                <a:gd name="T50" fmla="*/ 229 w 501"/>
                                <a:gd name="T51" fmla="*/ 101 h 432"/>
                                <a:gd name="T52" fmla="*/ 252 w 501"/>
                                <a:gd name="T53" fmla="*/ 113 h 432"/>
                                <a:gd name="T54" fmla="*/ 275 w 501"/>
                                <a:gd name="T55" fmla="*/ 132 h 432"/>
                                <a:gd name="T56" fmla="*/ 295 w 501"/>
                                <a:gd name="T57" fmla="*/ 140 h 432"/>
                                <a:gd name="T58" fmla="*/ 306 w 501"/>
                                <a:gd name="T59" fmla="*/ 144 h 432"/>
                                <a:gd name="T60" fmla="*/ 326 w 501"/>
                                <a:gd name="T61" fmla="*/ 156 h 432"/>
                                <a:gd name="T62" fmla="*/ 330 w 501"/>
                                <a:gd name="T63" fmla="*/ 171 h 432"/>
                                <a:gd name="T64" fmla="*/ 341 w 501"/>
                                <a:gd name="T65" fmla="*/ 183 h 432"/>
                                <a:gd name="T66" fmla="*/ 349 w 501"/>
                                <a:gd name="T67" fmla="*/ 191 h 432"/>
                                <a:gd name="T68" fmla="*/ 361 w 501"/>
                                <a:gd name="T69" fmla="*/ 191 h 432"/>
                                <a:gd name="T70" fmla="*/ 372 w 501"/>
                                <a:gd name="T71" fmla="*/ 202 h 432"/>
                                <a:gd name="T72" fmla="*/ 384 w 501"/>
                                <a:gd name="T73" fmla="*/ 222 h 432"/>
                                <a:gd name="T74" fmla="*/ 392 w 501"/>
                                <a:gd name="T75" fmla="*/ 237 h 432"/>
                                <a:gd name="T76" fmla="*/ 404 w 501"/>
                                <a:gd name="T77" fmla="*/ 245 h 432"/>
                                <a:gd name="T78" fmla="*/ 407 w 501"/>
                                <a:gd name="T79" fmla="*/ 257 h 432"/>
                                <a:gd name="T80" fmla="*/ 419 w 501"/>
                                <a:gd name="T81" fmla="*/ 276 h 432"/>
                                <a:gd name="T82" fmla="*/ 431 w 501"/>
                                <a:gd name="T83" fmla="*/ 292 h 432"/>
                                <a:gd name="T84" fmla="*/ 442 w 501"/>
                                <a:gd name="T85" fmla="*/ 292 h 432"/>
                                <a:gd name="T86" fmla="*/ 454 w 501"/>
                                <a:gd name="T87" fmla="*/ 300 h 432"/>
                                <a:gd name="T88" fmla="*/ 470 w 501"/>
                                <a:gd name="T89" fmla="*/ 304 h 432"/>
                                <a:gd name="T90" fmla="*/ 473 w 501"/>
                                <a:gd name="T91" fmla="*/ 315 h 432"/>
                                <a:gd name="T92" fmla="*/ 485 w 501"/>
                                <a:gd name="T93" fmla="*/ 327 h 432"/>
                                <a:gd name="T94" fmla="*/ 493 w 501"/>
                                <a:gd name="T95" fmla="*/ 350 h 432"/>
                                <a:gd name="T96" fmla="*/ 493 w 501"/>
                                <a:gd name="T97" fmla="*/ 366 h 432"/>
                                <a:gd name="T98" fmla="*/ 497 w 501"/>
                                <a:gd name="T99" fmla="*/ 385 h 432"/>
                                <a:gd name="T100" fmla="*/ 481 w 501"/>
                                <a:gd name="T101" fmla="*/ 420 h 432"/>
                                <a:gd name="T102" fmla="*/ 427 w 501"/>
                                <a:gd name="T103" fmla="*/ 432 h 432"/>
                                <a:gd name="T104" fmla="*/ 400 w 501"/>
                                <a:gd name="T105" fmla="*/ 416 h 432"/>
                                <a:gd name="T106" fmla="*/ 345 w 501"/>
                                <a:gd name="T107" fmla="*/ 412 h 4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501" h="432">
                                  <a:moveTo>
                                    <a:pt x="310" y="397"/>
                                  </a:moveTo>
                                  <a:lnTo>
                                    <a:pt x="310" y="393"/>
                                  </a:lnTo>
                                  <a:lnTo>
                                    <a:pt x="306" y="389"/>
                                  </a:lnTo>
                                  <a:lnTo>
                                    <a:pt x="303" y="385"/>
                                  </a:lnTo>
                                  <a:lnTo>
                                    <a:pt x="303" y="385"/>
                                  </a:lnTo>
                                  <a:lnTo>
                                    <a:pt x="306" y="366"/>
                                  </a:lnTo>
                                  <a:lnTo>
                                    <a:pt x="303" y="366"/>
                                  </a:lnTo>
                                  <a:lnTo>
                                    <a:pt x="295" y="366"/>
                                  </a:lnTo>
                                  <a:lnTo>
                                    <a:pt x="275" y="346"/>
                                  </a:lnTo>
                                  <a:lnTo>
                                    <a:pt x="237" y="319"/>
                                  </a:lnTo>
                                  <a:lnTo>
                                    <a:pt x="225" y="311"/>
                                  </a:lnTo>
                                  <a:lnTo>
                                    <a:pt x="198" y="292"/>
                                  </a:lnTo>
                                  <a:lnTo>
                                    <a:pt x="194" y="292"/>
                                  </a:lnTo>
                                  <a:lnTo>
                                    <a:pt x="186" y="288"/>
                                  </a:lnTo>
                                  <a:lnTo>
                                    <a:pt x="186" y="288"/>
                                  </a:lnTo>
                                  <a:lnTo>
                                    <a:pt x="182" y="288"/>
                                  </a:lnTo>
                                  <a:lnTo>
                                    <a:pt x="182" y="288"/>
                                  </a:lnTo>
                                  <a:lnTo>
                                    <a:pt x="182" y="288"/>
                                  </a:lnTo>
                                  <a:lnTo>
                                    <a:pt x="178" y="288"/>
                                  </a:lnTo>
                                  <a:lnTo>
                                    <a:pt x="178" y="288"/>
                                  </a:lnTo>
                                  <a:lnTo>
                                    <a:pt x="178" y="284"/>
                                  </a:lnTo>
                                  <a:lnTo>
                                    <a:pt x="178" y="280"/>
                                  </a:lnTo>
                                  <a:lnTo>
                                    <a:pt x="178" y="276"/>
                                  </a:lnTo>
                                  <a:lnTo>
                                    <a:pt x="174" y="276"/>
                                  </a:lnTo>
                                  <a:lnTo>
                                    <a:pt x="174" y="269"/>
                                  </a:lnTo>
                                  <a:lnTo>
                                    <a:pt x="178" y="265"/>
                                  </a:lnTo>
                                  <a:lnTo>
                                    <a:pt x="182" y="257"/>
                                  </a:lnTo>
                                  <a:lnTo>
                                    <a:pt x="182" y="253"/>
                                  </a:lnTo>
                                  <a:lnTo>
                                    <a:pt x="182" y="249"/>
                                  </a:lnTo>
                                  <a:lnTo>
                                    <a:pt x="182" y="245"/>
                                  </a:lnTo>
                                  <a:lnTo>
                                    <a:pt x="178" y="241"/>
                                  </a:lnTo>
                                  <a:lnTo>
                                    <a:pt x="178" y="241"/>
                                  </a:lnTo>
                                  <a:lnTo>
                                    <a:pt x="182" y="237"/>
                                  </a:lnTo>
                                  <a:lnTo>
                                    <a:pt x="182" y="230"/>
                                  </a:lnTo>
                                  <a:lnTo>
                                    <a:pt x="178" y="230"/>
                                  </a:lnTo>
                                  <a:lnTo>
                                    <a:pt x="174" y="230"/>
                                  </a:lnTo>
                                  <a:lnTo>
                                    <a:pt x="170" y="230"/>
                                  </a:lnTo>
                                  <a:lnTo>
                                    <a:pt x="163" y="226"/>
                                  </a:lnTo>
                                  <a:lnTo>
                                    <a:pt x="155" y="222"/>
                                  </a:lnTo>
                                  <a:lnTo>
                                    <a:pt x="143" y="214"/>
                                  </a:lnTo>
                                  <a:lnTo>
                                    <a:pt x="147" y="210"/>
                                  </a:lnTo>
                                  <a:lnTo>
                                    <a:pt x="147" y="202"/>
                                  </a:lnTo>
                                  <a:lnTo>
                                    <a:pt x="147" y="195"/>
                                  </a:lnTo>
                                  <a:lnTo>
                                    <a:pt x="143" y="191"/>
                                  </a:lnTo>
                                  <a:lnTo>
                                    <a:pt x="143" y="191"/>
                                  </a:lnTo>
                                  <a:lnTo>
                                    <a:pt x="143" y="187"/>
                                  </a:lnTo>
                                  <a:lnTo>
                                    <a:pt x="139" y="179"/>
                                  </a:lnTo>
                                  <a:lnTo>
                                    <a:pt x="136" y="175"/>
                                  </a:lnTo>
                                  <a:lnTo>
                                    <a:pt x="136" y="167"/>
                                  </a:lnTo>
                                  <a:lnTo>
                                    <a:pt x="136" y="164"/>
                                  </a:lnTo>
                                  <a:lnTo>
                                    <a:pt x="136" y="156"/>
                                  </a:lnTo>
                                  <a:lnTo>
                                    <a:pt x="132" y="152"/>
                                  </a:lnTo>
                                  <a:lnTo>
                                    <a:pt x="132" y="144"/>
                                  </a:lnTo>
                                  <a:lnTo>
                                    <a:pt x="132" y="140"/>
                                  </a:lnTo>
                                  <a:lnTo>
                                    <a:pt x="128" y="129"/>
                                  </a:lnTo>
                                  <a:lnTo>
                                    <a:pt x="124" y="113"/>
                                  </a:lnTo>
                                  <a:lnTo>
                                    <a:pt x="120" y="121"/>
                                  </a:lnTo>
                                  <a:lnTo>
                                    <a:pt x="116" y="121"/>
                                  </a:lnTo>
                                  <a:lnTo>
                                    <a:pt x="108" y="125"/>
                                  </a:lnTo>
                                  <a:lnTo>
                                    <a:pt x="104" y="132"/>
                                  </a:lnTo>
                                  <a:lnTo>
                                    <a:pt x="97" y="136"/>
                                  </a:lnTo>
                                  <a:lnTo>
                                    <a:pt x="101" y="140"/>
                                  </a:lnTo>
                                  <a:lnTo>
                                    <a:pt x="108" y="144"/>
                                  </a:lnTo>
                                  <a:lnTo>
                                    <a:pt x="104" y="156"/>
                                  </a:lnTo>
                                  <a:lnTo>
                                    <a:pt x="97" y="164"/>
                                  </a:lnTo>
                                  <a:lnTo>
                                    <a:pt x="93" y="171"/>
                                  </a:lnTo>
                                  <a:lnTo>
                                    <a:pt x="85" y="175"/>
                                  </a:lnTo>
                                  <a:lnTo>
                                    <a:pt x="81" y="175"/>
                                  </a:lnTo>
                                  <a:lnTo>
                                    <a:pt x="73" y="175"/>
                                  </a:lnTo>
                                  <a:lnTo>
                                    <a:pt x="73" y="175"/>
                                  </a:lnTo>
                                  <a:lnTo>
                                    <a:pt x="69" y="175"/>
                                  </a:lnTo>
                                  <a:lnTo>
                                    <a:pt x="66" y="179"/>
                                  </a:lnTo>
                                  <a:lnTo>
                                    <a:pt x="62" y="175"/>
                                  </a:lnTo>
                                  <a:lnTo>
                                    <a:pt x="50" y="164"/>
                                  </a:lnTo>
                                  <a:lnTo>
                                    <a:pt x="42" y="156"/>
                                  </a:lnTo>
                                  <a:lnTo>
                                    <a:pt x="35" y="152"/>
                                  </a:lnTo>
                                  <a:lnTo>
                                    <a:pt x="35" y="148"/>
                                  </a:lnTo>
                                  <a:lnTo>
                                    <a:pt x="31" y="148"/>
                                  </a:lnTo>
                                  <a:lnTo>
                                    <a:pt x="27" y="144"/>
                                  </a:lnTo>
                                  <a:lnTo>
                                    <a:pt x="23" y="140"/>
                                  </a:lnTo>
                                  <a:lnTo>
                                    <a:pt x="19" y="140"/>
                                  </a:lnTo>
                                  <a:lnTo>
                                    <a:pt x="15" y="140"/>
                                  </a:lnTo>
                                  <a:lnTo>
                                    <a:pt x="11" y="136"/>
                                  </a:lnTo>
                                  <a:lnTo>
                                    <a:pt x="3" y="132"/>
                                  </a:lnTo>
                                  <a:lnTo>
                                    <a:pt x="0" y="132"/>
                                  </a:lnTo>
                                  <a:lnTo>
                                    <a:pt x="15" y="105"/>
                                  </a:lnTo>
                                  <a:lnTo>
                                    <a:pt x="38" y="78"/>
                                  </a:lnTo>
                                  <a:lnTo>
                                    <a:pt x="58" y="55"/>
                                  </a:lnTo>
                                  <a:lnTo>
                                    <a:pt x="73" y="27"/>
                                  </a:lnTo>
                                  <a:lnTo>
                                    <a:pt x="85" y="0"/>
                                  </a:lnTo>
                                  <a:lnTo>
                                    <a:pt x="93" y="4"/>
                                  </a:lnTo>
                                  <a:lnTo>
                                    <a:pt x="101" y="35"/>
                                  </a:lnTo>
                                  <a:lnTo>
                                    <a:pt x="116" y="43"/>
                                  </a:lnTo>
                                  <a:lnTo>
                                    <a:pt x="120" y="43"/>
                                  </a:lnTo>
                                  <a:lnTo>
                                    <a:pt x="147" y="59"/>
                                  </a:lnTo>
                                  <a:lnTo>
                                    <a:pt x="155" y="59"/>
                                  </a:lnTo>
                                  <a:lnTo>
                                    <a:pt x="186" y="70"/>
                                  </a:lnTo>
                                  <a:lnTo>
                                    <a:pt x="205" y="78"/>
                                  </a:lnTo>
                                  <a:lnTo>
                                    <a:pt x="209" y="90"/>
                                  </a:lnTo>
                                  <a:lnTo>
                                    <a:pt x="213" y="90"/>
                                  </a:lnTo>
                                  <a:lnTo>
                                    <a:pt x="221" y="90"/>
                                  </a:lnTo>
                                  <a:lnTo>
                                    <a:pt x="225" y="94"/>
                                  </a:lnTo>
                                  <a:lnTo>
                                    <a:pt x="225" y="97"/>
                                  </a:lnTo>
                                  <a:lnTo>
                                    <a:pt x="229" y="101"/>
                                  </a:lnTo>
                                  <a:lnTo>
                                    <a:pt x="233" y="105"/>
                                  </a:lnTo>
                                  <a:lnTo>
                                    <a:pt x="244" y="109"/>
                                  </a:lnTo>
                                  <a:lnTo>
                                    <a:pt x="248" y="113"/>
                                  </a:lnTo>
                                  <a:lnTo>
                                    <a:pt x="252" y="113"/>
                                  </a:lnTo>
                                  <a:lnTo>
                                    <a:pt x="264" y="121"/>
                                  </a:lnTo>
                                  <a:lnTo>
                                    <a:pt x="264" y="125"/>
                                  </a:lnTo>
                                  <a:lnTo>
                                    <a:pt x="268" y="129"/>
                                  </a:lnTo>
                                  <a:lnTo>
                                    <a:pt x="275" y="132"/>
                                  </a:lnTo>
                                  <a:lnTo>
                                    <a:pt x="279" y="140"/>
                                  </a:lnTo>
                                  <a:lnTo>
                                    <a:pt x="287" y="140"/>
                                  </a:lnTo>
                                  <a:lnTo>
                                    <a:pt x="291" y="140"/>
                                  </a:lnTo>
                                  <a:lnTo>
                                    <a:pt x="295" y="140"/>
                                  </a:lnTo>
                                  <a:lnTo>
                                    <a:pt x="295" y="144"/>
                                  </a:lnTo>
                                  <a:lnTo>
                                    <a:pt x="299" y="144"/>
                                  </a:lnTo>
                                  <a:lnTo>
                                    <a:pt x="303" y="144"/>
                                  </a:lnTo>
                                  <a:lnTo>
                                    <a:pt x="306" y="144"/>
                                  </a:lnTo>
                                  <a:lnTo>
                                    <a:pt x="310" y="148"/>
                                  </a:lnTo>
                                  <a:lnTo>
                                    <a:pt x="314" y="148"/>
                                  </a:lnTo>
                                  <a:lnTo>
                                    <a:pt x="322" y="152"/>
                                  </a:lnTo>
                                  <a:lnTo>
                                    <a:pt x="326" y="156"/>
                                  </a:lnTo>
                                  <a:lnTo>
                                    <a:pt x="326" y="160"/>
                                  </a:lnTo>
                                  <a:lnTo>
                                    <a:pt x="330" y="164"/>
                                  </a:lnTo>
                                  <a:lnTo>
                                    <a:pt x="330" y="167"/>
                                  </a:lnTo>
                                  <a:lnTo>
                                    <a:pt x="330" y="171"/>
                                  </a:lnTo>
                                  <a:lnTo>
                                    <a:pt x="334" y="175"/>
                                  </a:lnTo>
                                  <a:lnTo>
                                    <a:pt x="338" y="179"/>
                                  </a:lnTo>
                                  <a:lnTo>
                                    <a:pt x="341" y="179"/>
                                  </a:lnTo>
                                  <a:lnTo>
                                    <a:pt x="341" y="183"/>
                                  </a:lnTo>
                                  <a:lnTo>
                                    <a:pt x="341" y="187"/>
                                  </a:lnTo>
                                  <a:lnTo>
                                    <a:pt x="341" y="191"/>
                                  </a:lnTo>
                                  <a:lnTo>
                                    <a:pt x="345" y="191"/>
                                  </a:lnTo>
                                  <a:lnTo>
                                    <a:pt x="349" y="191"/>
                                  </a:lnTo>
                                  <a:lnTo>
                                    <a:pt x="353" y="191"/>
                                  </a:lnTo>
                                  <a:lnTo>
                                    <a:pt x="357" y="187"/>
                                  </a:lnTo>
                                  <a:lnTo>
                                    <a:pt x="361" y="187"/>
                                  </a:lnTo>
                                  <a:lnTo>
                                    <a:pt x="361" y="191"/>
                                  </a:lnTo>
                                  <a:lnTo>
                                    <a:pt x="365" y="191"/>
                                  </a:lnTo>
                                  <a:lnTo>
                                    <a:pt x="365" y="195"/>
                                  </a:lnTo>
                                  <a:lnTo>
                                    <a:pt x="372" y="199"/>
                                  </a:lnTo>
                                  <a:lnTo>
                                    <a:pt x="372" y="202"/>
                                  </a:lnTo>
                                  <a:lnTo>
                                    <a:pt x="376" y="206"/>
                                  </a:lnTo>
                                  <a:lnTo>
                                    <a:pt x="380" y="210"/>
                                  </a:lnTo>
                                  <a:lnTo>
                                    <a:pt x="380" y="218"/>
                                  </a:lnTo>
                                  <a:lnTo>
                                    <a:pt x="384" y="222"/>
                                  </a:lnTo>
                                  <a:lnTo>
                                    <a:pt x="388" y="222"/>
                                  </a:lnTo>
                                  <a:lnTo>
                                    <a:pt x="388" y="226"/>
                                  </a:lnTo>
                                  <a:lnTo>
                                    <a:pt x="388" y="234"/>
                                  </a:lnTo>
                                  <a:lnTo>
                                    <a:pt x="392" y="237"/>
                                  </a:lnTo>
                                  <a:lnTo>
                                    <a:pt x="392" y="237"/>
                                  </a:lnTo>
                                  <a:lnTo>
                                    <a:pt x="396" y="245"/>
                                  </a:lnTo>
                                  <a:lnTo>
                                    <a:pt x="400" y="245"/>
                                  </a:lnTo>
                                  <a:lnTo>
                                    <a:pt x="404" y="245"/>
                                  </a:lnTo>
                                  <a:lnTo>
                                    <a:pt x="404" y="245"/>
                                  </a:lnTo>
                                  <a:lnTo>
                                    <a:pt x="407" y="249"/>
                                  </a:lnTo>
                                  <a:lnTo>
                                    <a:pt x="407" y="249"/>
                                  </a:lnTo>
                                  <a:lnTo>
                                    <a:pt x="407" y="257"/>
                                  </a:lnTo>
                                  <a:lnTo>
                                    <a:pt x="411" y="265"/>
                                  </a:lnTo>
                                  <a:lnTo>
                                    <a:pt x="415" y="272"/>
                                  </a:lnTo>
                                  <a:lnTo>
                                    <a:pt x="415" y="272"/>
                                  </a:lnTo>
                                  <a:lnTo>
                                    <a:pt x="419" y="276"/>
                                  </a:lnTo>
                                  <a:lnTo>
                                    <a:pt x="423" y="280"/>
                                  </a:lnTo>
                                  <a:lnTo>
                                    <a:pt x="423" y="288"/>
                                  </a:lnTo>
                                  <a:lnTo>
                                    <a:pt x="427" y="292"/>
                                  </a:lnTo>
                                  <a:lnTo>
                                    <a:pt x="431" y="292"/>
                                  </a:lnTo>
                                  <a:lnTo>
                                    <a:pt x="435" y="292"/>
                                  </a:lnTo>
                                  <a:lnTo>
                                    <a:pt x="435" y="292"/>
                                  </a:lnTo>
                                  <a:lnTo>
                                    <a:pt x="438" y="292"/>
                                  </a:lnTo>
                                  <a:lnTo>
                                    <a:pt x="442" y="292"/>
                                  </a:lnTo>
                                  <a:lnTo>
                                    <a:pt x="446" y="292"/>
                                  </a:lnTo>
                                  <a:lnTo>
                                    <a:pt x="450" y="292"/>
                                  </a:lnTo>
                                  <a:lnTo>
                                    <a:pt x="450" y="296"/>
                                  </a:lnTo>
                                  <a:lnTo>
                                    <a:pt x="454" y="300"/>
                                  </a:lnTo>
                                  <a:lnTo>
                                    <a:pt x="458" y="300"/>
                                  </a:lnTo>
                                  <a:lnTo>
                                    <a:pt x="458" y="300"/>
                                  </a:lnTo>
                                  <a:lnTo>
                                    <a:pt x="462" y="300"/>
                                  </a:lnTo>
                                  <a:lnTo>
                                    <a:pt x="470" y="304"/>
                                  </a:lnTo>
                                  <a:lnTo>
                                    <a:pt x="470" y="307"/>
                                  </a:lnTo>
                                  <a:lnTo>
                                    <a:pt x="473" y="307"/>
                                  </a:lnTo>
                                  <a:lnTo>
                                    <a:pt x="473" y="311"/>
                                  </a:lnTo>
                                  <a:lnTo>
                                    <a:pt x="473" y="315"/>
                                  </a:lnTo>
                                  <a:lnTo>
                                    <a:pt x="477" y="319"/>
                                  </a:lnTo>
                                  <a:lnTo>
                                    <a:pt x="481" y="323"/>
                                  </a:lnTo>
                                  <a:lnTo>
                                    <a:pt x="481" y="327"/>
                                  </a:lnTo>
                                  <a:lnTo>
                                    <a:pt x="485" y="327"/>
                                  </a:lnTo>
                                  <a:lnTo>
                                    <a:pt x="485" y="331"/>
                                  </a:lnTo>
                                  <a:lnTo>
                                    <a:pt x="489" y="339"/>
                                  </a:lnTo>
                                  <a:lnTo>
                                    <a:pt x="493" y="342"/>
                                  </a:lnTo>
                                  <a:lnTo>
                                    <a:pt x="493" y="350"/>
                                  </a:lnTo>
                                  <a:lnTo>
                                    <a:pt x="501" y="350"/>
                                  </a:lnTo>
                                  <a:lnTo>
                                    <a:pt x="501" y="362"/>
                                  </a:lnTo>
                                  <a:lnTo>
                                    <a:pt x="497" y="362"/>
                                  </a:lnTo>
                                  <a:lnTo>
                                    <a:pt x="493" y="366"/>
                                  </a:lnTo>
                                  <a:lnTo>
                                    <a:pt x="493" y="370"/>
                                  </a:lnTo>
                                  <a:lnTo>
                                    <a:pt x="489" y="377"/>
                                  </a:lnTo>
                                  <a:lnTo>
                                    <a:pt x="493" y="381"/>
                                  </a:lnTo>
                                  <a:lnTo>
                                    <a:pt x="497" y="385"/>
                                  </a:lnTo>
                                  <a:lnTo>
                                    <a:pt x="493" y="397"/>
                                  </a:lnTo>
                                  <a:lnTo>
                                    <a:pt x="489" y="405"/>
                                  </a:lnTo>
                                  <a:lnTo>
                                    <a:pt x="481" y="412"/>
                                  </a:lnTo>
                                  <a:lnTo>
                                    <a:pt x="481" y="420"/>
                                  </a:lnTo>
                                  <a:lnTo>
                                    <a:pt x="470" y="416"/>
                                  </a:lnTo>
                                  <a:lnTo>
                                    <a:pt x="454" y="416"/>
                                  </a:lnTo>
                                  <a:lnTo>
                                    <a:pt x="442" y="428"/>
                                  </a:lnTo>
                                  <a:lnTo>
                                    <a:pt x="427" y="432"/>
                                  </a:lnTo>
                                  <a:lnTo>
                                    <a:pt x="419" y="424"/>
                                  </a:lnTo>
                                  <a:lnTo>
                                    <a:pt x="415" y="424"/>
                                  </a:lnTo>
                                  <a:lnTo>
                                    <a:pt x="411" y="424"/>
                                  </a:lnTo>
                                  <a:lnTo>
                                    <a:pt x="400" y="416"/>
                                  </a:lnTo>
                                  <a:lnTo>
                                    <a:pt x="396" y="416"/>
                                  </a:lnTo>
                                  <a:lnTo>
                                    <a:pt x="396" y="416"/>
                                  </a:lnTo>
                                  <a:lnTo>
                                    <a:pt x="349" y="401"/>
                                  </a:lnTo>
                                  <a:lnTo>
                                    <a:pt x="345" y="412"/>
                                  </a:lnTo>
                                  <a:lnTo>
                                    <a:pt x="310" y="397"/>
                                  </a:lnTo>
                                </a:path>
                              </a:pathLst>
                            </a:custGeom>
                            <a:solidFill>
                              <a:srgbClr val="9BBB59">
                                <a:lumMod val="60000"/>
                                <a:lumOff val="40000"/>
                              </a:srgbClr>
                            </a:solidFill>
                            <a:ln w="5080">
                              <a:solidFill>
                                <a:srgbClr val="6E6E6E"/>
                              </a:solidFill>
                              <a:prstDash val="solid"/>
                              <a:round/>
                              <a:headEnd/>
                              <a:tailEnd/>
                            </a:ln>
                            <a:extLst/>
                          </wps:spPr>
                          <wps:bodyPr rot="0" vert="horz" wrap="square" lIns="91440" tIns="45720" rIns="91440" bIns="45720" anchor="t" anchorCtr="0" upright="1">
                            <a:noAutofit/>
                          </wps:bodyPr>
                        </wps:wsp>
                        <wps:wsp>
                          <wps:cNvPr id="60" name="Freeform 63"/>
                          <wps:cNvSpPr>
                            <a:spLocks/>
                          </wps:cNvSpPr>
                          <wps:spPr bwMode="auto">
                            <a:xfrm>
                              <a:off x="1654232" y="2955268"/>
                              <a:ext cx="600240" cy="659313"/>
                            </a:xfrm>
                            <a:custGeom>
                              <a:avLst/>
                              <a:gdLst>
                                <a:gd name="T0" fmla="*/ 307 w 315"/>
                                <a:gd name="T1" fmla="*/ 109 h 346"/>
                                <a:gd name="T2" fmla="*/ 303 w 315"/>
                                <a:gd name="T3" fmla="*/ 128 h 346"/>
                                <a:gd name="T4" fmla="*/ 303 w 315"/>
                                <a:gd name="T5" fmla="*/ 136 h 346"/>
                                <a:gd name="T6" fmla="*/ 292 w 315"/>
                                <a:gd name="T7" fmla="*/ 140 h 346"/>
                                <a:gd name="T8" fmla="*/ 276 w 315"/>
                                <a:gd name="T9" fmla="*/ 140 h 346"/>
                                <a:gd name="T10" fmla="*/ 264 w 315"/>
                                <a:gd name="T11" fmla="*/ 140 h 346"/>
                                <a:gd name="T12" fmla="*/ 253 w 315"/>
                                <a:gd name="T13" fmla="*/ 155 h 346"/>
                                <a:gd name="T14" fmla="*/ 233 w 315"/>
                                <a:gd name="T15" fmla="*/ 167 h 346"/>
                                <a:gd name="T16" fmla="*/ 210 w 315"/>
                                <a:gd name="T17" fmla="*/ 183 h 346"/>
                                <a:gd name="T18" fmla="*/ 210 w 315"/>
                                <a:gd name="T19" fmla="*/ 202 h 346"/>
                                <a:gd name="T20" fmla="*/ 218 w 315"/>
                                <a:gd name="T21" fmla="*/ 222 h 346"/>
                                <a:gd name="T22" fmla="*/ 237 w 315"/>
                                <a:gd name="T23" fmla="*/ 260 h 346"/>
                                <a:gd name="T24" fmla="*/ 249 w 315"/>
                                <a:gd name="T25" fmla="*/ 280 h 346"/>
                                <a:gd name="T26" fmla="*/ 257 w 315"/>
                                <a:gd name="T27" fmla="*/ 284 h 346"/>
                                <a:gd name="T28" fmla="*/ 245 w 315"/>
                                <a:gd name="T29" fmla="*/ 311 h 346"/>
                                <a:gd name="T30" fmla="*/ 226 w 315"/>
                                <a:gd name="T31" fmla="*/ 323 h 346"/>
                                <a:gd name="T32" fmla="*/ 187 w 315"/>
                                <a:gd name="T33" fmla="*/ 330 h 346"/>
                                <a:gd name="T34" fmla="*/ 160 w 315"/>
                                <a:gd name="T35" fmla="*/ 342 h 346"/>
                                <a:gd name="T36" fmla="*/ 140 w 315"/>
                                <a:gd name="T37" fmla="*/ 342 h 346"/>
                                <a:gd name="T38" fmla="*/ 125 w 315"/>
                                <a:gd name="T39" fmla="*/ 346 h 346"/>
                                <a:gd name="T40" fmla="*/ 90 w 315"/>
                                <a:gd name="T41" fmla="*/ 334 h 346"/>
                                <a:gd name="T42" fmla="*/ 66 w 315"/>
                                <a:gd name="T43" fmla="*/ 319 h 346"/>
                                <a:gd name="T44" fmla="*/ 59 w 315"/>
                                <a:gd name="T45" fmla="*/ 311 h 346"/>
                                <a:gd name="T46" fmla="*/ 70 w 315"/>
                                <a:gd name="T47" fmla="*/ 292 h 346"/>
                                <a:gd name="T48" fmla="*/ 70 w 315"/>
                                <a:gd name="T49" fmla="*/ 257 h 346"/>
                                <a:gd name="T50" fmla="*/ 94 w 315"/>
                                <a:gd name="T51" fmla="*/ 233 h 346"/>
                                <a:gd name="T52" fmla="*/ 101 w 315"/>
                                <a:gd name="T53" fmla="*/ 218 h 346"/>
                                <a:gd name="T54" fmla="*/ 94 w 315"/>
                                <a:gd name="T55" fmla="*/ 194 h 346"/>
                                <a:gd name="T56" fmla="*/ 78 w 315"/>
                                <a:gd name="T57" fmla="*/ 179 h 346"/>
                                <a:gd name="T58" fmla="*/ 66 w 315"/>
                                <a:gd name="T59" fmla="*/ 171 h 346"/>
                                <a:gd name="T60" fmla="*/ 59 w 315"/>
                                <a:gd name="T61" fmla="*/ 159 h 346"/>
                                <a:gd name="T62" fmla="*/ 39 w 315"/>
                                <a:gd name="T63" fmla="*/ 152 h 346"/>
                                <a:gd name="T64" fmla="*/ 31 w 315"/>
                                <a:gd name="T65" fmla="*/ 159 h 346"/>
                                <a:gd name="T66" fmla="*/ 20 w 315"/>
                                <a:gd name="T67" fmla="*/ 167 h 346"/>
                                <a:gd name="T68" fmla="*/ 4 w 315"/>
                                <a:gd name="T69" fmla="*/ 171 h 346"/>
                                <a:gd name="T70" fmla="*/ 0 w 315"/>
                                <a:gd name="T71" fmla="*/ 171 h 346"/>
                                <a:gd name="T72" fmla="*/ 20 w 315"/>
                                <a:gd name="T73" fmla="*/ 163 h 346"/>
                                <a:gd name="T74" fmla="*/ 35 w 315"/>
                                <a:gd name="T75" fmla="*/ 148 h 346"/>
                                <a:gd name="T76" fmla="*/ 47 w 315"/>
                                <a:gd name="T77" fmla="*/ 132 h 346"/>
                                <a:gd name="T78" fmla="*/ 62 w 315"/>
                                <a:gd name="T79" fmla="*/ 117 h 346"/>
                                <a:gd name="T80" fmla="*/ 86 w 315"/>
                                <a:gd name="T81" fmla="*/ 93 h 346"/>
                                <a:gd name="T82" fmla="*/ 94 w 315"/>
                                <a:gd name="T83" fmla="*/ 89 h 346"/>
                                <a:gd name="T84" fmla="*/ 101 w 315"/>
                                <a:gd name="T85" fmla="*/ 78 h 346"/>
                                <a:gd name="T86" fmla="*/ 113 w 315"/>
                                <a:gd name="T87" fmla="*/ 66 h 346"/>
                                <a:gd name="T88" fmla="*/ 125 w 315"/>
                                <a:gd name="T89" fmla="*/ 43 h 346"/>
                                <a:gd name="T90" fmla="*/ 132 w 315"/>
                                <a:gd name="T91" fmla="*/ 23 h 346"/>
                                <a:gd name="T92" fmla="*/ 152 w 315"/>
                                <a:gd name="T93" fmla="*/ 0 h 346"/>
                                <a:gd name="T94" fmla="*/ 163 w 315"/>
                                <a:gd name="T95" fmla="*/ 12 h 346"/>
                                <a:gd name="T96" fmla="*/ 175 w 315"/>
                                <a:gd name="T97" fmla="*/ 23 h 346"/>
                                <a:gd name="T98" fmla="*/ 191 w 315"/>
                                <a:gd name="T99" fmla="*/ 31 h 346"/>
                                <a:gd name="T100" fmla="*/ 206 w 315"/>
                                <a:gd name="T101" fmla="*/ 50 h 346"/>
                                <a:gd name="T102" fmla="*/ 249 w 315"/>
                                <a:gd name="T103" fmla="*/ 70 h 346"/>
                                <a:gd name="T104" fmla="*/ 261 w 315"/>
                                <a:gd name="T105" fmla="*/ 82 h 346"/>
                                <a:gd name="T106" fmla="*/ 284 w 315"/>
                                <a:gd name="T107" fmla="*/ 78 h 346"/>
                                <a:gd name="T108" fmla="*/ 307 w 315"/>
                                <a:gd name="T109" fmla="*/ 97 h 346"/>
                                <a:gd name="T110" fmla="*/ 315 w 315"/>
                                <a:gd name="T111" fmla="*/ 101 h 3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315" h="346">
                                  <a:moveTo>
                                    <a:pt x="315" y="101"/>
                                  </a:moveTo>
                                  <a:lnTo>
                                    <a:pt x="311" y="105"/>
                                  </a:lnTo>
                                  <a:lnTo>
                                    <a:pt x="307" y="105"/>
                                  </a:lnTo>
                                  <a:lnTo>
                                    <a:pt x="307" y="109"/>
                                  </a:lnTo>
                                  <a:lnTo>
                                    <a:pt x="307" y="113"/>
                                  </a:lnTo>
                                  <a:lnTo>
                                    <a:pt x="307" y="117"/>
                                  </a:lnTo>
                                  <a:lnTo>
                                    <a:pt x="307" y="120"/>
                                  </a:lnTo>
                                  <a:lnTo>
                                    <a:pt x="303" y="128"/>
                                  </a:lnTo>
                                  <a:lnTo>
                                    <a:pt x="303" y="128"/>
                                  </a:lnTo>
                                  <a:lnTo>
                                    <a:pt x="303" y="132"/>
                                  </a:lnTo>
                                  <a:lnTo>
                                    <a:pt x="303" y="132"/>
                                  </a:lnTo>
                                  <a:lnTo>
                                    <a:pt x="303" y="136"/>
                                  </a:lnTo>
                                  <a:lnTo>
                                    <a:pt x="299" y="140"/>
                                  </a:lnTo>
                                  <a:lnTo>
                                    <a:pt x="299" y="140"/>
                                  </a:lnTo>
                                  <a:lnTo>
                                    <a:pt x="296" y="140"/>
                                  </a:lnTo>
                                  <a:lnTo>
                                    <a:pt x="292" y="140"/>
                                  </a:lnTo>
                                  <a:lnTo>
                                    <a:pt x="288" y="140"/>
                                  </a:lnTo>
                                  <a:lnTo>
                                    <a:pt x="284" y="136"/>
                                  </a:lnTo>
                                  <a:lnTo>
                                    <a:pt x="280" y="136"/>
                                  </a:lnTo>
                                  <a:lnTo>
                                    <a:pt x="276" y="140"/>
                                  </a:lnTo>
                                  <a:lnTo>
                                    <a:pt x="272" y="140"/>
                                  </a:lnTo>
                                  <a:lnTo>
                                    <a:pt x="268" y="136"/>
                                  </a:lnTo>
                                  <a:lnTo>
                                    <a:pt x="264" y="136"/>
                                  </a:lnTo>
                                  <a:lnTo>
                                    <a:pt x="264" y="140"/>
                                  </a:lnTo>
                                  <a:lnTo>
                                    <a:pt x="264" y="144"/>
                                  </a:lnTo>
                                  <a:lnTo>
                                    <a:pt x="261" y="148"/>
                                  </a:lnTo>
                                  <a:lnTo>
                                    <a:pt x="257" y="152"/>
                                  </a:lnTo>
                                  <a:lnTo>
                                    <a:pt x="253" y="155"/>
                                  </a:lnTo>
                                  <a:lnTo>
                                    <a:pt x="249" y="159"/>
                                  </a:lnTo>
                                  <a:lnTo>
                                    <a:pt x="245" y="159"/>
                                  </a:lnTo>
                                  <a:lnTo>
                                    <a:pt x="237" y="163"/>
                                  </a:lnTo>
                                  <a:lnTo>
                                    <a:pt x="233" y="167"/>
                                  </a:lnTo>
                                  <a:lnTo>
                                    <a:pt x="226" y="171"/>
                                  </a:lnTo>
                                  <a:lnTo>
                                    <a:pt x="218" y="175"/>
                                  </a:lnTo>
                                  <a:lnTo>
                                    <a:pt x="214" y="179"/>
                                  </a:lnTo>
                                  <a:lnTo>
                                    <a:pt x="210" y="183"/>
                                  </a:lnTo>
                                  <a:lnTo>
                                    <a:pt x="210" y="187"/>
                                  </a:lnTo>
                                  <a:lnTo>
                                    <a:pt x="206" y="190"/>
                                  </a:lnTo>
                                  <a:lnTo>
                                    <a:pt x="206" y="194"/>
                                  </a:lnTo>
                                  <a:lnTo>
                                    <a:pt x="210" y="202"/>
                                  </a:lnTo>
                                  <a:lnTo>
                                    <a:pt x="210" y="206"/>
                                  </a:lnTo>
                                  <a:lnTo>
                                    <a:pt x="210" y="214"/>
                                  </a:lnTo>
                                  <a:lnTo>
                                    <a:pt x="214" y="218"/>
                                  </a:lnTo>
                                  <a:lnTo>
                                    <a:pt x="218" y="222"/>
                                  </a:lnTo>
                                  <a:lnTo>
                                    <a:pt x="222" y="233"/>
                                  </a:lnTo>
                                  <a:lnTo>
                                    <a:pt x="226" y="237"/>
                                  </a:lnTo>
                                  <a:lnTo>
                                    <a:pt x="230" y="249"/>
                                  </a:lnTo>
                                  <a:lnTo>
                                    <a:pt x="237" y="260"/>
                                  </a:lnTo>
                                  <a:lnTo>
                                    <a:pt x="241" y="264"/>
                                  </a:lnTo>
                                  <a:lnTo>
                                    <a:pt x="245" y="272"/>
                                  </a:lnTo>
                                  <a:lnTo>
                                    <a:pt x="249" y="276"/>
                                  </a:lnTo>
                                  <a:lnTo>
                                    <a:pt x="249" y="280"/>
                                  </a:lnTo>
                                  <a:lnTo>
                                    <a:pt x="253" y="280"/>
                                  </a:lnTo>
                                  <a:lnTo>
                                    <a:pt x="257" y="280"/>
                                  </a:lnTo>
                                  <a:lnTo>
                                    <a:pt x="257" y="280"/>
                                  </a:lnTo>
                                  <a:lnTo>
                                    <a:pt x="257" y="284"/>
                                  </a:lnTo>
                                  <a:lnTo>
                                    <a:pt x="257" y="284"/>
                                  </a:lnTo>
                                  <a:lnTo>
                                    <a:pt x="253" y="295"/>
                                  </a:lnTo>
                                  <a:lnTo>
                                    <a:pt x="249" y="307"/>
                                  </a:lnTo>
                                  <a:lnTo>
                                    <a:pt x="245" y="311"/>
                                  </a:lnTo>
                                  <a:lnTo>
                                    <a:pt x="241" y="315"/>
                                  </a:lnTo>
                                  <a:lnTo>
                                    <a:pt x="237" y="319"/>
                                  </a:lnTo>
                                  <a:lnTo>
                                    <a:pt x="233" y="323"/>
                                  </a:lnTo>
                                  <a:lnTo>
                                    <a:pt x="226" y="323"/>
                                  </a:lnTo>
                                  <a:lnTo>
                                    <a:pt x="222" y="326"/>
                                  </a:lnTo>
                                  <a:lnTo>
                                    <a:pt x="206" y="326"/>
                                  </a:lnTo>
                                  <a:lnTo>
                                    <a:pt x="191" y="330"/>
                                  </a:lnTo>
                                  <a:lnTo>
                                    <a:pt x="187" y="330"/>
                                  </a:lnTo>
                                  <a:lnTo>
                                    <a:pt x="175" y="334"/>
                                  </a:lnTo>
                                  <a:lnTo>
                                    <a:pt x="167" y="338"/>
                                  </a:lnTo>
                                  <a:lnTo>
                                    <a:pt x="163" y="342"/>
                                  </a:lnTo>
                                  <a:lnTo>
                                    <a:pt x="160" y="342"/>
                                  </a:lnTo>
                                  <a:lnTo>
                                    <a:pt x="160" y="338"/>
                                  </a:lnTo>
                                  <a:lnTo>
                                    <a:pt x="160" y="338"/>
                                  </a:lnTo>
                                  <a:lnTo>
                                    <a:pt x="148" y="342"/>
                                  </a:lnTo>
                                  <a:lnTo>
                                    <a:pt x="140" y="342"/>
                                  </a:lnTo>
                                  <a:lnTo>
                                    <a:pt x="136" y="342"/>
                                  </a:lnTo>
                                  <a:lnTo>
                                    <a:pt x="132" y="346"/>
                                  </a:lnTo>
                                  <a:lnTo>
                                    <a:pt x="129" y="346"/>
                                  </a:lnTo>
                                  <a:lnTo>
                                    <a:pt x="125" y="346"/>
                                  </a:lnTo>
                                  <a:lnTo>
                                    <a:pt x="117" y="342"/>
                                  </a:lnTo>
                                  <a:lnTo>
                                    <a:pt x="105" y="338"/>
                                  </a:lnTo>
                                  <a:lnTo>
                                    <a:pt x="94" y="334"/>
                                  </a:lnTo>
                                  <a:lnTo>
                                    <a:pt x="90" y="334"/>
                                  </a:lnTo>
                                  <a:lnTo>
                                    <a:pt x="86" y="330"/>
                                  </a:lnTo>
                                  <a:lnTo>
                                    <a:pt x="78" y="326"/>
                                  </a:lnTo>
                                  <a:lnTo>
                                    <a:pt x="74" y="326"/>
                                  </a:lnTo>
                                  <a:lnTo>
                                    <a:pt x="66" y="319"/>
                                  </a:lnTo>
                                  <a:lnTo>
                                    <a:pt x="66" y="323"/>
                                  </a:lnTo>
                                  <a:lnTo>
                                    <a:pt x="66" y="319"/>
                                  </a:lnTo>
                                  <a:lnTo>
                                    <a:pt x="62" y="315"/>
                                  </a:lnTo>
                                  <a:lnTo>
                                    <a:pt x="59" y="311"/>
                                  </a:lnTo>
                                  <a:lnTo>
                                    <a:pt x="62" y="307"/>
                                  </a:lnTo>
                                  <a:lnTo>
                                    <a:pt x="62" y="303"/>
                                  </a:lnTo>
                                  <a:lnTo>
                                    <a:pt x="66" y="295"/>
                                  </a:lnTo>
                                  <a:lnTo>
                                    <a:pt x="70" y="292"/>
                                  </a:lnTo>
                                  <a:lnTo>
                                    <a:pt x="66" y="288"/>
                                  </a:lnTo>
                                  <a:lnTo>
                                    <a:pt x="66" y="280"/>
                                  </a:lnTo>
                                  <a:lnTo>
                                    <a:pt x="70" y="264"/>
                                  </a:lnTo>
                                  <a:lnTo>
                                    <a:pt x="70" y="257"/>
                                  </a:lnTo>
                                  <a:lnTo>
                                    <a:pt x="74" y="257"/>
                                  </a:lnTo>
                                  <a:lnTo>
                                    <a:pt x="82" y="249"/>
                                  </a:lnTo>
                                  <a:lnTo>
                                    <a:pt x="86" y="245"/>
                                  </a:lnTo>
                                  <a:lnTo>
                                    <a:pt x="94" y="233"/>
                                  </a:lnTo>
                                  <a:lnTo>
                                    <a:pt x="97" y="229"/>
                                  </a:lnTo>
                                  <a:lnTo>
                                    <a:pt x="101" y="229"/>
                                  </a:lnTo>
                                  <a:lnTo>
                                    <a:pt x="101" y="222"/>
                                  </a:lnTo>
                                  <a:lnTo>
                                    <a:pt x="101" y="218"/>
                                  </a:lnTo>
                                  <a:lnTo>
                                    <a:pt x="101" y="218"/>
                                  </a:lnTo>
                                  <a:lnTo>
                                    <a:pt x="101" y="214"/>
                                  </a:lnTo>
                                  <a:lnTo>
                                    <a:pt x="94" y="198"/>
                                  </a:lnTo>
                                  <a:lnTo>
                                    <a:pt x="94" y="194"/>
                                  </a:lnTo>
                                  <a:lnTo>
                                    <a:pt x="90" y="194"/>
                                  </a:lnTo>
                                  <a:lnTo>
                                    <a:pt x="90" y="190"/>
                                  </a:lnTo>
                                  <a:lnTo>
                                    <a:pt x="82" y="183"/>
                                  </a:lnTo>
                                  <a:lnTo>
                                    <a:pt x="78" y="179"/>
                                  </a:lnTo>
                                  <a:lnTo>
                                    <a:pt x="78" y="179"/>
                                  </a:lnTo>
                                  <a:lnTo>
                                    <a:pt x="78" y="175"/>
                                  </a:lnTo>
                                  <a:lnTo>
                                    <a:pt x="70" y="171"/>
                                  </a:lnTo>
                                  <a:lnTo>
                                    <a:pt x="66" y="171"/>
                                  </a:lnTo>
                                  <a:lnTo>
                                    <a:pt x="62" y="163"/>
                                  </a:lnTo>
                                  <a:lnTo>
                                    <a:pt x="59" y="163"/>
                                  </a:lnTo>
                                  <a:lnTo>
                                    <a:pt x="59" y="159"/>
                                  </a:lnTo>
                                  <a:lnTo>
                                    <a:pt x="59" y="159"/>
                                  </a:lnTo>
                                  <a:lnTo>
                                    <a:pt x="51" y="148"/>
                                  </a:lnTo>
                                  <a:lnTo>
                                    <a:pt x="47" y="148"/>
                                  </a:lnTo>
                                  <a:lnTo>
                                    <a:pt x="43" y="148"/>
                                  </a:lnTo>
                                  <a:lnTo>
                                    <a:pt x="39" y="152"/>
                                  </a:lnTo>
                                  <a:lnTo>
                                    <a:pt x="35" y="152"/>
                                  </a:lnTo>
                                  <a:lnTo>
                                    <a:pt x="35" y="155"/>
                                  </a:lnTo>
                                  <a:lnTo>
                                    <a:pt x="31" y="159"/>
                                  </a:lnTo>
                                  <a:lnTo>
                                    <a:pt x="31" y="159"/>
                                  </a:lnTo>
                                  <a:lnTo>
                                    <a:pt x="28" y="159"/>
                                  </a:lnTo>
                                  <a:lnTo>
                                    <a:pt x="24" y="163"/>
                                  </a:lnTo>
                                  <a:lnTo>
                                    <a:pt x="24" y="167"/>
                                  </a:lnTo>
                                  <a:lnTo>
                                    <a:pt x="20" y="167"/>
                                  </a:lnTo>
                                  <a:lnTo>
                                    <a:pt x="16" y="167"/>
                                  </a:lnTo>
                                  <a:lnTo>
                                    <a:pt x="12" y="167"/>
                                  </a:lnTo>
                                  <a:lnTo>
                                    <a:pt x="8" y="167"/>
                                  </a:lnTo>
                                  <a:lnTo>
                                    <a:pt x="4" y="171"/>
                                  </a:lnTo>
                                  <a:lnTo>
                                    <a:pt x="0" y="175"/>
                                  </a:lnTo>
                                  <a:lnTo>
                                    <a:pt x="0" y="171"/>
                                  </a:lnTo>
                                  <a:lnTo>
                                    <a:pt x="0" y="171"/>
                                  </a:lnTo>
                                  <a:lnTo>
                                    <a:pt x="0" y="171"/>
                                  </a:lnTo>
                                  <a:lnTo>
                                    <a:pt x="4" y="167"/>
                                  </a:lnTo>
                                  <a:lnTo>
                                    <a:pt x="8" y="167"/>
                                  </a:lnTo>
                                  <a:lnTo>
                                    <a:pt x="16" y="163"/>
                                  </a:lnTo>
                                  <a:lnTo>
                                    <a:pt x="20" y="163"/>
                                  </a:lnTo>
                                  <a:lnTo>
                                    <a:pt x="20" y="159"/>
                                  </a:lnTo>
                                  <a:lnTo>
                                    <a:pt x="24" y="159"/>
                                  </a:lnTo>
                                  <a:lnTo>
                                    <a:pt x="28" y="152"/>
                                  </a:lnTo>
                                  <a:lnTo>
                                    <a:pt x="35" y="148"/>
                                  </a:lnTo>
                                  <a:lnTo>
                                    <a:pt x="39" y="144"/>
                                  </a:lnTo>
                                  <a:lnTo>
                                    <a:pt x="43" y="140"/>
                                  </a:lnTo>
                                  <a:lnTo>
                                    <a:pt x="47" y="136"/>
                                  </a:lnTo>
                                  <a:lnTo>
                                    <a:pt x="47" y="132"/>
                                  </a:lnTo>
                                  <a:lnTo>
                                    <a:pt x="51" y="132"/>
                                  </a:lnTo>
                                  <a:lnTo>
                                    <a:pt x="51" y="132"/>
                                  </a:lnTo>
                                  <a:lnTo>
                                    <a:pt x="55" y="124"/>
                                  </a:lnTo>
                                  <a:lnTo>
                                    <a:pt x="62" y="117"/>
                                  </a:lnTo>
                                  <a:lnTo>
                                    <a:pt x="70" y="109"/>
                                  </a:lnTo>
                                  <a:lnTo>
                                    <a:pt x="78" y="101"/>
                                  </a:lnTo>
                                  <a:lnTo>
                                    <a:pt x="86" y="97"/>
                                  </a:lnTo>
                                  <a:lnTo>
                                    <a:pt x="86" y="93"/>
                                  </a:lnTo>
                                  <a:lnTo>
                                    <a:pt x="90" y="93"/>
                                  </a:lnTo>
                                  <a:lnTo>
                                    <a:pt x="94" y="89"/>
                                  </a:lnTo>
                                  <a:lnTo>
                                    <a:pt x="94" y="89"/>
                                  </a:lnTo>
                                  <a:lnTo>
                                    <a:pt x="94" y="89"/>
                                  </a:lnTo>
                                  <a:lnTo>
                                    <a:pt x="97" y="85"/>
                                  </a:lnTo>
                                  <a:lnTo>
                                    <a:pt x="101" y="85"/>
                                  </a:lnTo>
                                  <a:lnTo>
                                    <a:pt x="101" y="82"/>
                                  </a:lnTo>
                                  <a:lnTo>
                                    <a:pt x="101" y="78"/>
                                  </a:lnTo>
                                  <a:lnTo>
                                    <a:pt x="105" y="70"/>
                                  </a:lnTo>
                                  <a:lnTo>
                                    <a:pt x="105" y="66"/>
                                  </a:lnTo>
                                  <a:lnTo>
                                    <a:pt x="109" y="66"/>
                                  </a:lnTo>
                                  <a:lnTo>
                                    <a:pt x="113" y="66"/>
                                  </a:lnTo>
                                  <a:lnTo>
                                    <a:pt x="113" y="58"/>
                                  </a:lnTo>
                                  <a:lnTo>
                                    <a:pt x="117" y="54"/>
                                  </a:lnTo>
                                  <a:lnTo>
                                    <a:pt x="121" y="50"/>
                                  </a:lnTo>
                                  <a:lnTo>
                                    <a:pt x="125" y="43"/>
                                  </a:lnTo>
                                  <a:lnTo>
                                    <a:pt x="129" y="39"/>
                                  </a:lnTo>
                                  <a:lnTo>
                                    <a:pt x="129" y="31"/>
                                  </a:lnTo>
                                  <a:lnTo>
                                    <a:pt x="129" y="27"/>
                                  </a:lnTo>
                                  <a:lnTo>
                                    <a:pt x="132" y="23"/>
                                  </a:lnTo>
                                  <a:lnTo>
                                    <a:pt x="132" y="19"/>
                                  </a:lnTo>
                                  <a:lnTo>
                                    <a:pt x="140" y="15"/>
                                  </a:lnTo>
                                  <a:lnTo>
                                    <a:pt x="144" y="8"/>
                                  </a:lnTo>
                                  <a:lnTo>
                                    <a:pt x="152" y="0"/>
                                  </a:lnTo>
                                  <a:lnTo>
                                    <a:pt x="156" y="4"/>
                                  </a:lnTo>
                                  <a:lnTo>
                                    <a:pt x="160" y="8"/>
                                  </a:lnTo>
                                  <a:lnTo>
                                    <a:pt x="160" y="8"/>
                                  </a:lnTo>
                                  <a:lnTo>
                                    <a:pt x="163" y="12"/>
                                  </a:lnTo>
                                  <a:lnTo>
                                    <a:pt x="167" y="15"/>
                                  </a:lnTo>
                                  <a:lnTo>
                                    <a:pt x="167" y="19"/>
                                  </a:lnTo>
                                  <a:lnTo>
                                    <a:pt x="171" y="19"/>
                                  </a:lnTo>
                                  <a:lnTo>
                                    <a:pt x="175" y="23"/>
                                  </a:lnTo>
                                  <a:lnTo>
                                    <a:pt x="179" y="27"/>
                                  </a:lnTo>
                                  <a:lnTo>
                                    <a:pt x="183" y="27"/>
                                  </a:lnTo>
                                  <a:lnTo>
                                    <a:pt x="183" y="27"/>
                                  </a:lnTo>
                                  <a:lnTo>
                                    <a:pt x="191" y="31"/>
                                  </a:lnTo>
                                  <a:lnTo>
                                    <a:pt x="195" y="35"/>
                                  </a:lnTo>
                                  <a:lnTo>
                                    <a:pt x="198" y="39"/>
                                  </a:lnTo>
                                  <a:lnTo>
                                    <a:pt x="202" y="43"/>
                                  </a:lnTo>
                                  <a:lnTo>
                                    <a:pt x="206" y="50"/>
                                  </a:lnTo>
                                  <a:lnTo>
                                    <a:pt x="214" y="54"/>
                                  </a:lnTo>
                                  <a:lnTo>
                                    <a:pt x="226" y="62"/>
                                  </a:lnTo>
                                  <a:lnTo>
                                    <a:pt x="241" y="66"/>
                                  </a:lnTo>
                                  <a:lnTo>
                                    <a:pt x="249" y="70"/>
                                  </a:lnTo>
                                  <a:lnTo>
                                    <a:pt x="253" y="74"/>
                                  </a:lnTo>
                                  <a:lnTo>
                                    <a:pt x="257" y="78"/>
                                  </a:lnTo>
                                  <a:lnTo>
                                    <a:pt x="261" y="82"/>
                                  </a:lnTo>
                                  <a:lnTo>
                                    <a:pt x="261" y="82"/>
                                  </a:lnTo>
                                  <a:lnTo>
                                    <a:pt x="264" y="74"/>
                                  </a:lnTo>
                                  <a:lnTo>
                                    <a:pt x="276" y="74"/>
                                  </a:lnTo>
                                  <a:lnTo>
                                    <a:pt x="284" y="78"/>
                                  </a:lnTo>
                                  <a:lnTo>
                                    <a:pt x="284" y="78"/>
                                  </a:lnTo>
                                  <a:lnTo>
                                    <a:pt x="288" y="82"/>
                                  </a:lnTo>
                                  <a:lnTo>
                                    <a:pt x="296" y="85"/>
                                  </a:lnTo>
                                  <a:lnTo>
                                    <a:pt x="299" y="89"/>
                                  </a:lnTo>
                                  <a:lnTo>
                                    <a:pt x="307" y="97"/>
                                  </a:lnTo>
                                  <a:lnTo>
                                    <a:pt x="311" y="97"/>
                                  </a:lnTo>
                                  <a:lnTo>
                                    <a:pt x="311" y="101"/>
                                  </a:lnTo>
                                  <a:lnTo>
                                    <a:pt x="311" y="101"/>
                                  </a:lnTo>
                                  <a:lnTo>
                                    <a:pt x="315" y="101"/>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70"/>
                          <wps:cNvSpPr>
                            <a:spLocks/>
                          </wps:cNvSpPr>
                          <wps:spPr bwMode="auto">
                            <a:xfrm>
                              <a:off x="1381742" y="2644667"/>
                              <a:ext cx="562131" cy="636446"/>
                            </a:xfrm>
                            <a:custGeom>
                              <a:avLst/>
                              <a:gdLst>
                                <a:gd name="T0" fmla="*/ 283 w 295"/>
                                <a:gd name="T1" fmla="*/ 178 h 334"/>
                                <a:gd name="T2" fmla="*/ 272 w 295"/>
                                <a:gd name="T3" fmla="*/ 190 h 334"/>
                                <a:gd name="T4" fmla="*/ 268 w 295"/>
                                <a:gd name="T5" fmla="*/ 206 h 334"/>
                                <a:gd name="T6" fmla="*/ 256 w 295"/>
                                <a:gd name="T7" fmla="*/ 221 h 334"/>
                                <a:gd name="T8" fmla="*/ 248 w 295"/>
                                <a:gd name="T9" fmla="*/ 229 h 334"/>
                                <a:gd name="T10" fmla="*/ 244 w 295"/>
                                <a:gd name="T11" fmla="*/ 245 h 334"/>
                                <a:gd name="T12" fmla="*/ 237 w 295"/>
                                <a:gd name="T13" fmla="*/ 252 h 334"/>
                                <a:gd name="T14" fmla="*/ 233 w 295"/>
                                <a:gd name="T15" fmla="*/ 256 h 334"/>
                                <a:gd name="T16" fmla="*/ 221 w 295"/>
                                <a:gd name="T17" fmla="*/ 264 h 334"/>
                                <a:gd name="T18" fmla="*/ 198 w 295"/>
                                <a:gd name="T19" fmla="*/ 287 h 334"/>
                                <a:gd name="T20" fmla="*/ 190 w 295"/>
                                <a:gd name="T21" fmla="*/ 295 h 334"/>
                                <a:gd name="T22" fmla="*/ 182 w 295"/>
                                <a:gd name="T23" fmla="*/ 307 h 334"/>
                                <a:gd name="T24" fmla="*/ 167 w 295"/>
                                <a:gd name="T25" fmla="*/ 322 h 334"/>
                                <a:gd name="T26" fmla="*/ 159 w 295"/>
                                <a:gd name="T27" fmla="*/ 326 h 334"/>
                                <a:gd name="T28" fmla="*/ 143 w 295"/>
                                <a:gd name="T29" fmla="*/ 334 h 334"/>
                                <a:gd name="T30" fmla="*/ 128 w 295"/>
                                <a:gd name="T31" fmla="*/ 315 h 334"/>
                                <a:gd name="T32" fmla="*/ 93 w 295"/>
                                <a:gd name="T33" fmla="*/ 268 h 334"/>
                                <a:gd name="T34" fmla="*/ 77 w 295"/>
                                <a:gd name="T35" fmla="*/ 264 h 334"/>
                                <a:gd name="T36" fmla="*/ 73 w 295"/>
                                <a:gd name="T37" fmla="*/ 256 h 334"/>
                                <a:gd name="T38" fmla="*/ 77 w 295"/>
                                <a:gd name="T39" fmla="*/ 237 h 334"/>
                                <a:gd name="T40" fmla="*/ 85 w 295"/>
                                <a:gd name="T41" fmla="*/ 221 h 334"/>
                                <a:gd name="T42" fmla="*/ 85 w 295"/>
                                <a:gd name="T43" fmla="*/ 194 h 334"/>
                                <a:gd name="T44" fmla="*/ 73 w 295"/>
                                <a:gd name="T45" fmla="*/ 178 h 334"/>
                                <a:gd name="T46" fmla="*/ 73 w 295"/>
                                <a:gd name="T47" fmla="*/ 155 h 334"/>
                                <a:gd name="T48" fmla="*/ 66 w 295"/>
                                <a:gd name="T49" fmla="*/ 143 h 334"/>
                                <a:gd name="T50" fmla="*/ 46 w 295"/>
                                <a:gd name="T51" fmla="*/ 132 h 334"/>
                                <a:gd name="T52" fmla="*/ 31 w 295"/>
                                <a:gd name="T53" fmla="*/ 116 h 334"/>
                                <a:gd name="T54" fmla="*/ 23 w 295"/>
                                <a:gd name="T55" fmla="*/ 112 h 334"/>
                                <a:gd name="T56" fmla="*/ 11 w 295"/>
                                <a:gd name="T57" fmla="*/ 116 h 334"/>
                                <a:gd name="T58" fmla="*/ 7 w 295"/>
                                <a:gd name="T59" fmla="*/ 93 h 334"/>
                                <a:gd name="T60" fmla="*/ 11 w 295"/>
                                <a:gd name="T61" fmla="*/ 85 h 334"/>
                                <a:gd name="T62" fmla="*/ 23 w 295"/>
                                <a:gd name="T63" fmla="*/ 77 h 334"/>
                                <a:gd name="T64" fmla="*/ 50 w 295"/>
                                <a:gd name="T65" fmla="*/ 66 h 334"/>
                                <a:gd name="T66" fmla="*/ 54 w 295"/>
                                <a:gd name="T67" fmla="*/ 50 h 334"/>
                                <a:gd name="T68" fmla="*/ 62 w 295"/>
                                <a:gd name="T69" fmla="*/ 27 h 334"/>
                                <a:gd name="T70" fmla="*/ 89 w 295"/>
                                <a:gd name="T71" fmla="*/ 19 h 334"/>
                                <a:gd name="T72" fmla="*/ 124 w 295"/>
                                <a:gd name="T73" fmla="*/ 4 h 334"/>
                                <a:gd name="T74" fmla="*/ 147 w 295"/>
                                <a:gd name="T75" fmla="*/ 0 h 334"/>
                                <a:gd name="T76" fmla="*/ 174 w 295"/>
                                <a:gd name="T77" fmla="*/ 4 h 334"/>
                                <a:gd name="T78" fmla="*/ 198 w 295"/>
                                <a:gd name="T79" fmla="*/ 11 h 334"/>
                                <a:gd name="T80" fmla="*/ 202 w 295"/>
                                <a:gd name="T81" fmla="*/ 19 h 334"/>
                                <a:gd name="T82" fmla="*/ 186 w 295"/>
                                <a:gd name="T83" fmla="*/ 23 h 334"/>
                                <a:gd name="T84" fmla="*/ 198 w 295"/>
                                <a:gd name="T85" fmla="*/ 31 h 334"/>
                                <a:gd name="T86" fmla="*/ 225 w 295"/>
                                <a:gd name="T87" fmla="*/ 35 h 334"/>
                                <a:gd name="T88" fmla="*/ 229 w 295"/>
                                <a:gd name="T89" fmla="*/ 42 h 334"/>
                                <a:gd name="T90" fmla="*/ 225 w 295"/>
                                <a:gd name="T91" fmla="*/ 50 h 334"/>
                                <a:gd name="T92" fmla="*/ 240 w 295"/>
                                <a:gd name="T93" fmla="*/ 54 h 334"/>
                                <a:gd name="T94" fmla="*/ 248 w 295"/>
                                <a:gd name="T95" fmla="*/ 66 h 334"/>
                                <a:gd name="T96" fmla="*/ 256 w 295"/>
                                <a:gd name="T97" fmla="*/ 85 h 334"/>
                                <a:gd name="T98" fmla="*/ 268 w 295"/>
                                <a:gd name="T99" fmla="*/ 89 h 334"/>
                                <a:gd name="T100" fmla="*/ 272 w 295"/>
                                <a:gd name="T101" fmla="*/ 97 h 334"/>
                                <a:gd name="T102" fmla="*/ 264 w 295"/>
                                <a:gd name="T103" fmla="*/ 116 h 334"/>
                                <a:gd name="T104" fmla="*/ 268 w 295"/>
                                <a:gd name="T105" fmla="*/ 132 h 334"/>
                                <a:gd name="T106" fmla="*/ 287 w 295"/>
                                <a:gd name="T107" fmla="*/ 155 h 3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95" h="334">
                                  <a:moveTo>
                                    <a:pt x="295" y="163"/>
                                  </a:moveTo>
                                  <a:lnTo>
                                    <a:pt x="287" y="171"/>
                                  </a:lnTo>
                                  <a:lnTo>
                                    <a:pt x="283" y="178"/>
                                  </a:lnTo>
                                  <a:lnTo>
                                    <a:pt x="275" y="182"/>
                                  </a:lnTo>
                                  <a:lnTo>
                                    <a:pt x="275" y="186"/>
                                  </a:lnTo>
                                  <a:lnTo>
                                    <a:pt x="272" y="190"/>
                                  </a:lnTo>
                                  <a:lnTo>
                                    <a:pt x="272" y="194"/>
                                  </a:lnTo>
                                  <a:lnTo>
                                    <a:pt x="272" y="202"/>
                                  </a:lnTo>
                                  <a:lnTo>
                                    <a:pt x="268" y="206"/>
                                  </a:lnTo>
                                  <a:lnTo>
                                    <a:pt x="264" y="213"/>
                                  </a:lnTo>
                                  <a:lnTo>
                                    <a:pt x="260" y="217"/>
                                  </a:lnTo>
                                  <a:lnTo>
                                    <a:pt x="256" y="221"/>
                                  </a:lnTo>
                                  <a:lnTo>
                                    <a:pt x="256" y="229"/>
                                  </a:lnTo>
                                  <a:lnTo>
                                    <a:pt x="252" y="229"/>
                                  </a:lnTo>
                                  <a:lnTo>
                                    <a:pt x="248" y="229"/>
                                  </a:lnTo>
                                  <a:lnTo>
                                    <a:pt x="248" y="233"/>
                                  </a:lnTo>
                                  <a:lnTo>
                                    <a:pt x="244" y="241"/>
                                  </a:lnTo>
                                  <a:lnTo>
                                    <a:pt x="244" y="245"/>
                                  </a:lnTo>
                                  <a:lnTo>
                                    <a:pt x="244" y="248"/>
                                  </a:lnTo>
                                  <a:lnTo>
                                    <a:pt x="240" y="248"/>
                                  </a:lnTo>
                                  <a:lnTo>
                                    <a:pt x="237" y="252"/>
                                  </a:lnTo>
                                  <a:lnTo>
                                    <a:pt x="237" y="252"/>
                                  </a:lnTo>
                                  <a:lnTo>
                                    <a:pt x="237" y="252"/>
                                  </a:lnTo>
                                  <a:lnTo>
                                    <a:pt x="233" y="256"/>
                                  </a:lnTo>
                                  <a:lnTo>
                                    <a:pt x="229" y="256"/>
                                  </a:lnTo>
                                  <a:lnTo>
                                    <a:pt x="229" y="260"/>
                                  </a:lnTo>
                                  <a:lnTo>
                                    <a:pt x="221" y="264"/>
                                  </a:lnTo>
                                  <a:lnTo>
                                    <a:pt x="213" y="272"/>
                                  </a:lnTo>
                                  <a:lnTo>
                                    <a:pt x="205" y="280"/>
                                  </a:lnTo>
                                  <a:lnTo>
                                    <a:pt x="198" y="287"/>
                                  </a:lnTo>
                                  <a:lnTo>
                                    <a:pt x="194" y="295"/>
                                  </a:lnTo>
                                  <a:lnTo>
                                    <a:pt x="194" y="295"/>
                                  </a:lnTo>
                                  <a:lnTo>
                                    <a:pt x="190" y="295"/>
                                  </a:lnTo>
                                  <a:lnTo>
                                    <a:pt x="190" y="299"/>
                                  </a:lnTo>
                                  <a:lnTo>
                                    <a:pt x="186" y="303"/>
                                  </a:lnTo>
                                  <a:lnTo>
                                    <a:pt x="182" y="307"/>
                                  </a:lnTo>
                                  <a:lnTo>
                                    <a:pt x="178" y="311"/>
                                  </a:lnTo>
                                  <a:lnTo>
                                    <a:pt x="171" y="315"/>
                                  </a:lnTo>
                                  <a:lnTo>
                                    <a:pt x="167" y="322"/>
                                  </a:lnTo>
                                  <a:lnTo>
                                    <a:pt x="163" y="322"/>
                                  </a:lnTo>
                                  <a:lnTo>
                                    <a:pt x="163" y="326"/>
                                  </a:lnTo>
                                  <a:lnTo>
                                    <a:pt x="159" y="326"/>
                                  </a:lnTo>
                                  <a:lnTo>
                                    <a:pt x="151" y="330"/>
                                  </a:lnTo>
                                  <a:lnTo>
                                    <a:pt x="147" y="330"/>
                                  </a:lnTo>
                                  <a:lnTo>
                                    <a:pt x="143" y="334"/>
                                  </a:lnTo>
                                  <a:lnTo>
                                    <a:pt x="136" y="326"/>
                                  </a:lnTo>
                                  <a:lnTo>
                                    <a:pt x="132" y="322"/>
                                  </a:lnTo>
                                  <a:lnTo>
                                    <a:pt x="128" y="315"/>
                                  </a:lnTo>
                                  <a:lnTo>
                                    <a:pt x="120" y="307"/>
                                  </a:lnTo>
                                  <a:lnTo>
                                    <a:pt x="101" y="283"/>
                                  </a:lnTo>
                                  <a:lnTo>
                                    <a:pt x="93" y="268"/>
                                  </a:lnTo>
                                  <a:lnTo>
                                    <a:pt x="85" y="260"/>
                                  </a:lnTo>
                                  <a:lnTo>
                                    <a:pt x="81" y="268"/>
                                  </a:lnTo>
                                  <a:lnTo>
                                    <a:pt x="77" y="264"/>
                                  </a:lnTo>
                                  <a:lnTo>
                                    <a:pt x="73" y="264"/>
                                  </a:lnTo>
                                  <a:lnTo>
                                    <a:pt x="73" y="260"/>
                                  </a:lnTo>
                                  <a:lnTo>
                                    <a:pt x="73" y="256"/>
                                  </a:lnTo>
                                  <a:lnTo>
                                    <a:pt x="77" y="252"/>
                                  </a:lnTo>
                                  <a:lnTo>
                                    <a:pt x="81" y="248"/>
                                  </a:lnTo>
                                  <a:lnTo>
                                    <a:pt x="77" y="237"/>
                                  </a:lnTo>
                                  <a:lnTo>
                                    <a:pt x="77" y="237"/>
                                  </a:lnTo>
                                  <a:lnTo>
                                    <a:pt x="85" y="225"/>
                                  </a:lnTo>
                                  <a:lnTo>
                                    <a:pt x="85" y="221"/>
                                  </a:lnTo>
                                  <a:lnTo>
                                    <a:pt x="85" y="206"/>
                                  </a:lnTo>
                                  <a:lnTo>
                                    <a:pt x="85" y="202"/>
                                  </a:lnTo>
                                  <a:lnTo>
                                    <a:pt x="85" y="194"/>
                                  </a:lnTo>
                                  <a:lnTo>
                                    <a:pt x="81" y="190"/>
                                  </a:lnTo>
                                  <a:lnTo>
                                    <a:pt x="77" y="186"/>
                                  </a:lnTo>
                                  <a:lnTo>
                                    <a:pt x="73" y="178"/>
                                  </a:lnTo>
                                  <a:lnTo>
                                    <a:pt x="70" y="171"/>
                                  </a:lnTo>
                                  <a:lnTo>
                                    <a:pt x="70" y="163"/>
                                  </a:lnTo>
                                  <a:lnTo>
                                    <a:pt x="73" y="155"/>
                                  </a:lnTo>
                                  <a:lnTo>
                                    <a:pt x="70" y="151"/>
                                  </a:lnTo>
                                  <a:lnTo>
                                    <a:pt x="70" y="147"/>
                                  </a:lnTo>
                                  <a:lnTo>
                                    <a:pt x="66" y="143"/>
                                  </a:lnTo>
                                  <a:lnTo>
                                    <a:pt x="58" y="140"/>
                                  </a:lnTo>
                                  <a:lnTo>
                                    <a:pt x="50" y="140"/>
                                  </a:lnTo>
                                  <a:lnTo>
                                    <a:pt x="46" y="132"/>
                                  </a:lnTo>
                                  <a:lnTo>
                                    <a:pt x="42" y="124"/>
                                  </a:lnTo>
                                  <a:lnTo>
                                    <a:pt x="35" y="120"/>
                                  </a:lnTo>
                                  <a:lnTo>
                                    <a:pt x="31" y="116"/>
                                  </a:lnTo>
                                  <a:lnTo>
                                    <a:pt x="23" y="105"/>
                                  </a:lnTo>
                                  <a:lnTo>
                                    <a:pt x="19" y="112"/>
                                  </a:lnTo>
                                  <a:lnTo>
                                    <a:pt x="23" y="112"/>
                                  </a:lnTo>
                                  <a:lnTo>
                                    <a:pt x="19" y="120"/>
                                  </a:lnTo>
                                  <a:lnTo>
                                    <a:pt x="15" y="112"/>
                                  </a:lnTo>
                                  <a:lnTo>
                                    <a:pt x="11" y="116"/>
                                  </a:lnTo>
                                  <a:lnTo>
                                    <a:pt x="0" y="101"/>
                                  </a:lnTo>
                                  <a:lnTo>
                                    <a:pt x="4" y="97"/>
                                  </a:lnTo>
                                  <a:lnTo>
                                    <a:pt x="7" y="93"/>
                                  </a:lnTo>
                                  <a:lnTo>
                                    <a:pt x="7" y="89"/>
                                  </a:lnTo>
                                  <a:lnTo>
                                    <a:pt x="7" y="89"/>
                                  </a:lnTo>
                                  <a:lnTo>
                                    <a:pt x="11" y="85"/>
                                  </a:lnTo>
                                  <a:lnTo>
                                    <a:pt x="15" y="81"/>
                                  </a:lnTo>
                                  <a:lnTo>
                                    <a:pt x="19" y="81"/>
                                  </a:lnTo>
                                  <a:lnTo>
                                    <a:pt x="23" y="77"/>
                                  </a:lnTo>
                                  <a:lnTo>
                                    <a:pt x="35" y="70"/>
                                  </a:lnTo>
                                  <a:lnTo>
                                    <a:pt x="42" y="70"/>
                                  </a:lnTo>
                                  <a:lnTo>
                                    <a:pt x="50" y="66"/>
                                  </a:lnTo>
                                  <a:lnTo>
                                    <a:pt x="58" y="62"/>
                                  </a:lnTo>
                                  <a:lnTo>
                                    <a:pt x="54" y="58"/>
                                  </a:lnTo>
                                  <a:lnTo>
                                    <a:pt x="54" y="50"/>
                                  </a:lnTo>
                                  <a:lnTo>
                                    <a:pt x="54" y="42"/>
                                  </a:lnTo>
                                  <a:lnTo>
                                    <a:pt x="50" y="31"/>
                                  </a:lnTo>
                                  <a:lnTo>
                                    <a:pt x="62" y="27"/>
                                  </a:lnTo>
                                  <a:lnTo>
                                    <a:pt x="70" y="27"/>
                                  </a:lnTo>
                                  <a:lnTo>
                                    <a:pt x="77" y="23"/>
                                  </a:lnTo>
                                  <a:lnTo>
                                    <a:pt x="89" y="19"/>
                                  </a:lnTo>
                                  <a:lnTo>
                                    <a:pt x="104" y="15"/>
                                  </a:lnTo>
                                  <a:lnTo>
                                    <a:pt x="120" y="7"/>
                                  </a:lnTo>
                                  <a:lnTo>
                                    <a:pt x="124" y="4"/>
                                  </a:lnTo>
                                  <a:lnTo>
                                    <a:pt x="132" y="0"/>
                                  </a:lnTo>
                                  <a:lnTo>
                                    <a:pt x="136" y="0"/>
                                  </a:lnTo>
                                  <a:lnTo>
                                    <a:pt x="147" y="0"/>
                                  </a:lnTo>
                                  <a:lnTo>
                                    <a:pt x="155" y="4"/>
                                  </a:lnTo>
                                  <a:lnTo>
                                    <a:pt x="163" y="4"/>
                                  </a:lnTo>
                                  <a:lnTo>
                                    <a:pt x="174" y="4"/>
                                  </a:lnTo>
                                  <a:lnTo>
                                    <a:pt x="186" y="4"/>
                                  </a:lnTo>
                                  <a:lnTo>
                                    <a:pt x="194" y="7"/>
                                  </a:lnTo>
                                  <a:lnTo>
                                    <a:pt x="198" y="11"/>
                                  </a:lnTo>
                                  <a:lnTo>
                                    <a:pt x="205" y="11"/>
                                  </a:lnTo>
                                  <a:lnTo>
                                    <a:pt x="202" y="15"/>
                                  </a:lnTo>
                                  <a:lnTo>
                                    <a:pt x="202" y="19"/>
                                  </a:lnTo>
                                  <a:lnTo>
                                    <a:pt x="194" y="19"/>
                                  </a:lnTo>
                                  <a:lnTo>
                                    <a:pt x="190" y="23"/>
                                  </a:lnTo>
                                  <a:lnTo>
                                    <a:pt x="186" y="23"/>
                                  </a:lnTo>
                                  <a:lnTo>
                                    <a:pt x="190" y="27"/>
                                  </a:lnTo>
                                  <a:lnTo>
                                    <a:pt x="190" y="31"/>
                                  </a:lnTo>
                                  <a:lnTo>
                                    <a:pt x="198" y="31"/>
                                  </a:lnTo>
                                  <a:lnTo>
                                    <a:pt x="205" y="31"/>
                                  </a:lnTo>
                                  <a:lnTo>
                                    <a:pt x="217" y="35"/>
                                  </a:lnTo>
                                  <a:lnTo>
                                    <a:pt x="225" y="35"/>
                                  </a:lnTo>
                                  <a:lnTo>
                                    <a:pt x="229" y="39"/>
                                  </a:lnTo>
                                  <a:lnTo>
                                    <a:pt x="229" y="42"/>
                                  </a:lnTo>
                                  <a:lnTo>
                                    <a:pt x="229" y="42"/>
                                  </a:lnTo>
                                  <a:lnTo>
                                    <a:pt x="225" y="46"/>
                                  </a:lnTo>
                                  <a:lnTo>
                                    <a:pt x="225" y="50"/>
                                  </a:lnTo>
                                  <a:lnTo>
                                    <a:pt x="225" y="50"/>
                                  </a:lnTo>
                                  <a:lnTo>
                                    <a:pt x="229" y="50"/>
                                  </a:lnTo>
                                  <a:lnTo>
                                    <a:pt x="237" y="54"/>
                                  </a:lnTo>
                                  <a:lnTo>
                                    <a:pt x="240" y="54"/>
                                  </a:lnTo>
                                  <a:lnTo>
                                    <a:pt x="244" y="58"/>
                                  </a:lnTo>
                                  <a:lnTo>
                                    <a:pt x="244" y="62"/>
                                  </a:lnTo>
                                  <a:lnTo>
                                    <a:pt x="248" y="66"/>
                                  </a:lnTo>
                                  <a:lnTo>
                                    <a:pt x="252" y="70"/>
                                  </a:lnTo>
                                  <a:lnTo>
                                    <a:pt x="252" y="74"/>
                                  </a:lnTo>
                                  <a:lnTo>
                                    <a:pt x="256" y="85"/>
                                  </a:lnTo>
                                  <a:lnTo>
                                    <a:pt x="256" y="89"/>
                                  </a:lnTo>
                                  <a:lnTo>
                                    <a:pt x="260" y="89"/>
                                  </a:lnTo>
                                  <a:lnTo>
                                    <a:pt x="268" y="89"/>
                                  </a:lnTo>
                                  <a:lnTo>
                                    <a:pt x="272" y="89"/>
                                  </a:lnTo>
                                  <a:lnTo>
                                    <a:pt x="272" y="93"/>
                                  </a:lnTo>
                                  <a:lnTo>
                                    <a:pt x="272" y="97"/>
                                  </a:lnTo>
                                  <a:lnTo>
                                    <a:pt x="272" y="101"/>
                                  </a:lnTo>
                                  <a:lnTo>
                                    <a:pt x="268" y="109"/>
                                  </a:lnTo>
                                  <a:lnTo>
                                    <a:pt x="264" y="116"/>
                                  </a:lnTo>
                                  <a:lnTo>
                                    <a:pt x="264" y="120"/>
                                  </a:lnTo>
                                  <a:lnTo>
                                    <a:pt x="264" y="124"/>
                                  </a:lnTo>
                                  <a:lnTo>
                                    <a:pt x="268" y="132"/>
                                  </a:lnTo>
                                  <a:lnTo>
                                    <a:pt x="275" y="140"/>
                                  </a:lnTo>
                                  <a:lnTo>
                                    <a:pt x="283" y="147"/>
                                  </a:lnTo>
                                  <a:lnTo>
                                    <a:pt x="287" y="155"/>
                                  </a:lnTo>
                                  <a:lnTo>
                                    <a:pt x="295" y="163"/>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73"/>
                          <wps:cNvSpPr>
                            <a:spLocks/>
                          </wps:cNvSpPr>
                          <wps:spPr bwMode="auto">
                            <a:xfrm>
                              <a:off x="1943873" y="2739943"/>
                              <a:ext cx="325846" cy="407783"/>
                            </a:xfrm>
                            <a:custGeom>
                              <a:avLst/>
                              <a:gdLst>
                                <a:gd name="T0" fmla="*/ 151 w 171"/>
                                <a:gd name="T1" fmla="*/ 16 h 214"/>
                                <a:gd name="T2" fmla="*/ 144 w 171"/>
                                <a:gd name="T3" fmla="*/ 31 h 214"/>
                                <a:gd name="T4" fmla="*/ 151 w 171"/>
                                <a:gd name="T5" fmla="*/ 43 h 214"/>
                                <a:gd name="T6" fmla="*/ 155 w 171"/>
                                <a:gd name="T7" fmla="*/ 55 h 214"/>
                                <a:gd name="T8" fmla="*/ 159 w 171"/>
                                <a:gd name="T9" fmla="*/ 66 h 214"/>
                                <a:gd name="T10" fmla="*/ 163 w 171"/>
                                <a:gd name="T11" fmla="*/ 78 h 214"/>
                                <a:gd name="T12" fmla="*/ 167 w 171"/>
                                <a:gd name="T13" fmla="*/ 82 h 214"/>
                                <a:gd name="T14" fmla="*/ 167 w 171"/>
                                <a:gd name="T15" fmla="*/ 97 h 214"/>
                                <a:gd name="T16" fmla="*/ 167 w 171"/>
                                <a:gd name="T17" fmla="*/ 113 h 214"/>
                                <a:gd name="T18" fmla="*/ 171 w 171"/>
                                <a:gd name="T19" fmla="*/ 117 h 214"/>
                                <a:gd name="T20" fmla="*/ 163 w 171"/>
                                <a:gd name="T21" fmla="*/ 128 h 214"/>
                                <a:gd name="T22" fmla="*/ 171 w 171"/>
                                <a:gd name="T23" fmla="*/ 140 h 214"/>
                                <a:gd name="T24" fmla="*/ 167 w 171"/>
                                <a:gd name="T25" fmla="*/ 148 h 214"/>
                                <a:gd name="T26" fmla="*/ 167 w 171"/>
                                <a:gd name="T27" fmla="*/ 156 h 214"/>
                                <a:gd name="T28" fmla="*/ 167 w 171"/>
                                <a:gd name="T29" fmla="*/ 167 h 214"/>
                                <a:gd name="T30" fmla="*/ 167 w 171"/>
                                <a:gd name="T31" fmla="*/ 187 h 214"/>
                                <a:gd name="T32" fmla="*/ 171 w 171"/>
                                <a:gd name="T33" fmla="*/ 202 h 214"/>
                                <a:gd name="T34" fmla="*/ 167 w 171"/>
                                <a:gd name="T35" fmla="*/ 214 h 214"/>
                                <a:gd name="T36" fmla="*/ 159 w 171"/>
                                <a:gd name="T37" fmla="*/ 214 h 214"/>
                                <a:gd name="T38" fmla="*/ 155 w 171"/>
                                <a:gd name="T39" fmla="*/ 210 h 214"/>
                                <a:gd name="T40" fmla="*/ 136 w 171"/>
                                <a:gd name="T41" fmla="*/ 195 h 214"/>
                                <a:gd name="T42" fmla="*/ 124 w 171"/>
                                <a:gd name="T43" fmla="*/ 187 h 214"/>
                                <a:gd name="T44" fmla="*/ 109 w 171"/>
                                <a:gd name="T45" fmla="*/ 195 h 214"/>
                                <a:gd name="T46" fmla="*/ 97 w 171"/>
                                <a:gd name="T47" fmla="*/ 183 h 214"/>
                                <a:gd name="T48" fmla="*/ 62 w 171"/>
                                <a:gd name="T49" fmla="*/ 167 h 214"/>
                                <a:gd name="T50" fmla="*/ 46 w 171"/>
                                <a:gd name="T51" fmla="*/ 152 h 214"/>
                                <a:gd name="T52" fmla="*/ 31 w 171"/>
                                <a:gd name="T53" fmla="*/ 140 h 214"/>
                                <a:gd name="T54" fmla="*/ 23 w 171"/>
                                <a:gd name="T55" fmla="*/ 136 h 214"/>
                                <a:gd name="T56" fmla="*/ 15 w 171"/>
                                <a:gd name="T57" fmla="*/ 128 h 214"/>
                                <a:gd name="T58" fmla="*/ 8 w 171"/>
                                <a:gd name="T59" fmla="*/ 121 h 214"/>
                                <a:gd name="T60" fmla="*/ 0 w 171"/>
                                <a:gd name="T61" fmla="*/ 109 h 214"/>
                                <a:gd name="T62" fmla="*/ 8 w 171"/>
                                <a:gd name="T63" fmla="*/ 101 h 214"/>
                                <a:gd name="T64" fmla="*/ 15 w 171"/>
                                <a:gd name="T65" fmla="*/ 93 h 214"/>
                                <a:gd name="T66" fmla="*/ 27 w 171"/>
                                <a:gd name="T67" fmla="*/ 90 h 214"/>
                                <a:gd name="T68" fmla="*/ 39 w 171"/>
                                <a:gd name="T69" fmla="*/ 62 h 214"/>
                                <a:gd name="T70" fmla="*/ 54 w 171"/>
                                <a:gd name="T71" fmla="*/ 55 h 214"/>
                                <a:gd name="T72" fmla="*/ 70 w 171"/>
                                <a:gd name="T73" fmla="*/ 59 h 214"/>
                                <a:gd name="T74" fmla="*/ 78 w 171"/>
                                <a:gd name="T75" fmla="*/ 47 h 214"/>
                                <a:gd name="T76" fmla="*/ 105 w 171"/>
                                <a:gd name="T77" fmla="*/ 39 h 214"/>
                                <a:gd name="T78" fmla="*/ 105 w 171"/>
                                <a:gd name="T79" fmla="*/ 24 h 214"/>
                                <a:gd name="T80" fmla="*/ 124 w 171"/>
                                <a:gd name="T81" fmla="*/ 20 h 214"/>
                                <a:gd name="T82" fmla="*/ 128 w 171"/>
                                <a:gd name="T83" fmla="*/ 8 h 214"/>
                                <a:gd name="T84" fmla="*/ 151 w 171"/>
                                <a:gd name="T85" fmla="*/ 8 h 2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71" h="214">
                                  <a:moveTo>
                                    <a:pt x="151" y="12"/>
                                  </a:moveTo>
                                  <a:lnTo>
                                    <a:pt x="151" y="12"/>
                                  </a:lnTo>
                                  <a:lnTo>
                                    <a:pt x="151" y="16"/>
                                  </a:lnTo>
                                  <a:lnTo>
                                    <a:pt x="147" y="24"/>
                                  </a:lnTo>
                                  <a:lnTo>
                                    <a:pt x="144" y="27"/>
                                  </a:lnTo>
                                  <a:lnTo>
                                    <a:pt x="144" y="31"/>
                                  </a:lnTo>
                                  <a:lnTo>
                                    <a:pt x="147" y="35"/>
                                  </a:lnTo>
                                  <a:lnTo>
                                    <a:pt x="147" y="39"/>
                                  </a:lnTo>
                                  <a:lnTo>
                                    <a:pt x="151" y="43"/>
                                  </a:lnTo>
                                  <a:lnTo>
                                    <a:pt x="151" y="47"/>
                                  </a:lnTo>
                                  <a:lnTo>
                                    <a:pt x="155" y="51"/>
                                  </a:lnTo>
                                  <a:lnTo>
                                    <a:pt x="155" y="55"/>
                                  </a:lnTo>
                                  <a:lnTo>
                                    <a:pt x="155" y="62"/>
                                  </a:lnTo>
                                  <a:lnTo>
                                    <a:pt x="155" y="62"/>
                                  </a:lnTo>
                                  <a:lnTo>
                                    <a:pt x="159" y="66"/>
                                  </a:lnTo>
                                  <a:lnTo>
                                    <a:pt x="163" y="70"/>
                                  </a:lnTo>
                                  <a:lnTo>
                                    <a:pt x="163" y="70"/>
                                  </a:lnTo>
                                  <a:lnTo>
                                    <a:pt x="163" y="78"/>
                                  </a:lnTo>
                                  <a:lnTo>
                                    <a:pt x="163" y="78"/>
                                  </a:lnTo>
                                  <a:lnTo>
                                    <a:pt x="167" y="78"/>
                                  </a:lnTo>
                                  <a:lnTo>
                                    <a:pt x="167" y="82"/>
                                  </a:lnTo>
                                  <a:lnTo>
                                    <a:pt x="167" y="93"/>
                                  </a:lnTo>
                                  <a:lnTo>
                                    <a:pt x="167" y="97"/>
                                  </a:lnTo>
                                  <a:lnTo>
                                    <a:pt x="167" y="97"/>
                                  </a:lnTo>
                                  <a:lnTo>
                                    <a:pt x="167" y="97"/>
                                  </a:lnTo>
                                  <a:lnTo>
                                    <a:pt x="167" y="109"/>
                                  </a:lnTo>
                                  <a:lnTo>
                                    <a:pt x="167" y="113"/>
                                  </a:lnTo>
                                  <a:lnTo>
                                    <a:pt x="171" y="113"/>
                                  </a:lnTo>
                                  <a:lnTo>
                                    <a:pt x="171" y="113"/>
                                  </a:lnTo>
                                  <a:lnTo>
                                    <a:pt x="171" y="117"/>
                                  </a:lnTo>
                                  <a:lnTo>
                                    <a:pt x="167" y="121"/>
                                  </a:lnTo>
                                  <a:lnTo>
                                    <a:pt x="167" y="125"/>
                                  </a:lnTo>
                                  <a:lnTo>
                                    <a:pt x="163" y="128"/>
                                  </a:lnTo>
                                  <a:lnTo>
                                    <a:pt x="163" y="132"/>
                                  </a:lnTo>
                                  <a:lnTo>
                                    <a:pt x="167" y="136"/>
                                  </a:lnTo>
                                  <a:lnTo>
                                    <a:pt x="171" y="140"/>
                                  </a:lnTo>
                                  <a:lnTo>
                                    <a:pt x="171" y="140"/>
                                  </a:lnTo>
                                  <a:lnTo>
                                    <a:pt x="167" y="144"/>
                                  </a:lnTo>
                                  <a:lnTo>
                                    <a:pt x="167" y="148"/>
                                  </a:lnTo>
                                  <a:lnTo>
                                    <a:pt x="167" y="152"/>
                                  </a:lnTo>
                                  <a:lnTo>
                                    <a:pt x="167" y="152"/>
                                  </a:lnTo>
                                  <a:lnTo>
                                    <a:pt x="167" y="156"/>
                                  </a:lnTo>
                                  <a:lnTo>
                                    <a:pt x="163" y="160"/>
                                  </a:lnTo>
                                  <a:lnTo>
                                    <a:pt x="163" y="163"/>
                                  </a:lnTo>
                                  <a:lnTo>
                                    <a:pt x="167" y="167"/>
                                  </a:lnTo>
                                  <a:lnTo>
                                    <a:pt x="167" y="175"/>
                                  </a:lnTo>
                                  <a:lnTo>
                                    <a:pt x="167" y="183"/>
                                  </a:lnTo>
                                  <a:lnTo>
                                    <a:pt x="167" y="187"/>
                                  </a:lnTo>
                                  <a:lnTo>
                                    <a:pt x="171" y="191"/>
                                  </a:lnTo>
                                  <a:lnTo>
                                    <a:pt x="171" y="198"/>
                                  </a:lnTo>
                                  <a:lnTo>
                                    <a:pt x="171" y="202"/>
                                  </a:lnTo>
                                  <a:lnTo>
                                    <a:pt x="167" y="206"/>
                                  </a:lnTo>
                                  <a:lnTo>
                                    <a:pt x="167" y="210"/>
                                  </a:lnTo>
                                  <a:lnTo>
                                    <a:pt x="167" y="214"/>
                                  </a:lnTo>
                                  <a:lnTo>
                                    <a:pt x="163" y="214"/>
                                  </a:lnTo>
                                  <a:lnTo>
                                    <a:pt x="163" y="214"/>
                                  </a:lnTo>
                                  <a:lnTo>
                                    <a:pt x="159" y="214"/>
                                  </a:lnTo>
                                  <a:lnTo>
                                    <a:pt x="159" y="214"/>
                                  </a:lnTo>
                                  <a:lnTo>
                                    <a:pt x="159" y="210"/>
                                  </a:lnTo>
                                  <a:lnTo>
                                    <a:pt x="155" y="210"/>
                                  </a:lnTo>
                                  <a:lnTo>
                                    <a:pt x="147" y="202"/>
                                  </a:lnTo>
                                  <a:lnTo>
                                    <a:pt x="144" y="198"/>
                                  </a:lnTo>
                                  <a:lnTo>
                                    <a:pt x="136" y="195"/>
                                  </a:lnTo>
                                  <a:lnTo>
                                    <a:pt x="132" y="191"/>
                                  </a:lnTo>
                                  <a:lnTo>
                                    <a:pt x="132" y="191"/>
                                  </a:lnTo>
                                  <a:lnTo>
                                    <a:pt x="124" y="187"/>
                                  </a:lnTo>
                                  <a:lnTo>
                                    <a:pt x="112" y="187"/>
                                  </a:lnTo>
                                  <a:lnTo>
                                    <a:pt x="109" y="195"/>
                                  </a:lnTo>
                                  <a:lnTo>
                                    <a:pt x="109" y="195"/>
                                  </a:lnTo>
                                  <a:lnTo>
                                    <a:pt x="105" y="191"/>
                                  </a:lnTo>
                                  <a:lnTo>
                                    <a:pt x="101" y="187"/>
                                  </a:lnTo>
                                  <a:lnTo>
                                    <a:pt x="97" y="183"/>
                                  </a:lnTo>
                                  <a:lnTo>
                                    <a:pt x="89" y="179"/>
                                  </a:lnTo>
                                  <a:lnTo>
                                    <a:pt x="74" y="175"/>
                                  </a:lnTo>
                                  <a:lnTo>
                                    <a:pt x="62" y="167"/>
                                  </a:lnTo>
                                  <a:lnTo>
                                    <a:pt x="54" y="163"/>
                                  </a:lnTo>
                                  <a:lnTo>
                                    <a:pt x="50" y="156"/>
                                  </a:lnTo>
                                  <a:lnTo>
                                    <a:pt x="46" y="152"/>
                                  </a:lnTo>
                                  <a:lnTo>
                                    <a:pt x="43" y="148"/>
                                  </a:lnTo>
                                  <a:lnTo>
                                    <a:pt x="39" y="144"/>
                                  </a:lnTo>
                                  <a:lnTo>
                                    <a:pt x="31" y="140"/>
                                  </a:lnTo>
                                  <a:lnTo>
                                    <a:pt x="31" y="140"/>
                                  </a:lnTo>
                                  <a:lnTo>
                                    <a:pt x="27" y="140"/>
                                  </a:lnTo>
                                  <a:lnTo>
                                    <a:pt x="23" y="136"/>
                                  </a:lnTo>
                                  <a:lnTo>
                                    <a:pt x="19" y="132"/>
                                  </a:lnTo>
                                  <a:lnTo>
                                    <a:pt x="15" y="132"/>
                                  </a:lnTo>
                                  <a:lnTo>
                                    <a:pt x="15" y="128"/>
                                  </a:lnTo>
                                  <a:lnTo>
                                    <a:pt x="11" y="125"/>
                                  </a:lnTo>
                                  <a:lnTo>
                                    <a:pt x="8" y="121"/>
                                  </a:lnTo>
                                  <a:lnTo>
                                    <a:pt x="8" y="121"/>
                                  </a:lnTo>
                                  <a:lnTo>
                                    <a:pt x="4" y="117"/>
                                  </a:lnTo>
                                  <a:lnTo>
                                    <a:pt x="0" y="113"/>
                                  </a:lnTo>
                                  <a:lnTo>
                                    <a:pt x="0" y="109"/>
                                  </a:lnTo>
                                  <a:lnTo>
                                    <a:pt x="8" y="101"/>
                                  </a:lnTo>
                                  <a:lnTo>
                                    <a:pt x="8" y="101"/>
                                  </a:lnTo>
                                  <a:lnTo>
                                    <a:pt x="8" y="101"/>
                                  </a:lnTo>
                                  <a:lnTo>
                                    <a:pt x="8" y="101"/>
                                  </a:lnTo>
                                  <a:lnTo>
                                    <a:pt x="8" y="101"/>
                                  </a:lnTo>
                                  <a:lnTo>
                                    <a:pt x="15" y="93"/>
                                  </a:lnTo>
                                  <a:lnTo>
                                    <a:pt x="15" y="93"/>
                                  </a:lnTo>
                                  <a:lnTo>
                                    <a:pt x="19" y="93"/>
                                  </a:lnTo>
                                  <a:lnTo>
                                    <a:pt x="27" y="90"/>
                                  </a:lnTo>
                                  <a:lnTo>
                                    <a:pt x="27" y="82"/>
                                  </a:lnTo>
                                  <a:lnTo>
                                    <a:pt x="23" y="78"/>
                                  </a:lnTo>
                                  <a:lnTo>
                                    <a:pt x="39" y="62"/>
                                  </a:lnTo>
                                  <a:lnTo>
                                    <a:pt x="39" y="62"/>
                                  </a:lnTo>
                                  <a:lnTo>
                                    <a:pt x="35" y="55"/>
                                  </a:lnTo>
                                  <a:lnTo>
                                    <a:pt x="54" y="55"/>
                                  </a:lnTo>
                                  <a:lnTo>
                                    <a:pt x="62" y="55"/>
                                  </a:lnTo>
                                  <a:lnTo>
                                    <a:pt x="66" y="59"/>
                                  </a:lnTo>
                                  <a:lnTo>
                                    <a:pt x="70" y="59"/>
                                  </a:lnTo>
                                  <a:lnTo>
                                    <a:pt x="70" y="55"/>
                                  </a:lnTo>
                                  <a:lnTo>
                                    <a:pt x="74" y="51"/>
                                  </a:lnTo>
                                  <a:lnTo>
                                    <a:pt x="78" y="47"/>
                                  </a:lnTo>
                                  <a:lnTo>
                                    <a:pt x="93" y="43"/>
                                  </a:lnTo>
                                  <a:lnTo>
                                    <a:pt x="97" y="43"/>
                                  </a:lnTo>
                                  <a:lnTo>
                                    <a:pt x="105" y="39"/>
                                  </a:lnTo>
                                  <a:lnTo>
                                    <a:pt x="109" y="35"/>
                                  </a:lnTo>
                                  <a:lnTo>
                                    <a:pt x="109" y="31"/>
                                  </a:lnTo>
                                  <a:lnTo>
                                    <a:pt x="105" y="24"/>
                                  </a:lnTo>
                                  <a:lnTo>
                                    <a:pt x="112" y="24"/>
                                  </a:lnTo>
                                  <a:lnTo>
                                    <a:pt x="120" y="20"/>
                                  </a:lnTo>
                                  <a:lnTo>
                                    <a:pt x="124" y="20"/>
                                  </a:lnTo>
                                  <a:lnTo>
                                    <a:pt x="124" y="16"/>
                                  </a:lnTo>
                                  <a:lnTo>
                                    <a:pt x="128" y="12"/>
                                  </a:lnTo>
                                  <a:lnTo>
                                    <a:pt x="128" y="8"/>
                                  </a:lnTo>
                                  <a:lnTo>
                                    <a:pt x="132" y="8"/>
                                  </a:lnTo>
                                  <a:lnTo>
                                    <a:pt x="140" y="0"/>
                                  </a:lnTo>
                                  <a:lnTo>
                                    <a:pt x="151" y="8"/>
                                  </a:lnTo>
                                  <a:lnTo>
                                    <a:pt x="151" y="12"/>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82"/>
                          <wps:cNvSpPr>
                            <a:spLocks/>
                          </wps:cNvSpPr>
                          <wps:spPr bwMode="auto">
                            <a:xfrm>
                              <a:off x="2084882" y="1998693"/>
                              <a:ext cx="510681" cy="786983"/>
                            </a:xfrm>
                            <a:custGeom>
                              <a:avLst/>
                              <a:gdLst>
                                <a:gd name="T0" fmla="*/ 213 w 268"/>
                                <a:gd name="T1" fmla="*/ 296 h 413"/>
                                <a:gd name="T2" fmla="*/ 206 w 268"/>
                                <a:gd name="T3" fmla="*/ 308 h 413"/>
                                <a:gd name="T4" fmla="*/ 202 w 268"/>
                                <a:gd name="T5" fmla="*/ 315 h 413"/>
                                <a:gd name="T6" fmla="*/ 178 w 268"/>
                                <a:gd name="T7" fmla="*/ 323 h 413"/>
                                <a:gd name="T8" fmla="*/ 171 w 268"/>
                                <a:gd name="T9" fmla="*/ 331 h 413"/>
                                <a:gd name="T10" fmla="*/ 163 w 268"/>
                                <a:gd name="T11" fmla="*/ 339 h 413"/>
                                <a:gd name="T12" fmla="*/ 159 w 268"/>
                                <a:gd name="T13" fmla="*/ 346 h 413"/>
                                <a:gd name="T14" fmla="*/ 147 w 268"/>
                                <a:gd name="T15" fmla="*/ 350 h 413"/>
                                <a:gd name="T16" fmla="*/ 143 w 268"/>
                                <a:gd name="T17" fmla="*/ 346 h 413"/>
                                <a:gd name="T18" fmla="*/ 132 w 268"/>
                                <a:gd name="T19" fmla="*/ 343 h 413"/>
                                <a:gd name="T20" fmla="*/ 120 w 268"/>
                                <a:gd name="T21" fmla="*/ 339 h 413"/>
                                <a:gd name="T22" fmla="*/ 112 w 268"/>
                                <a:gd name="T23" fmla="*/ 343 h 413"/>
                                <a:gd name="T24" fmla="*/ 108 w 268"/>
                                <a:gd name="T25" fmla="*/ 354 h 413"/>
                                <a:gd name="T26" fmla="*/ 101 w 268"/>
                                <a:gd name="T27" fmla="*/ 366 h 413"/>
                                <a:gd name="T28" fmla="*/ 93 w 268"/>
                                <a:gd name="T29" fmla="*/ 381 h 413"/>
                                <a:gd name="T30" fmla="*/ 81 w 268"/>
                                <a:gd name="T31" fmla="*/ 401 h 413"/>
                                <a:gd name="T32" fmla="*/ 58 w 268"/>
                                <a:gd name="T33" fmla="*/ 397 h 413"/>
                                <a:gd name="T34" fmla="*/ 50 w 268"/>
                                <a:gd name="T35" fmla="*/ 409 h 413"/>
                                <a:gd name="T36" fmla="*/ 23 w 268"/>
                                <a:gd name="T37" fmla="*/ 397 h 413"/>
                                <a:gd name="T38" fmla="*/ 11 w 268"/>
                                <a:gd name="T39" fmla="*/ 381 h 413"/>
                                <a:gd name="T40" fmla="*/ 35 w 268"/>
                                <a:gd name="T41" fmla="*/ 354 h 413"/>
                                <a:gd name="T42" fmla="*/ 46 w 268"/>
                                <a:gd name="T43" fmla="*/ 339 h 413"/>
                                <a:gd name="T44" fmla="*/ 31 w 268"/>
                                <a:gd name="T45" fmla="*/ 335 h 413"/>
                                <a:gd name="T46" fmla="*/ 23 w 268"/>
                                <a:gd name="T47" fmla="*/ 319 h 413"/>
                                <a:gd name="T48" fmla="*/ 35 w 268"/>
                                <a:gd name="T49" fmla="*/ 304 h 413"/>
                                <a:gd name="T50" fmla="*/ 46 w 268"/>
                                <a:gd name="T51" fmla="*/ 284 h 413"/>
                                <a:gd name="T52" fmla="*/ 46 w 268"/>
                                <a:gd name="T53" fmla="*/ 276 h 413"/>
                                <a:gd name="T54" fmla="*/ 62 w 268"/>
                                <a:gd name="T55" fmla="*/ 269 h 413"/>
                                <a:gd name="T56" fmla="*/ 73 w 268"/>
                                <a:gd name="T57" fmla="*/ 245 h 413"/>
                                <a:gd name="T58" fmla="*/ 85 w 268"/>
                                <a:gd name="T59" fmla="*/ 210 h 413"/>
                                <a:gd name="T60" fmla="*/ 97 w 268"/>
                                <a:gd name="T61" fmla="*/ 191 h 413"/>
                                <a:gd name="T62" fmla="*/ 93 w 268"/>
                                <a:gd name="T63" fmla="*/ 187 h 413"/>
                                <a:gd name="T64" fmla="*/ 108 w 268"/>
                                <a:gd name="T65" fmla="*/ 160 h 413"/>
                                <a:gd name="T66" fmla="*/ 124 w 268"/>
                                <a:gd name="T67" fmla="*/ 121 h 413"/>
                                <a:gd name="T68" fmla="*/ 132 w 268"/>
                                <a:gd name="T69" fmla="*/ 105 h 413"/>
                                <a:gd name="T70" fmla="*/ 143 w 268"/>
                                <a:gd name="T71" fmla="*/ 86 h 413"/>
                                <a:gd name="T72" fmla="*/ 139 w 268"/>
                                <a:gd name="T73" fmla="*/ 63 h 413"/>
                                <a:gd name="T74" fmla="*/ 147 w 268"/>
                                <a:gd name="T75" fmla="*/ 39 h 413"/>
                                <a:gd name="T76" fmla="*/ 155 w 268"/>
                                <a:gd name="T77" fmla="*/ 35 h 413"/>
                                <a:gd name="T78" fmla="*/ 159 w 268"/>
                                <a:gd name="T79" fmla="*/ 12 h 413"/>
                                <a:gd name="T80" fmla="*/ 167 w 268"/>
                                <a:gd name="T81" fmla="*/ 4 h 413"/>
                                <a:gd name="T82" fmla="*/ 171 w 268"/>
                                <a:gd name="T83" fmla="*/ 12 h 413"/>
                                <a:gd name="T84" fmla="*/ 182 w 268"/>
                                <a:gd name="T85" fmla="*/ 24 h 413"/>
                                <a:gd name="T86" fmla="*/ 190 w 268"/>
                                <a:gd name="T87" fmla="*/ 47 h 413"/>
                                <a:gd name="T88" fmla="*/ 217 w 268"/>
                                <a:gd name="T89" fmla="*/ 78 h 413"/>
                                <a:gd name="T90" fmla="*/ 252 w 268"/>
                                <a:gd name="T91" fmla="*/ 109 h 413"/>
                                <a:gd name="T92" fmla="*/ 256 w 268"/>
                                <a:gd name="T93" fmla="*/ 117 h 413"/>
                                <a:gd name="T94" fmla="*/ 229 w 268"/>
                                <a:gd name="T95" fmla="*/ 179 h 413"/>
                                <a:gd name="T96" fmla="*/ 268 w 268"/>
                                <a:gd name="T97" fmla="*/ 160 h 413"/>
                                <a:gd name="T98" fmla="*/ 221 w 268"/>
                                <a:gd name="T99" fmla="*/ 206 h 413"/>
                                <a:gd name="T100" fmla="*/ 206 w 268"/>
                                <a:gd name="T101" fmla="*/ 257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68" h="413">
                                  <a:moveTo>
                                    <a:pt x="225" y="300"/>
                                  </a:moveTo>
                                  <a:lnTo>
                                    <a:pt x="221" y="300"/>
                                  </a:lnTo>
                                  <a:lnTo>
                                    <a:pt x="217" y="300"/>
                                  </a:lnTo>
                                  <a:lnTo>
                                    <a:pt x="213" y="296"/>
                                  </a:lnTo>
                                  <a:lnTo>
                                    <a:pt x="209" y="300"/>
                                  </a:lnTo>
                                  <a:lnTo>
                                    <a:pt x="209" y="300"/>
                                  </a:lnTo>
                                  <a:lnTo>
                                    <a:pt x="209" y="304"/>
                                  </a:lnTo>
                                  <a:lnTo>
                                    <a:pt x="206" y="308"/>
                                  </a:lnTo>
                                  <a:lnTo>
                                    <a:pt x="206" y="311"/>
                                  </a:lnTo>
                                  <a:lnTo>
                                    <a:pt x="206" y="311"/>
                                  </a:lnTo>
                                  <a:lnTo>
                                    <a:pt x="202" y="311"/>
                                  </a:lnTo>
                                  <a:lnTo>
                                    <a:pt x="202" y="315"/>
                                  </a:lnTo>
                                  <a:lnTo>
                                    <a:pt x="190" y="319"/>
                                  </a:lnTo>
                                  <a:lnTo>
                                    <a:pt x="186" y="319"/>
                                  </a:lnTo>
                                  <a:lnTo>
                                    <a:pt x="178" y="323"/>
                                  </a:lnTo>
                                  <a:lnTo>
                                    <a:pt x="178" y="323"/>
                                  </a:lnTo>
                                  <a:lnTo>
                                    <a:pt x="178" y="327"/>
                                  </a:lnTo>
                                  <a:lnTo>
                                    <a:pt x="178" y="327"/>
                                  </a:lnTo>
                                  <a:lnTo>
                                    <a:pt x="174" y="327"/>
                                  </a:lnTo>
                                  <a:lnTo>
                                    <a:pt x="171" y="331"/>
                                  </a:lnTo>
                                  <a:lnTo>
                                    <a:pt x="167" y="335"/>
                                  </a:lnTo>
                                  <a:lnTo>
                                    <a:pt x="167" y="335"/>
                                  </a:lnTo>
                                  <a:lnTo>
                                    <a:pt x="163" y="335"/>
                                  </a:lnTo>
                                  <a:lnTo>
                                    <a:pt x="163" y="339"/>
                                  </a:lnTo>
                                  <a:lnTo>
                                    <a:pt x="163" y="339"/>
                                  </a:lnTo>
                                  <a:lnTo>
                                    <a:pt x="163" y="343"/>
                                  </a:lnTo>
                                  <a:lnTo>
                                    <a:pt x="159" y="343"/>
                                  </a:lnTo>
                                  <a:lnTo>
                                    <a:pt x="159" y="346"/>
                                  </a:lnTo>
                                  <a:lnTo>
                                    <a:pt x="155" y="350"/>
                                  </a:lnTo>
                                  <a:lnTo>
                                    <a:pt x="151" y="350"/>
                                  </a:lnTo>
                                  <a:lnTo>
                                    <a:pt x="147" y="350"/>
                                  </a:lnTo>
                                  <a:lnTo>
                                    <a:pt x="147" y="350"/>
                                  </a:lnTo>
                                  <a:lnTo>
                                    <a:pt x="147" y="350"/>
                                  </a:lnTo>
                                  <a:lnTo>
                                    <a:pt x="143" y="350"/>
                                  </a:lnTo>
                                  <a:lnTo>
                                    <a:pt x="143" y="346"/>
                                  </a:lnTo>
                                  <a:lnTo>
                                    <a:pt x="143" y="346"/>
                                  </a:lnTo>
                                  <a:lnTo>
                                    <a:pt x="139" y="346"/>
                                  </a:lnTo>
                                  <a:lnTo>
                                    <a:pt x="136" y="343"/>
                                  </a:lnTo>
                                  <a:lnTo>
                                    <a:pt x="136" y="343"/>
                                  </a:lnTo>
                                  <a:lnTo>
                                    <a:pt x="132" y="343"/>
                                  </a:lnTo>
                                  <a:lnTo>
                                    <a:pt x="132" y="339"/>
                                  </a:lnTo>
                                  <a:lnTo>
                                    <a:pt x="128" y="343"/>
                                  </a:lnTo>
                                  <a:lnTo>
                                    <a:pt x="124" y="343"/>
                                  </a:lnTo>
                                  <a:lnTo>
                                    <a:pt x="120" y="339"/>
                                  </a:lnTo>
                                  <a:lnTo>
                                    <a:pt x="120" y="339"/>
                                  </a:lnTo>
                                  <a:lnTo>
                                    <a:pt x="116" y="339"/>
                                  </a:lnTo>
                                  <a:lnTo>
                                    <a:pt x="116" y="343"/>
                                  </a:lnTo>
                                  <a:lnTo>
                                    <a:pt x="112" y="343"/>
                                  </a:lnTo>
                                  <a:lnTo>
                                    <a:pt x="112" y="346"/>
                                  </a:lnTo>
                                  <a:lnTo>
                                    <a:pt x="112" y="346"/>
                                  </a:lnTo>
                                  <a:lnTo>
                                    <a:pt x="112" y="350"/>
                                  </a:lnTo>
                                  <a:lnTo>
                                    <a:pt x="108" y="354"/>
                                  </a:lnTo>
                                  <a:lnTo>
                                    <a:pt x="105" y="358"/>
                                  </a:lnTo>
                                  <a:lnTo>
                                    <a:pt x="105" y="362"/>
                                  </a:lnTo>
                                  <a:lnTo>
                                    <a:pt x="105" y="362"/>
                                  </a:lnTo>
                                  <a:lnTo>
                                    <a:pt x="101" y="366"/>
                                  </a:lnTo>
                                  <a:lnTo>
                                    <a:pt x="97" y="370"/>
                                  </a:lnTo>
                                  <a:lnTo>
                                    <a:pt x="97" y="374"/>
                                  </a:lnTo>
                                  <a:lnTo>
                                    <a:pt x="97" y="378"/>
                                  </a:lnTo>
                                  <a:lnTo>
                                    <a:pt x="93" y="381"/>
                                  </a:lnTo>
                                  <a:lnTo>
                                    <a:pt x="93" y="385"/>
                                  </a:lnTo>
                                  <a:lnTo>
                                    <a:pt x="89" y="393"/>
                                  </a:lnTo>
                                  <a:lnTo>
                                    <a:pt x="81" y="397"/>
                                  </a:lnTo>
                                  <a:lnTo>
                                    <a:pt x="81" y="401"/>
                                  </a:lnTo>
                                  <a:lnTo>
                                    <a:pt x="77" y="401"/>
                                  </a:lnTo>
                                  <a:lnTo>
                                    <a:pt x="77" y="397"/>
                                  </a:lnTo>
                                  <a:lnTo>
                                    <a:pt x="66" y="389"/>
                                  </a:lnTo>
                                  <a:lnTo>
                                    <a:pt x="58" y="397"/>
                                  </a:lnTo>
                                  <a:lnTo>
                                    <a:pt x="54" y="397"/>
                                  </a:lnTo>
                                  <a:lnTo>
                                    <a:pt x="54" y="401"/>
                                  </a:lnTo>
                                  <a:lnTo>
                                    <a:pt x="50" y="405"/>
                                  </a:lnTo>
                                  <a:lnTo>
                                    <a:pt x="50" y="409"/>
                                  </a:lnTo>
                                  <a:lnTo>
                                    <a:pt x="46" y="409"/>
                                  </a:lnTo>
                                  <a:lnTo>
                                    <a:pt x="38" y="413"/>
                                  </a:lnTo>
                                  <a:lnTo>
                                    <a:pt x="31" y="413"/>
                                  </a:lnTo>
                                  <a:lnTo>
                                    <a:pt x="23" y="397"/>
                                  </a:lnTo>
                                  <a:lnTo>
                                    <a:pt x="15" y="401"/>
                                  </a:lnTo>
                                  <a:lnTo>
                                    <a:pt x="0" y="393"/>
                                  </a:lnTo>
                                  <a:lnTo>
                                    <a:pt x="7" y="385"/>
                                  </a:lnTo>
                                  <a:lnTo>
                                    <a:pt x="11" y="381"/>
                                  </a:lnTo>
                                  <a:lnTo>
                                    <a:pt x="19" y="374"/>
                                  </a:lnTo>
                                  <a:lnTo>
                                    <a:pt x="23" y="370"/>
                                  </a:lnTo>
                                  <a:lnTo>
                                    <a:pt x="27" y="362"/>
                                  </a:lnTo>
                                  <a:lnTo>
                                    <a:pt x="35" y="354"/>
                                  </a:lnTo>
                                  <a:lnTo>
                                    <a:pt x="38" y="350"/>
                                  </a:lnTo>
                                  <a:lnTo>
                                    <a:pt x="42" y="346"/>
                                  </a:lnTo>
                                  <a:lnTo>
                                    <a:pt x="42" y="346"/>
                                  </a:lnTo>
                                  <a:lnTo>
                                    <a:pt x="46" y="339"/>
                                  </a:lnTo>
                                  <a:lnTo>
                                    <a:pt x="42" y="339"/>
                                  </a:lnTo>
                                  <a:lnTo>
                                    <a:pt x="42" y="339"/>
                                  </a:lnTo>
                                  <a:lnTo>
                                    <a:pt x="38" y="335"/>
                                  </a:lnTo>
                                  <a:lnTo>
                                    <a:pt x="31" y="335"/>
                                  </a:lnTo>
                                  <a:lnTo>
                                    <a:pt x="27" y="331"/>
                                  </a:lnTo>
                                  <a:lnTo>
                                    <a:pt x="23" y="327"/>
                                  </a:lnTo>
                                  <a:lnTo>
                                    <a:pt x="23" y="323"/>
                                  </a:lnTo>
                                  <a:lnTo>
                                    <a:pt x="23" y="319"/>
                                  </a:lnTo>
                                  <a:lnTo>
                                    <a:pt x="27" y="319"/>
                                  </a:lnTo>
                                  <a:lnTo>
                                    <a:pt x="31" y="311"/>
                                  </a:lnTo>
                                  <a:lnTo>
                                    <a:pt x="31" y="308"/>
                                  </a:lnTo>
                                  <a:lnTo>
                                    <a:pt x="35" y="304"/>
                                  </a:lnTo>
                                  <a:lnTo>
                                    <a:pt x="38" y="300"/>
                                  </a:lnTo>
                                  <a:lnTo>
                                    <a:pt x="38" y="296"/>
                                  </a:lnTo>
                                  <a:lnTo>
                                    <a:pt x="42" y="292"/>
                                  </a:lnTo>
                                  <a:lnTo>
                                    <a:pt x="46" y="284"/>
                                  </a:lnTo>
                                  <a:lnTo>
                                    <a:pt x="46" y="280"/>
                                  </a:lnTo>
                                  <a:lnTo>
                                    <a:pt x="42" y="280"/>
                                  </a:lnTo>
                                  <a:lnTo>
                                    <a:pt x="42" y="276"/>
                                  </a:lnTo>
                                  <a:lnTo>
                                    <a:pt x="46" y="276"/>
                                  </a:lnTo>
                                  <a:lnTo>
                                    <a:pt x="50" y="276"/>
                                  </a:lnTo>
                                  <a:lnTo>
                                    <a:pt x="54" y="276"/>
                                  </a:lnTo>
                                  <a:lnTo>
                                    <a:pt x="54" y="273"/>
                                  </a:lnTo>
                                  <a:lnTo>
                                    <a:pt x="62" y="269"/>
                                  </a:lnTo>
                                  <a:lnTo>
                                    <a:pt x="62" y="265"/>
                                  </a:lnTo>
                                  <a:lnTo>
                                    <a:pt x="66" y="257"/>
                                  </a:lnTo>
                                  <a:lnTo>
                                    <a:pt x="70" y="257"/>
                                  </a:lnTo>
                                  <a:lnTo>
                                    <a:pt x="73" y="245"/>
                                  </a:lnTo>
                                  <a:lnTo>
                                    <a:pt x="73" y="238"/>
                                  </a:lnTo>
                                  <a:lnTo>
                                    <a:pt x="77" y="230"/>
                                  </a:lnTo>
                                  <a:lnTo>
                                    <a:pt x="81" y="222"/>
                                  </a:lnTo>
                                  <a:lnTo>
                                    <a:pt x="85" y="210"/>
                                  </a:lnTo>
                                  <a:lnTo>
                                    <a:pt x="85" y="199"/>
                                  </a:lnTo>
                                  <a:lnTo>
                                    <a:pt x="89" y="195"/>
                                  </a:lnTo>
                                  <a:lnTo>
                                    <a:pt x="89" y="191"/>
                                  </a:lnTo>
                                  <a:lnTo>
                                    <a:pt x="97" y="191"/>
                                  </a:lnTo>
                                  <a:lnTo>
                                    <a:pt x="97" y="191"/>
                                  </a:lnTo>
                                  <a:lnTo>
                                    <a:pt x="97" y="191"/>
                                  </a:lnTo>
                                  <a:lnTo>
                                    <a:pt x="97" y="187"/>
                                  </a:lnTo>
                                  <a:lnTo>
                                    <a:pt x="93" y="187"/>
                                  </a:lnTo>
                                  <a:lnTo>
                                    <a:pt x="93" y="183"/>
                                  </a:lnTo>
                                  <a:lnTo>
                                    <a:pt x="97" y="171"/>
                                  </a:lnTo>
                                  <a:lnTo>
                                    <a:pt x="105" y="160"/>
                                  </a:lnTo>
                                  <a:lnTo>
                                    <a:pt x="108" y="160"/>
                                  </a:lnTo>
                                  <a:lnTo>
                                    <a:pt x="112" y="152"/>
                                  </a:lnTo>
                                  <a:lnTo>
                                    <a:pt x="116" y="144"/>
                                  </a:lnTo>
                                  <a:lnTo>
                                    <a:pt x="124" y="125"/>
                                  </a:lnTo>
                                  <a:lnTo>
                                    <a:pt x="124" y="121"/>
                                  </a:lnTo>
                                  <a:lnTo>
                                    <a:pt x="132" y="113"/>
                                  </a:lnTo>
                                  <a:lnTo>
                                    <a:pt x="132" y="105"/>
                                  </a:lnTo>
                                  <a:lnTo>
                                    <a:pt x="132" y="105"/>
                                  </a:lnTo>
                                  <a:lnTo>
                                    <a:pt x="132" y="105"/>
                                  </a:lnTo>
                                  <a:lnTo>
                                    <a:pt x="136" y="101"/>
                                  </a:lnTo>
                                  <a:lnTo>
                                    <a:pt x="143" y="90"/>
                                  </a:lnTo>
                                  <a:lnTo>
                                    <a:pt x="143" y="90"/>
                                  </a:lnTo>
                                  <a:lnTo>
                                    <a:pt x="143" y="86"/>
                                  </a:lnTo>
                                  <a:lnTo>
                                    <a:pt x="143" y="78"/>
                                  </a:lnTo>
                                  <a:lnTo>
                                    <a:pt x="139" y="70"/>
                                  </a:lnTo>
                                  <a:lnTo>
                                    <a:pt x="139" y="70"/>
                                  </a:lnTo>
                                  <a:lnTo>
                                    <a:pt x="139" y="63"/>
                                  </a:lnTo>
                                  <a:lnTo>
                                    <a:pt x="147" y="39"/>
                                  </a:lnTo>
                                  <a:lnTo>
                                    <a:pt x="147" y="39"/>
                                  </a:lnTo>
                                  <a:lnTo>
                                    <a:pt x="147" y="39"/>
                                  </a:lnTo>
                                  <a:lnTo>
                                    <a:pt x="147" y="39"/>
                                  </a:lnTo>
                                  <a:lnTo>
                                    <a:pt x="151" y="39"/>
                                  </a:lnTo>
                                  <a:lnTo>
                                    <a:pt x="151" y="35"/>
                                  </a:lnTo>
                                  <a:lnTo>
                                    <a:pt x="151" y="32"/>
                                  </a:lnTo>
                                  <a:lnTo>
                                    <a:pt x="155" y="35"/>
                                  </a:lnTo>
                                  <a:lnTo>
                                    <a:pt x="159" y="32"/>
                                  </a:lnTo>
                                  <a:lnTo>
                                    <a:pt x="159" y="28"/>
                                  </a:lnTo>
                                  <a:lnTo>
                                    <a:pt x="155" y="12"/>
                                  </a:lnTo>
                                  <a:lnTo>
                                    <a:pt x="159" y="12"/>
                                  </a:lnTo>
                                  <a:lnTo>
                                    <a:pt x="159" y="8"/>
                                  </a:lnTo>
                                  <a:lnTo>
                                    <a:pt x="163" y="4"/>
                                  </a:lnTo>
                                  <a:lnTo>
                                    <a:pt x="163" y="0"/>
                                  </a:lnTo>
                                  <a:lnTo>
                                    <a:pt x="167" y="4"/>
                                  </a:lnTo>
                                  <a:lnTo>
                                    <a:pt x="163" y="4"/>
                                  </a:lnTo>
                                  <a:lnTo>
                                    <a:pt x="163" y="8"/>
                                  </a:lnTo>
                                  <a:lnTo>
                                    <a:pt x="167" y="12"/>
                                  </a:lnTo>
                                  <a:lnTo>
                                    <a:pt x="171" y="12"/>
                                  </a:lnTo>
                                  <a:lnTo>
                                    <a:pt x="174" y="16"/>
                                  </a:lnTo>
                                  <a:lnTo>
                                    <a:pt x="178" y="20"/>
                                  </a:lnTo>
                                  <a:lnTo>
                                    <a:pt x="178" y="24"/>
                                  </a:lnTo>
                                  <a:lnTo>
                                    <a:pt x="182" y="24"/>
                                  </a:lnTo>
                                  <a:lnTo>
                                    <a:pt x="182" y="28"/>
                                  </a:lnTo>
                                  <a:lnTo>
                                    <a:pt x="186" y="32"/>
                                  </a:lnTo>
                                  <a:lnTo>
                                    <a:pt x="186" y="39"/>
                                  </a:lnTo>
                                  <a:lnTo>
                                    <a:pt x="190" y="47"/>
                                  </a:lnTo>
                                  <a:lnTo>
                                    <a:pt x="194" y="51"/>
                                  </a:lnTo>
                                  <a:lnTo>
                                    <a:pt x="202" y="55"/>
                                  </a:lnTo>
                                  <a:lnTo>
                                    <a:pt x="213" y="74"/>
                                  </a:lnTo>
                                  <a:lnTo>
                                    <a:pt x="217" y="78"/>
                                  </a:lnTo>
                                  <a:lnTo>
                                    <a:pt x="221" y="86"/>
                                  </a:lnTo>
                                  <a:lnTo>
                                    <a:pt x="237" y="94"/>
                                  </a:lnTo>
                                  <a:lnTo>
                                    <a:pt x="248" y="105"/>
                                  </a:lnTo>
                                  <a:lnTo>
                                    <a:pt x="252" y="109"/>
                                  </a:lnTo>
                                  <a:lnTo>
                                    <a:pt x="252" y="113"/>
                                  </a:lnTo>
                                  <a:lnTo>
                                    <a:pt x="252" y="113"/>
                                  </a:lnTo>
                                  <a:lnTo>
                                    <a:pt x="252" y="113"/>
                                  </a:lnTo>
                                  <a:lnTo>
                                    <a:pt x="256" y="117"/>
                                  </a:lnTo>
                                  <a:lnTo>
                                    <a:pt x="256" y="117"/>
                                  </a:lnTo>
                                  <a:lnTo>
                                    <a:pt x="217" y="171"/>
                                  </a:lnTo>
                                  <a:lnTo>
                                    <a:pt x="217" y="175"/>
                                  </a:lnTo>
                                  <a:lnTo>
                                    <a:pt x="229" y="179"/>
                                  </a:lnTo>
                                  <a:lnTo>
                                    <a:pt x="233" y="183"/>
                                  </a:lnTo>
                                  <a:lnTo>
                                    <a:pt x="248" y="164"/>
                                  </a:lnTo>
                                  <a:lnTo>
                                    <a:pt x="252" y="156"/>
                                  </a:lnTo>
                                  <a:lnTo>
                                    <a:pt x="268" y="160"/>
                                  </a:lnTo>
                                  <a:lnTo>
                                    <a:pt x="268" y="164"/>
                                  </a:lnTo>
                                  <a:lnTo>
                                    <a:pt x="264" y="179"/>
                                  </a:lnTo>
                                  <a:lnTo>
                                    <a:pt x="252" y="206"/>
                                  </a:lnTo>
                                  <a:lnTo>
                                    <a:pt x="221" y="206"/>
                                  </a:lnTo>
                                  <a:lnTo>
                                    <a:pt x="221" y="206"/>
                                  </a:lnTo>
                                  <a:lnTo>
                                    <a:pt x="213" y="230"/>
                                  </a:lnTo>
                                  <a:lnTo>
                                    <a:pt x="206" y="257"/>
                                  </a:lnTo>
                                  <a:lnTo>
                                    <a:pt x="206" y="257"/>
                                  </a:lnTo>
                                  <a:lnTo>
                                    <a:pt x="213" y="261"/>
                                  </a:lnTo>
                                  <a:lnTo>
                                    <a:pt x="237" y="261"/>
                                  </a:lnTo>
                                  <a:lnTo>
                                    <a:pt x="225" y="300"/>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92"/>
                          <wps:cNvSpPr>
                            <a:spLocks noEditPoints="1"/>
                          </wps:cNvSpPr>
                          <wps:spPr bwMode="auto">
                            <a:xfrm>
                              <a:off x="922511" y="1695713"/>
                              <a:ext cx="895597" cy="1118544"/>
                            </a:xfrm>
                            <a:custGeom>
                              <a:avLst/>
                              <a:gdLst>
                                <a:gd name="T0" fmla="*/ 283 w 470"/>
                                <a:gd name="T1" fmla="*/ 474 h 587"/>
                                <a:gd name="T2" fmla="*/ 291 w 470"/>
                                <a:gd name="T3" fmla="*/ 393 h 587"/>
                                <a:gd name="T4" fmla="*/ 217 w 470"/>
                                <a:gd name="T5" fmla="*/ 288 h 587"/>
                                <a:gd name="T6" fmla="*/ 307 w 470"/>
                                <a:gd name="T7" fmla="*/ 303 h 587"/>
                                <a:gd name="T8" fmla="*/ 361 w 470"/>
                                <a:gd name="T9" fmla="*/ 303 h 587"/>
                                <a:gd name="T10" fmla="*/ 404 w 470"/>
                                <a:gd name="T11" fmla="*/ 272 h 587"/>
                                <a:gd name="T12" fmla="*/ 408 w 470"/>
                                <a:gd name="T13" fmla="*/ 249 h 587"/>
                                <a:gd name="T14" fmla="*/ 392 w 470"/>
                                <a:gd name="T15" fmla="*/ 214 h 587"/>
                                <a:gd name="T16" fmla="*/ 412 w 470"/>
                                <a:gd name="T17" fmla="*/ 229 h 587"/>
                                <a:gd name="T18" fmla="*/ 427 w 470"/>
                                <a:gd name="T19" fmla="*/ 237 h 587"/>
                                <a:gd name="T20" fmla="*/ 446 w 470"/>
                                <a:gd name="T21" fmla="*/ 249 h 587"/>
                                <a:gd name="T22" fmla="*/ 446 w 470"/>
                                <a:gd name="T23" fmla="*/ 264 h 587"/>
                                <a:gd name="T24" fmla="*/ 450 w 470"/>
                                <a:gd name="T25" fmla="*/ 280 h 587"/>
                                <a:gd name="T26" fmla="*/ 450 w 470"/>
                                <a:gd name="T27" fmla="*/ 299 h 587"/>
                                <a:gd name="T28" fmla="*/ 466 w 470"/>
                                <a:gd name="T29" fmla="*/ 311 h 587"/>
                                <a:gd name="T30" fmla="*/ 458 w 470"/>
                                <a:gd name="T31" fmla="*/ 334 h 587"/>
                                <a:gd name="T32" fmla="*/ 439 w 470"/>
                                <a:gd name="T33" fmla="*/ 362 h 587"/>
                                <a:gd name="T34" fmla="*/ 443 w 470"/>
                                <a:gd name="T35" fmla="*/ 377 h 587"/>
                                <a:gd name="T36" fmla="*/ 435 w 470"/>
                                <a:gd name="T37" fmla="*/ 412 h 587"/>
                                <a:gd name="T38" fmla="*/ 439 w 470"/>
                                <a:gd name="T39" fmla="*/ 432 h 587"/>
                                <a:gd name="T40" fmla="*/ 415 w 470"/>
                                <a:gd name="T41" fmla="*/ 439 h 587"/>
                                <a:gd name="T42" fmla="*/ 423 w 470"/>
                                <a:gd name="T43" fmla="*/ 463 h 587"/>
                                <a:gd name="T44" fmla="*/ 431 w 470"/>
                                <a:gd name="T45" fmla="*/ 482 h 587"/>
                                <a:gd name="T46" fmla="*/ 446 w 470"/>
                                <a:gd name="T47" fmla="*/ 502 h 587"/>
                                <a:gd name="T48" fmla="*/ 415 w 470"/>
                                <a:gd name="T49" fmla="*/ 502 h 587"/>
                                <a:gd name="T50" fmla="*/ 365 w 470"/>
                                <a:gd name="T51" fmla="*/ 502 h 587"/>
                                <a:gd name="T52" fmla="*/ 303 w 470"/>
                                <a:gd name="T53" fmla="*/ 525 h 587"/>
                                <a:gd name="T54" fmla="*/ 15 w 470"/>
                                <a:gd name="T55" fmla="*/ 74 h 587"/>
                                <a:gd name="T56" fmla="*/ 43 w 470"/>
                                <a:gd name="T57" fmla="*/ 43 h 587"/>
                                <a:gd name="T58" fmla="*/ 50 w 470"/>
                                <a:gd name="T59" fmla="*/ 78 h 587"/>
                                <a:gd name="T60" fmla="*/ 62 w 470"/>
                                <a:gd name="T61" fmla="*/ 109 h 587"/>
                                <a:gd name="T62" fmla="*/ 89 w 470"/>
                                <a:gd name="T63" fmla="*/ 124 h 587"/>
                                <a:gd name="T64" fmla="*/ 89 w 470"/>
                                <a:gd name="T65" fmla="*/ 144 h 587"/>
                                <a:gd name="T66" fmla="*/ 85 w 470"/>
                                <a:gd name="T67" fmla="*/ 171 h 587"/>
                                <a:gd name="T68" fmla="*/ 81 w 470"/>
                                <a:gd name="T69" fmla="*/ 183 h 587"/>
                                <a:gd name="T70" fmla="*/ 77 w 470"/>
                                <a:gd name="T71" fmla="*/ 206 h 587"/>
                                <a:gd name="T72" fmla="*/ 70 w 470"/>
                                <a:gd name="T73" fmla="*/ 226 h 587"/>
                                <a:gd name="T74" fmla="*/ 66 w 470"/>
                                <a:gd name="T75" fmla="*/ 260 h 587"/>
                                <a:gd name="T76" fmla="*/ 54 w 470"/>
                                <a:gd name="T77" fmla="*/ 280 h 587"/>
                                <a:gd name="T78" fmla="*/ 43 w 470"/>
                                <a:gd name="T79" fmla="*/ 292 h 587"/>
                                <a:gd name="T80" fmla="*/ 39 w 470"/>
                                <a:gd name="T81" fmla="*/ 272 h 587"/>
                                <a:gd name="T82" fmla="*/ 50 w 470"/>
                                <a:gd name="T83" fmla="*/ 249 h 587"/>
                                <a:gd name="T84" fmla="*/ 35 w 470"/>
                                <a:gd name="T85" fmla="*/ 229 h 587"/>
                                <a:gd name="T86" fmla="*/ 19 w 470"/>
                                <a:gd name="T87" fmla="*/ 218 h 587"/>
                                <a:gd name="T88" fmla="*/ 11 w 470"/>
                                <a:gd name="T89" fmla="*/ 194 h 587"/>
                                <a:gd name="T90" fmla="*/ 8 w 470"/>
                                <a:gd name="T91" fmla="*/ 171 h 587"/>
                                <a:gd name="T92" fmla="*/ 39 w 470"/>
                                <a:gd name="T93" fmla="*/ 159 h 587"/>
                                <a:gd name="T94" fmla="*/ 27 w 470"/>
                                <a:gd name="T95" fmla="*/ 128 h 587"/>
                                <a:gd name="T96" fmla="*/ 0 w 470"/>
                                <a:gd name="T97" fmla="*/ 97 h 587"/>
                                <a:gd name="T98" fmla="*/ 299 w 470"/>
                                <a:gd name="T99" fmla="*/ 560 h 587"/>
                                <a:gd name="T100" fmla="*/ 256 w 470"/>
                                <a:gd name="T101" fmla="*/ 579 h 587"/>
                                <a:gd name="T102" fmla="*/ 241 w 470"/>
                                <a:gd name="T103" fmla="*/ 572 h 587"/>
                                <a:gd name="T104" fmla="*/ 237 w 470"/>
                                <a:gd name="T105" fmla="*/ 556 h 587"/>
                                <a:gd name="T106" fmla="*/ 279 w 470"/>
                                <a:gd name="T107" fmla="*/ 537 h 5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70" h="587">
                                  <a:moveTo>
                                    <a:pt x="291" y="529"/>
                                  </a:moveTo>
                                  <a:lnTo>
                                    <a:pt x="287" y="521"/>
                                  </a:lnTo>
                                  <a:lnTo>
                                    <a:pt x="287" y="509"/>
                                  </a:lnTo>
                                  <a:lnTo>
                                    <a:pt x="283" y="498"/>
                                  </a:lnTo>
                                  <a:lnTo>
                                    <a:pt x="283" y="486"/>
                                  </a:lnTo>
                                  <a:lnTo>
                                    <a:pt x="283" y="474"/>
                                  </a:lnTo>
                                  <a:lnTo>
                                    <a:pt x="287" y="467"/>
                                  </a:lnTo>
                                  <a:lnTo>
                                    <a:pt x="291" y="455"/>
                                  </a:lnTo>
                                  <a:lnTo>
                                    <a:pt x="295" y="435"/>
                                  </a:lnTo>
                                  <a:lnTo>
                                    <a:pt x="291" y="428"/>
                                  </a:lnTo>
                                  <a:lnTo>
                                    <a:pt x="291" y="408"/>
                                  </a:lnTo>
                                  <a:lnTo>
                                    <a:pt x="291" y="393"/>
                                  </a:lnTo>
                                  <a:lnTo>
                                    <a:pt x="279" y="385"/>
                                  </a:lnTo>
                                  <a:lnTo>
                                    <a:pt x="272" y="369"/>
                                  </a:lnTo>
                                  <a:lnTo>
                                    <a:pt x="252" y="346"/>
                                  </a:lnTo>
                                  <a:lnTo>
                                    <a:pt x="252" y="342"/>
                                  </a:lnTo>
                                  <a:lnTo>
                                    <a:pt x="237" y="319"/>
                                  </a:lnTo>
                                  <a:lnTo>
                                    <a:pt x="217" y="288"/>
                                  </a:lnTo>
                                  <a:lnTo>
                                    <a:pt x="217" y="284"/>
                                  </a:lnTo>
                                  <a:lnTo>
                                    <a:pt x="252" y="299"/>
                                  </a:lnTo>
                                  <a:lnTo>
                                    <a:pt x="256" y="288"/>
                                  </a:lnTo>
                                  <a:lnTo>
                                    <a:pt x="303" y="303"/>
                                  </a:lnTo>
                                  <a:lnTo>
                                    <a:pt x="303" y="303"/>
                                  </a:lnTo>
                                  <a:lnTo>
                                    <a:pt x="307" y="303"/>
                                  </a:lnTo>
                                  <a:lnTo>
                                    <a:pt x="318" y="311"/>
                                  </a:lnTo>
                                  <a:lnTo>
                                    <a:pt x="322" y="311"/>
                                  </a:lnTo>
                                  <a:lnTo>
                                    <a:pt x="326" y="311"/>
                                  </a:lnTo>
                                  <a:lnTo>
                                    <a:pt x="334" y="319"/>
                                  </a:lnTo>
                                  <a:lnTo>
                                    <a:pt x="349" y="315"/>
                                  </a:lnTo>
                                  <a:lnTo>
                                    <a:pt x="361" y="303"/>
                                  </a:lnTo>
                                  <a:lnTo>
                                    <a:pt x="377" y="303"/>
                                  </a:lnTo>
                                  <a:lnTo>
                                    <a:pt x="388" y="307"/>
                                  </a:lnTo>
                                  <a:lnTo>
                                    <a:pt x="388" y="299"/>
                                  </a:lnTo>
                                  <a:lnTo>
                                    <a:pt x="396" y="292"/>
                                  </a:lnTo>
                                  <a:lnTo>
                                    <a:pt x="400" y="284"/>
                                  </a:lnTo>
                                  <a:lnTo>
                                    <a:pt x="404" y="272"/>
                                  </a:lnTo>
                                  <a:lnTo>
                                    <a:pt x="400" y="268"/>
                                  </a:lnTo>
                                  <a:lnTo>
                                    <a:pt x="396" y="264"/>
                                  </a:lnTo>
                                  <a:lnTo>
                                    <a:pt x="400" y="257"/>
                                  </a:lnTo>
                                  <a:lnTo>
                                    <a:pt x="400" y="253"/>
                                  </a:lnTo>
                                  <a:lnTo>
                                    <a:pt x="404" y="249"/>
                                  </a:lnTo>
                                  <a:lnTo>
                                    <a:pt x="408" y="249"/>
                                  </a:lnTo>
                                  <a:lnTo>
                                    <a:pt x="408" y="237"/>
                                  </a:lnTo>
                                  <a:lnTo>
                                    <a:pt x="400" y="237"/>
                                  </a:lnTo>
                                  <a:lnTo>
                                    <a:pt x="400" y="229"/>
                                  </a:lnTo>
                                  <a:lnTo>
                                    <a:pt x="396" y="226"/>
                                  </a:lnTo>
                                  <a:lnTo>
                                    <a:pt x="392" y="218"/>
                                  </a:lnTo>
                                  <a:lnTo>
                                    <a:pt x="392" y="214"/>
                                  </a:lnTo>
                                  <a:lnTo>
                                    <a:pt x="396" y="214"/>
                                  </a:lnTo>
                                  <a:lnTo>
                                    <a:pt x="400" y="214"/>
                                  </a:lnTo>
                                  <a:lnTo>
                                    <a:pt x="400" y="218"/>
                                  </a:lnTo>
                                  <a:lnTo>
                                    <a:pt x="404" y="222"/>
                                  </a:lnTo>
                                  <a:lnTo>
                                    <a:pt x="408" y="226"/>
                                  </a:lnTo>
                                  <a:lnTo>
                                    <a:pt x="412" y="229"/>
                                  </a:lnTo>
                                  <a:lnTo>
                                    <a:pt x="415" y="229"/>
                                  </a:lnTo>
                                  <a:lnTo>
                                    <a:pt x="419" y="233"/>
                                  </a:lnTo>
                                  <a:lnTo>
                                    <a:pt x="423" y="229"/>
                                  </a:lnTo>
                                  <a:lnTo>
                                    <a:pt x="423" y="233"/>
                                  </a:lnTo>
                                  <a:lnTo>
                                    <a:pt x="423" y="233"/>
                                  </a:lnTo>
                                  <a:lnTo>
                                    <a:pt x="427" y="237"/>
                                  </a:lnTo>
                                  <a:lnTo>
                                    <a:pt x="431" y="237"/>
                                  </a:lnTo>
                                  <a:lnTo>
                                    <a:pt x="435" y="237"/>
                                  </a:lnTo>
                                  <a:lnTo>
                                    <a:pt x="439" y="241"/>
                                  </a:lnTo>
                                  <a:lnTo>
                                    <a:pt x="443" y="245"/>
                                  </a:lnTo>
                                  <a:lnTo>
                                    <a:pt x="443" y="245"/>
                                  </a:lnTo>
                                  <a:lnTo>
                                    <a:pt x="446" y="249"/>
                                  </a:lnTo>
                                  <a:lnTo>
                                    <a:pt x="443" y="253"/>
                                  </a:lnTo>
                                  <a:lnTo>
                                    <a:pt x="443" y="253"/>
                                  </a:lnTo>
                                  <a:lnTo>
                                    <a:pt x="443" y="257"/>
                                  </a:lnTo>
                                  <a:lnTo>
                                    <a:pt x="443" y="260"/>
                                  </a:lnTo>
                                  <a:lnTo>
                                    <a:pt x="443" y="264"/>
                                  </a:lnTo>
                                  <a:lnTo>
                                    <a:pt x="446" y="264"/>
                                  </a:lnTo>
                                  <a:lnTo>
                                    <a:pt x="458" y="276"/>
                                  </a:lnTo>
                                  <a:lnTo>
                                    <a:pt x="462" y="280"/>
                                  </a:lnTo>
                                  <a:lnTo>
                                    <a:pt x="462" y="280"/>
                                  </a:lnTo>
                                  <a:lnTo>
                                    <a:pt x="458" y="284"/>
                                  </a:lnTo>
                                  <a:lnTo>
                                    <a:pt x="454" y="284"/>
                                  </a:lnTo>
                                  <a:lnTo>
                                    <a:pt x="450" y="280"/>
                                  </a:lnTo>
                                  <a:lnTo>
                                    <a:pt x="450" y="288"/>
                                  </a:lnTo>
                                  <a:lnTo>
                                    <a:pt x="450" y="288"/>
                                  </a:lnTo>
                                  <a:lnTo>
                                    <a:pt x="450" y="292"/>
                                  </a:lnTo>
                                  <a:lnTo>
                                    <a:pt x="450" y="295"/>
                                  </a:lnTo>
                                  <a:lnTo>
                                    <a:pt x="450" y="299"/>
                                  </a:lnTo>
                                  <a:lnTo>
                                    <a:pt x="450" y="299"/>
                                  </a:lnTo>
                                  <a:lnTo>
                                    <a:pt x="450" y="303"/>
                                  </a:lnTo>
                                  <a:lnTo>
                                    <a:pt x="450" y="307"/>
                                  </a:lnTo>
                                  <a:lnTo>
                                    <a:pt x="454" y="307"/>
                                  </a:lnTo>
                                  <a:lnTo>
                                    <a:pt x="458" y="311"/>
                                  </a:lnTo>
                                  <a:lnTo>
                                    <a:pt x="462" y="311"/>
                                  </a:lnTo>
                                  <a:lnTo>
                                    <a:pt x="466" y="311"/>
                                  </a:lnTo>
                                  <a:lnTo>
                                    <a:pt x="470" y="315"/>
                                  </a:lnTo>
                                  <a:lnTo>
                                    <a:pt x="470" y="319"/>
                                  </a:lnTo>
                                  <a:lnTo>
                                    <a:pt x="466" y="327"/>
                                  </a:lnTo>
                                  <a:lnTo>
                                    <a:pt x="466" y="330"/>
                                  </a:lnTo>
                                  <a:lnTo>
                                    <a:pt x="458" y="334"/>
                                  </a:lnTo>
                                  <a:lnTo>
                                    <a:pt x="458" y="334"/>
                                  </a:lnTo>
                                  <a:lnTo>
                                    <a:pt x="458" y="342"/>
                                  </a:lnTo>
                                  <a:lnTo>
                                    <a:pt x="454" y="346"/>
                                  </a:lnTo>
                                  <a:lnTo>
                                    <a:pt x="450" y="350"/>
                                  </a:lnTo>
                                  <a:lnTo>
                                    <a:pt x="446" y="354"/>
                                  </a:lnTo>
                                  <a:lnTo>
                                    <a:pt x="443" y="358"/>
                                  </a:lnTo>
                                  <a:lnTo>
                                    <a:pt x="439" y="362"/>
                                  </a:lnTo>
                                  <a:lnTo>
                                    <a:pt x="439" y="365"/>
                                  </a:lnTo>
                                  <a:lnTo>
                                    <a:pt x="435" y="365"/>
                                  </a:lnTo>
                                  <a:lnTo>
                                    <a:pt x="435" y="369"/>
                                  </a:lnTo>
                                  <a:lnTo>
                                    <a:pt x="435" y="373"/>
                                  </a:lnTo>
                                  <a:lnTo>
                                    <a:pt x="439" y="373"/>
                                  </a:lnTo>
                                  <a:lnTo>
                                    <a:pt x="443" y="377"/>
                                  </a:lnTo>
                                  <a:lnTo>
                                    <a:pt x="443" y="381"/>
                                  </a:lnTo>
                                  <a:lnTo>
                                    <a:pt x="439" y="385"/>
                                  </a:lnTo>
                                  <a:lnTo>
                                    <a:pt x="439" y="393"/>
                                  </a:lnTo>
                                  <a:lnTo>
                                    <a:pt x="439" y="397"/>
                                  </a:lnTo>
                                  <a:lnTo>
                                    <a:pt x="439" y="404"/>
                                  </a:lnTo>
                                  <a:lnTo>
                                    <a:pt x="435" y="412"/>
                                  </a:lnTo>
                                  <a:lnTo>
                                    <a:pt x="435" y="416"/>
                                  </a:lnTo>
                                  <a:lnTo>
                                    <a:pt x="435" y="420"/>
                                  </a:lnTo>
                                  <a:lnTo>
                                    <a:pt x="431" y="424"/>
                                  </a:lnTo>
                                  <a:lnTo>
                                    <a:pt x="431" y="424"/>
                                  </a:lnTo>
                                  <a:lnTo>
                                    <a:pt x="435" y="428"/>
                                  </a:lnTo>
                                  <a:lnTo>
                                    <a:pt x="439" y="432"/>
                                  </a:lnTo>
                                  <a:lnTo>
                                    <a:pt x="435" y="432"/>
                                  </a:lnTo>
                                  <a:lnTo>
                                    <a:pt x="431" y="435"/>
                                  </a:lnTo>
                                  <a:lnTo>
                                    <a:pt x="427" y="435"/>
                                  </a:lnTo>
                                  <a:lnTo>
                                    <a:pt x="423" y="435"/>
                                  </a:lnTo>
                                  <a:lnTo>
                                    <a:pt x="419" y="435"/>
                                  </a:lnTo>
                                  <a:lnTo>
                                    <a:pt x="415" y="439"/>
                                  </a:lnTo>
                                  <a:lnTo>
                                    <a:pt x="415" y="443"/>
                                  </a:lnTo>
                                  <a:lnTo>
                                    <a:pt x="415" y="447"/>
                                  </a:lnTo>
                                  <a:lnTo>
                                    <a:pt x="419" y="451"/>
                                  </a:lnTo>
                                  <a:lnTo>
                                    <a:pt x="419" y="455"/>
                                  </a:lnTo>
                                  <a:lnTo>
                                    <a:pt x="419" y="459"/>
                                  </a:lnTo>
                                  <a:lnTo>
                                    <a:pt x="423" y="463"/>
                                  </a:lnTo>
                                  <a:lnTo>
                                    <a:pt x="423" y="467"/>
                                  </a:lnTo>
                                  <a:lnTo>
                                    <a:pt x="423" y="474"/>
                                  </a:lnTo>
                                  <a:lnTo>
                                    <a:pt x="423" y="478"/>
                                  </a:lnTo>
                                  <a:lnTo>
                                    <a:pt x="427" y="478"/>
                                  </a:lnTo>
                                  <a:lnTo>
                                    <a:pt x="431" y="482"/>
                                  </a:lnTo>
                                  <a:lnTo>
                                    <a:pt x="431" y="482"/>
                                  </a:lnTo>
                                  <a:lnTo>
                                    <a:pt x="431" y="486"/>
                                  </a:lnTo>
                                  <a:lnTo>
                                    <a:pt x="431" y="494"/>
                                  </a:lnTo>
                                  <a:lnTo>
                                    <a:pt x="435" y="498"/>
                                  </a:lnTo>
                                  <a:lnTo>
                                    <a:pt x="439" y="498"/>
                                  </a:lnTo>
                                  <a:lnTo>
                                    <a:pt x="443" y="498"/>
                                  </a:lnTo>
                                  <a:lnTo>
                                    <a:pt x="446" y="502"/>
                                  </a:lnTo>
                                  <a:lnTo>
                                    <a:pt x="446" y="505"/>
                                  </a:lnTo>
                                  <a:lnTo>
                                    <a:pt x="446" y="509"/>
                                  </a:lnTo>
                                  <a:lnTo>
                                    <a:pt x="439" y="509"/>
                                  </a:lnTo>
                                  <a:lnTo>
                                    <a:pt x="435" y="505"/>
                                  </a:lnTo>
                                  <a:lnTo>
                                    <a:pt x="427" y="502"/>
                                  </a:lnTo>
                                  <a:lnTo>
                                    <a:pt x="415" y="502"/>
                                  </a:lnTo>
                                  <a:lnTo>
                                    <a:pt x="404" y="502"/>
                                  </a:lnTo>
                                  <a:lnTo>
                                    <a:pt x="396" y="502"/>
                                  </a:lnTo>
                                  <a:lnTo>
                                    <a:pt x="388" y="498"/>
                                  </a:lnTo>
                                  <a:lnTo>
                                    <a:pt x="377" y="498"/>
                                  </a:lnTo>
                                  <a:lnTo>
                                    <a:pt x="373" y="498"/>
                                  </a:lnTo>
                                  <a:lnTo>
                                    <a:pt x="365" y="502"/>
                                  </a:lnTo>
                                  <a:lnTo>
                                    <a:pt x="361" y="505"/>
                                  </a:lnTo>
                                  <a:lnTo>
                                    <a:pt x="345" y="513"/>
                                  </a:lnTo>
                                  <a:lnTo>
                                    <a:pt x="330" y="517"/>
                                  </a:lnTo>
                                  <a:lnTo>
                                    <a:pt x="318" y="521"/>
                                  </a:lnTo>
                                  <a:lnTo>
                                    <a:pt x="311" y="525"/>
                                  </a:lnTo>
                                  <a:lnTo>
                                    <a:pt x="303" y="525"/>
                                  </a:lnTo>
                                  <a:lnTo>
                                    <a:pt x="291" y="529"/>
                                  </a:lnTo>
                                  <a:moveTo>
                                    <a:pt x="0" y="97"/>
                                  </a:moveTo>
                                  <a:lnTo>
                                    <a:pt x="8" y="89"/>
                                  </a:lnTo>
                                  <a:lnTo>
                                    <a:pt x="8" y="82"/>
                                  </a:lnTo>
                                  <a:lnTo>
                                    <a:pt x="11" y="82"/>
                                  </a:lnTo>
                                  <a:lnTo>
                                    <a:pt x="15" y="74"/>
                                  </a:lnTo>
                                  <a:lnTo>
                                    <a:pt x="31" y="0"/>
                                  </a:lnTo>
                                  <a:lnTo>
                                    <a:pt x="35" y="16"/>
                                  </a:lnTo>
                                  <a:lnTo>
                                    <a:pt x="39" y="27"/>
                                  </a:lnTo>
                                  <a:lnTo>
                                    <a:pt x="39" y="31"/>
                                  </a:lnTo>
                                  <a:lnTo>
                                    <a:pt x="39" y="39"/>
                                  </a:lnTo>
                                  <a:lnTo>
                                    <a:pt x="43" y="43"/>
                                  </a:lnTo>
                                  <a:lnTo>
                                    <a:pt x="43" y="51"/>
                                  </a:lnTo>
                                  <a:lnTo>
                                    <a:pt x="43" y="54"/>
                                  </a:lnTo>
                                  <a:lnTo>
                                    <a:pt x="43" y="62"/>
                                  </a:lnTo>
                                  <a:lnTo>
                                    <a:pt x="46" y="66"/>
                                  </a:lnTo>
                                  <a:lnTo>
                                    <a:pt x="50" y="74"/>
                                  </a:lnTo>
                                  <a:lnTo>
                                    <a:pt x="50" y="78"/>
                                  </a:lnTo>
                                  <a:lnTo>
                                    <a:pt x="50" y="78"/>
                                  </a:lnTo>
                                  <a:lnTo>
                                    <a:pt x="54" y="82"/>
                                  </a:lnTo>
                                  <a:lnTo>
                                    <a:pt x="54" y="89"/>
                                  </a:lnTo>
                                  <a:lnTo>
                                    <a:pt x="54" y="97"/>
                                  </a:lnTo>
                                  <a:lnTo>
                                    <a:pt x="50" y="101"/>
                                  </a:lnTo>
                                  <a:lnTo>
                                    <a:pt x="62" y="109"/>
                                  </a:lnTo>
                                  <a:lnTo>
                                    <a:pt x="70" y="113"/>
                                  </a:lnTo>
                                  <a:lnTo>
                                    <a:pt x="77" y="117"/>
                                  </a:lnTo>
                                  <a:lnTo>
                                    <a:pt x="81" y="117"/>
                                  </a:lnTo>
                                  <a:lnTo>
                                    <a:pt x="85" y="117"/>
                                  </a:lnTo>
                                  <a:lnTo>
                                    <a:pt x="89" y="117"/>
                                  </a:lnTo>
                                  <a:lnTo>
                                    <a:pt x="89" y="124"/>
                                  </a:lnTo>
                                  <a:lnTo>
                                    <a:pt x="85" y="128"/>
                                  </a:lnTo>
                                  <a:lnTo>
                                    <a:pt x="85" y="128"/>
                                  </a:lnTo>
                                  <a:lnTo>
                                    <a:pt x="89" y="132"/>
                                  </a:lnTo>
                                  <a:lnTo>
                                    <a:pt x="89" y="136"/>
                                  </a:lnTo>
                                  <a:lnTo>
                                    <a:pt x="89" y="140"/>
                                  </a:lnTo>
                                  <a:lnTo>
                                    <a:pt x="89" y="144"/>
                                  </a:lnTo>
                                  <a:lnTo>
                                    <a:pt x="85" y="152"/>
                                  </a:lnTo>
                                  <a:lnTo>
                                    <a:pt x="81" y="156"/>
                                  </a:lnTo>
                                  <a:lnTo>
                                    <a:pt x="81" y="163"/>
                                  </a:lnTo>
                                  <a:lnTo>
                                    <a:pt x="85" y="163"/>
                                  </a:lnTo>
                                  <a:lnTo>
                                    <a:pt x="85" y="167"/>
                                  </a:lnTo>
                                  <a:lnTo>
                                    <a:pt x="85" y="171"/>
                                  </a:lnTo>
                                  <a:lnTo>
                                    <a:pt x="85" y="175"/>
                                  </a:lnTo>
                                  <a:lnTo>
                                    <a:pt x="85" y="175"/>
                                  </a:lnTo>
                                  <a:lnTo>
                                    <a:pt x="85" y="175"/>
                                  </a:lnTo>
                                  <a:lnTo>
                                    <a:pt x="85" y="179"/>
                                  </a:lnTo>
                                  <a:lnTo>
                                    <a:pt x="81" y="183"/>
                                  </a:lnTo>
                                  <a:lnTo>
                                    <a:pt x="81" y="183"/>
                                  </a:lnTo>
                                  <a:lnTo>
                                    <a:pt x="81" y="187"/>
                                  </a:lnTo>
                                  <a:lnTo>
                                    <a:pt x="81" y="191"/>
                                  </a:lnTo>
                                  <a:lnTo>
                                    <a:pt x="81" y="194"/>
                                  </a:lnTo>
                                  <a:lnTo>
                                    <a:pt x="81" y="202"/>
                                  </a:lnTo>
                                  <a:lnTo>
                                    <a:pt x="81" y="206"/>
                                  </a:lnTo>
                                  <a:lnTo>
                                    <a:pt x="77" y="206"/>
                                  </a:lnTo>
                                  <a:lnTo>
                                    <a:pt x="74" y="206"/>
                                  </a:lnTo>
                                  <a:lnTo>
                                    <a:pt x="70" y="210"/>
                                  </a:lnTo>
                                  <a:lnTo>
                                    <a:pt x="66" y="210"/>
                                  </a:lnTo>
                                  <a:lnTo>
                                    <a:pt x="66" y="214"/>
                                  </a:lnTo>
                                  <a:lnTo>
                                    <a:pt x="66" y="222"/>
                                  </a:lnTo>
                                  <a:lnTo>
                                    <a:pt x="70" y="226"/>
                                  </a:lnTo>
                                  <a:lnTo>
                                    <a:pt x="70" y="229"/>
                                  </a:lnTo>
                                  <a:lnTo>
                                    <a:pt x="70" y="237"/>
                                  </a:lnTo>
                                  <a:lnTo>
                                    <a:pt x="70" y="245"/>
                                  </a:lnTo>
                                  <a:lnTo>
                                    <a:pt x="70" y="253"/>
                                  </a:lnTo>
                                  <a:lnTo>
                                    <a:pt x="70" y="257"/>
                                  </a:lnTo>
                                  <a:lnTo>
                                    <a:pt x="66" y="260"/>
                                  </a:lnTo>
                                  <a:lnTo>
                                    <a:pt x="62" y="264"/>
                                  </a:lnTo>
                                  <a:lnTo>
                                    <a:pt x="54" y="268"/>
                                  </a:lnTo>
                                  <a:lnTo>
                                    <a:pt x="54" y="268"/>
                                  </a:lnTo>
                                  <a:lnTo>
                                    <a:pt x="58" y="272"/>
                                  </a:lnTo>
                                  <a:lnTo>
                                    <a:pt x="54" y="276"/>
                                  </a:lnTo>
                                  <a:lnTo>
                                    <a:pt x="54" y="280"/>
                                  </a:lnTo>
                                  <a:lnTo>
                                    <a:pt x="54" y="284"/>
                                  </a:lnTo>
                                  <a:lnTo>
                                    <a:pt x="54" y="288"/>
                                  </a:lnTo>
                                  <a:lnTo>
                                    <a:pt x="54" y="292"/>
                                  </a:lnTo>
                                  <a:lnTo>
                                    <a:pt x="50" y="295"/>
                                  </a:lnTo>
                                  <a:lnTo>
                                    <a:pt x="46" y="295"/>
                                  </a:lnTo>
                                  <a:lnTo>
                                    <a:pt x="43" y="292"/>
                                  </a:lnTo>
                                  <a:lnTo>
                                    <a:pt x="39" y="292"/>
                                  </a:lnTo>
                                  <a:lnTo>
                                    <a:pt x="39" y="288"/>
                                  </a:lnTo>
                                  <a:lnTo>
                                    <a:pt x="35" y="284"/>
                                  </a:lnTo>
                                  <a:lnTo>
                                    <a:pt x="35" y="280"/>
                                  </a:lnTo>
                                  <a:lnTo>
                                    <a:pt x="39" y="276"/>
                                  </a:lnTo>
                                  <a:lnTo>
                                    <a:pt x="39" y="272"/>
                                  </a:lnTo>
                                  <a:lnTo>
                                    <a:pt x="43" y="268"/>
                                  </a:lnTo>
                                  <a:lnTo>
                                    <a:pt x="46" y="264"/>
                                  </a:lnTo>
                                  <a:lnTo>
                                    <a:pt x="46" y="260"/>
                                  </a:lnTo>
                                  <a:lnTo>
                                    <a:pt x="50" y="260"/>
                                  </a:lnTo>
                                  <a:lnTo>
                                    <a:pt x="54" y="257"/>
                                  </a:lnTo>
                                  <a:lnTo>
                                    <a:pt x="50" y="249"/>
                                  </a:lnTo>
                                  <a:lnTo>
                                    <a:pt x="50" y="249"/>
                                  </a:lnTo>
                                  <a:lnTo>
                                    <a:pt x="46" y="245"/>
                                  </a:lnTo>
                                  <a:lnTo>
                                    <a:pt x="43" y="237"/>
                                  </a:lnTo>
                                  <a:lnTo>
                                    <a:pt x="39" y="237"/>
                                  </a:lnTo>
                                  <a:lnTo>
                                    <a:pt x="35" y="233"/>
                                  </a:lnTo>
                                  <a:lnTo>
                                    <a:pt x="35" y="229"/>
                                  </a:lnTo>
                                  <a:lnTo>
                                    <a:pt x="31" y="229"/>
                                  </a:lnTo>
                                  <a:lnTo>
                                    <a:pt x="27" y="226"/>
                                  </a:lnTo>
                                  <a:lnTo>
                                    <a:pt x="27" y="222"/>
                                  </a:lnTo>
                                  <a:lnTo>
                                    <a:pt x="27" y="222"/>
                                  </a:lnTo>
                                  <a:lnTo>
                                    <a:pt x="23" y="218"/>
                                  </a:lnTo>
                                  <a:lnTo>
                                    <a:pt x="19" y="218"/>
                                  </a:lnTo>
                                  <a:lnTo>
                                    <a:pt x="15" y="218"/>
                                  </a:lnTo>
                                  <a:lnTo>
                                    <a:pt x="15" y="214"/>
                                  </a:lnTo>
                                  <a:lnTo>
                                    <a:pt x="11" y="210"/>
                                  </a:lnTo>
                                  <a:lnTo>
                                    <a:pt x="15" y="202"/>
                                  </a:lnTo>
                                  <a:lnTo>
                                    <a:pt x="11" y="198"/>
                                  </a:lnTo>
                                  <a:lnTo>
                                    <a:pt x="11" y="194"/>
                                  </a:lnTo>
                                  <a:lnTo>
                                    <a:pt x="8" y="191"/>
                                  </a:lnTo>
                                  <a:lnTo>
                                    <a:pt x="8" y="187"/>
                                  </a:lnTo>
                                  <a:lnTo>
                                    <a:pt x="8" y="183"/>
                                  </a:lnTo>
                                  <a:lnTo>
                                    <a:pt x="8" y="179"/>
                                  </a:lnTo>
                                  <a:lnTo>
                                    <a:pt x="4" y="175"/>
                                  </a:lnTo>
                                  <a:lnTo>
                                    <a:pt x="8" y="171"/>
                                  </a:lnTo>
                                  <a:lnTo>
                                    <a:pt x="11" y="175"/>
                                  </a:lnTo>
                                  <a:lnTo>
                                    <a:pt x="15" y="175"/>
                                  </a:lnTo>
                                  <a:lnTo>
                                    <a:pt x="19" y="171"/>
                                  </a:lnTo>
                                  <a:lnTo>
                                    <a:pt x="35" y="167"/>
                                  </a:lnTo>
                                  <a:lnTo>
                                    <a:pt x="39" y="163"/>
                                  </a:lnTo>
                                  <a:lnTo>
                                    <a:pt x="39" y="159"/>
                                  </a:lnTo>
                                  <a:lnTo>
                                    <a:pt x="43" y="156"/>
                                  </a:lnTo>
                                  <a:lnTo>
                                    <a:pt x="43" y="152"/>
                                  </a:lnTo>
                                  <a:lnTo>
                                    <a:pt x="39" y="144"/>
                                  </a:lnTo>
                                  <a:lnTo>
                                    <a:pt x="35" y="140"/>
                                  </a:lnTo>
                                  <a:lnTo>
                                    <a:pt x="31" y="136"/>
                                  </a:lnTo>
                                  <a:lnTo>
                                    <a:pt x="27" y="128"/>
                                  </a:lnTo>
                                  <a:lnTo>
                                    <a:pt x="23" y="121"/>
                                  </a:lnTo>
                                  <a:lnTo>
                                    <a:pt x="19" y="113"/>
                                  </a:lnTo>
                                  <a:lnTo>
                                    <a:pt x="15" y="109"/>
                                  </a:lnTo>
                                  <a:lnTo>
                                    <a:pt x="8" y="101"/>
                                  </a:lnTo>
                                  <a:lnTo>
                                    <a:pt x="0" y="97"/>
                                  </a:lnTo>
                                  <a:lnTo>
                                    <a:pt x="0" y="97"/>
                                  </a:lnTo>
                                  <a:moveTo>
                                    <a:pt x="283" y="533"/>
                                  </a:moveTo>
                                  <a:lnTo>
                                    <a:pt x="291" y="529"/>
                                  </a:lnTo>
                                  <a:lnTo>
                                    <a:pt x="295" y="540"/>
                                  </a:lnTo>
                                  <a:lnTo>
                                    <a:pt x="295" y="548"/>
                                  </a:lnTo>
                                  <a:lnTo>
                                    <a:pt x="295" y="556"/>
                                  </a:lnTo>
                                  <a:lnTo>
                                    <a:pt x="299" y="560"/>
                                  </a:lnTo>
                                  <a:lnTo>
                                    <a:pt x="291" y="564"/>
                                  </a:lnTo>
                                  <a:lnTo>
                                    <a:pt x="283" y="568"/>
                                  </a:lnTo>
                                  <a:lnTo>
                                    <a:pt x="276" y="568"/>
                                  </a:lnTo>
                                  <a:lnTo>
                                    <a:pt x="264" y="575"/>
                                  </a:lnTo>
                                  <a:lnTo>
                                    <a:pt x="260" y="579"/>
                                  </a:lnTo>
                                  <a:lnTo>
                                    <a:pt x="256" y="579"/>
                                  </a:lnTo>
                                  <a:lnTo>
                                    <a:pt x="252" y="583"/>
                                  </a:lnTo>
                                  <a:lnTo>
                                    <a:pt x="248" y="587"/>
                                  </a:lnTo>
                                  <a:lnTo>
                                    <a:pt x="248" y="583"/>
                                  </a:lnTo>
                                  <a:lnTo>
                                    <a:pt x="245" y="579"/>
                                  </a:lnTo>
                                  <a:lnTo>
                                    <a:pt x="245" y="575"/>
                                  </a:lnTo>
                                  <a:lnTo>
                                    <a:pt x="241" y="572"/>
                                  </a:lnTo>
                                  <a:lnTo>
                                    <a:pt x="241" y="568"/>
                                  </a:lnTo>
                                  <a:lnTo>
                                    <a:pt x="241" y="564"/>
                                  </a:lnTo>
                                  <a:lnTo>
                                    <a:pt x="245" y="560"/>
                                  </a:lnTo>
                                  <a:lnTo>
                                    <a:pt x="241" y="560"/>
                                  </a:lnTo>
                                  <a:lnTo>
                                    <a:pt x="237" y="560"/>
                                  </a:lnTo>
                                  <a:lnTo>
                                    <a:pt x="237" y="556"/>
                                  </a:lnTo>
                                  <a:lnTo>
                                    <a:pt x="237" y="548"/>
                                  </a:lnTo>
                                  <a:lnTo>
                                    <a:pt x="245" y="548"/>
                                  </a:lnTo>
                                  <a:lnTo>
                                    <a:pt x="260" y="544"/>
                                  </a:lnTo>
                                  <a:lnTo>
                                    <a:pt x="272" y="540"/>
                                  </a:lnTo>
                                  <a:lnTo>
                                    <a:pt x="276" y="537"/>
                                  </a:lnTo>
                                  <a:lnTo>
                                    <a:pt x="279" y="537"/>
                                  </a:lnTo>
                                  <a:lnTo>
                                    <a:pt x="283" y="533"/>
                                  </a:lnTo>
                                </a:path>
                              </a:pathLst>
                            </a:custGeom>
                            <a:gradFill flip="none" rotWithShape="1">
                              <a:gsLst>
                                <a:gs pos="0">
                                  <a:srgbClr val="9BBB59">
                                    <a:lumMod val="60000"/>
                                    <a:lumOff val="40000"/>
                                  </a:srgbClr>
                                </a:gs>
                                <a:gs pos="49000">
                                  <a:srgbClr val="9BBB59">
                                    <a:lumMod val="60000"/>
                                    <a:lumOff val="40000"/>
                                  </a:srgbClr>
                                </a:gs>
                                <a:gs pos="100000">
                                  <a:srgbClr val="9BBB59">
                                    <a:lumMod val="60000"/>
                                    <a:lumOff val="40000"/>
                                  </a:srgbClr>
                                </a:gs>
                              </a:gsLst>
                              <a:path path="circle">
                                <a:fillToRect l="50000" t="50000" r="50000" b="50000"/>
                              </a:path>
                              <a:tileRect/>
                            </a:gradFill>
                            <a:ln w="5080">
                              <a:solidFill>
                                <a:srgbClr val="6E6E6E"/>
                              </a:solidFill>
                              <a:prstDash val="solid"/>
                              <a:round/>
                              <a:headEnd/>
                              <a:tailEnd/>
                            </a:ln>
                            <a:extLst/>
                          </wps:spPr>
                          <wps:bodyPr rot="0" vert="horz" wrap="square" lIns="91440" tIns="45720" rIns="91440" bIns="45720" anchor="t" anchorCtr="0" upright="1">
                            <a:noAutofit/>
                          </wps:bodyPr>
                        </wps:wsp>
                        <wps:wsp>
                          <wps:cNvPr id="91" name="Freeform 94"/>
                          <wps:cNvSpPr>
                            <a:spLocks/>
                          </wps:cNvSpPr>
                          <wps:spPr bwMode="auto">
                            <a:xfrm>
                              <a:off x="1959117" y="1385113"/>
                              <a:ext cx="487814" cy="844149"/>
                            </a:xfrm>
                            <a:custGeom>
                              <a:avLst/>
                              <a:gdLst>
                                <a:gd name="T0" fmla="*/ 104 w 256"/>
                                <a:gd name="T1" fmla="*/ 439 h 443"/>
                                <a:gd name="T2" fmla="*/ 85 w 256"/>
                                <a:gd name="T3" fmla="*/ 439 h 443"/>
                                <a:gd name="T4" fmla="*/ 54 w 256"/>
                                <a:gd name="T5" fmla="*/ 416 h 443"/>
                                <a:gd name="T6" fmla="*/ 38 w 256"/>
                                <a:gd name="T7" fmla="*/ 396 h 443"/>
                                <a:gd name="T8" fmla="*/ 31 w 256"/>
                                <a:gd name="T9" fmla="*/ 377 h 443"/>
                                <a:gd name="T10" fmla="*/ 35 w 256"/>
                                <a:gd name="T11" fmla="*/ 350 h 443"/>
                                <a:gd name="T12" fmla="*/ 31 w 256"/>
                                <a:gd name="T13" fmla="*/ 326 h 443"/>
                                <a:gd name="T14" fmla="*/ 27 w 256"/>
                                <a:gd name="T15" fmla="*/ 307 h 443"/>
                                <a:gd name="T16" fmla="*/ 19 w 256"/>
                                <a:gd name="T17" fmla="*/ 284 h 443"/>
                                <a:gd name="T18" fmla="*/ 11 w 256"/>
                                <a:gd name="T19" fmla="*/ 249 h 443"/>
                                <a:gd name="T20" fmla="*/ 3 w 256"/>
                                <a:gd name="T21" fmla="*/ 217 h 443"/>
                                <a:gd name="T22" fmla="*/ 3 w 256"/>
                                <a:gd name="T23" fmla="*/ 190 h 443"/>
                                <a:gd name="T24" fmla="*/ 3 w 256"/>
                                <a:gd name="T25" fmla="*/ 155 h 443"/>
                                <a:gd name="T26" fmla="*/ 3 w 256"/>
                                <a:gd name="T27" fmla="*/ 116 h 443"/>
                                <a:gd name="T28" fmla="*/ 0 w 256"/>
                                <a:gd name="T29" fmla="*/ 105 h 443"/>
                                <a:gd name="T30" fmla="*/ 19 w 256"/>
                                <a:gd name="T31" fmla="*/ 74 h 443"/>
                                <a:gd name="T32" fmla="*/ 58 w 256"/>
                                <a:gd name="T33" fmla="*/ 43 h 443"/>
                                <a:gd name="T34" fmla="*/ 116 w 256"/>
                                <a:gd name="T35" fmla="*/ 39 h 443"/>
                                <a:gd name="T36" fmla="*/ 147 w 256"/>
                                <a:gd name="T37" fmla="*/ 8 h 443"/>
                                <a:gd name="T38" fmla="*/ 171 w 256"/>
                                <a:gd name="T39" fmla="*/ 4 h 443"/>
                                <a:gd name="T40" fmla="*/ 171 w 256"/>
                                <a:gd name="T41" fmla="*/ 43 h 443"/>
                                <a:gd name="T42" fmla="*/ 186 w 256"/>
                                <a:gd name="T43" fmla="*/ 66 h 443"/>
                                <a:gd name="T44" fmla="*/ 205 w 256"/>
                                <a:gd name="T45" fmla="*/ 54 h 443"/>
                                <a:gd name="T46" fmla="*/ 233 w 256"/>
                                <a:gd name="T47" fmla="*/ 74 h 443"/>
                                <a:gd name="T48" fmla="*/ 217 w 256"/>
                                <a:gd name="T49" fmla="*/ 159 h 443"/>
                                <a:gd name="T50" fmla="*/ 221 w 256"/>
                                <a:gd name="T51" fmla="*/ 214 h 443"/>
                                <a:gd name="T52" fmla="*/ 217 w 256"/>
                                <a:gd name="T53" fmla="*/ 229 h 443"/>
                                <a:gd name="T54" fmla="*/ 248 w 256"/>
                                <a:gd name="T55" fmla="*/ 237 h 443"/>
                                <a:gd name="T56" fmla="*/ 256 w 256"/>
                                <a:gd name="T57" fmla="*/ 260 h 443"/>
                                <a:gd name="T58" fmla="*/ 248 w 256"/>
                                <a:gd name="T59" fmla="*/ 272 h 443"/>
                                <a:gd name="T60" fmla="*/ 240 w 256"/>
                                <a:gd name="T61" fmla="*/ 299 h 443"/>
                                <a:gd name="T62" fmla="*/ 221 w 256"/>
                                <a:gd name="T63" fmla="*/ 319 h 443"/>
                                <a:gd name="T64" fmla="*/ 209 w 256"/>
                                <a:gd name="T65" fmla="*/ 322 h 443"/>
                                <a:gd name="T66" fmla="*/ 205 w 256"/>
                                <a:gd name="T67" fmla="*/ 315 h 443"/>
                                <a:gd name="T68" fmla="*/ 194 w 256"/>
                                <a:gd name="T69" fmla="*/ 315 h 443"/>
                                <a:gd name="T70" fmla="*/ 186 w 256"/>
                                <a:gd name="T71" fmla="*/ 319 h 443"/>
                                <a:gd name="T72" fmla="*/ 182 w 256"/>
                                <a:gd name="T73" fmla="*/ 319 h 443"/>
                                <a:gd name="T74" fmla="*/ 186 w 256"/>
                                <a:gd name="T75" fmla="*/ 326 h 443"/>
                                <a:gd name="T76" fmla="*/ 190 w 256"/>
                                <a:gd name="T77" fmla="*/ 350 h 443"/>
                                <a:gd name="T78" fmla="*/ 182 w 256"/>
                                <a:gd name="T79" fmla="*/ 365 h 443"/>
                                <a:gd name="T80" fmla="*/ 174 w 256"/>
                                <a:gd name="T81" fmla="*/ 369 h 443"/>
                                <a:gd name="T82" fmla="*/ 167 w 256"/>
                                <a:gd name="T83" fmla="*/ 365 h 443"/>
                                <a:gd name="T84" fmla="*/ 151 w 256"/>
                                <a:gd name="T85" fmla="*/ 354 h 443"/>
                                <a:gd name="T86" fmla="*/ 143 w 256"/>
                                <a:gd name="T87" fmla="*/ 350 h 443"/>
                                <a:gd name="T88" fmla="*/ 132 w 256"/>
                                <a:gd name="T89" fmla="*/ 354 h 443"/>
                                <a:gd name="T90" fmla="*/ 124 w 256"/>
                                <a:gd name="T91" fmla="*/ 385 h 443"/>
                                <a:gd name="T92" fmla="*/ 116 w 256"/>
                                <a:gd name="T93" fmla="*/ 408 h 4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56" h="443">
                                  <a:moveTo>
                                    <a:pt x="116" y="423"/>
                                  </a:moveTo>
                                  <a:lnTo>
                                    <a:pt x="112" y="435"/>
                                  </a:lnTo>
                                  <a:lnTo>
                                    <a:pt x="104" y="439"/>
                                  </a:lnTo>
                                  <a:lnTo>
                                    <a:pt x="97" y="443"/>
                                  </a:lnTo>
                                  <a:lnTo>
                                    <a:pt x="93" y="443"/>
                                  </a:lnTo>
                                  <a:lnTo>
                                    <a:pt x="85" y="439"/>
                                  </a:lnTo>
                                  <a:lnTo>
                                    <a:pt x="73" y="435"/>
                                  </a:lnTo>
                                  <a:lnTo>
                                    <a:pt x="62" y="427"/>
                                  </a:lnTo>
                                  <a:lnTo>
                                    <a:pt x="54" y="416"/>
                                  </a:lnTo>
                                  <a:lnTo>
                                    <a:pt x="50" y="412"/>
                                  </a:lnTo>
                                  <a:lnTo>
                                    <a:pt x="46" y="404"/>
                                  </a:lnTo>
                                  <a:lnTo>
                                    <a:pt x="38" y="396"/>
                                  </a:lnTo>
                                  <a:lnTo>
                                    <a:pt x="31" y="392"/>
                                  </a:lnTo>
                                  <a:lnTo>
                                    <a:pt x="27" y="385"/>
                                  </a:lnTo>
                                  <a:lnTo>
                                    <a:pt x="31" y="377"/>
                                  </a:lnTo>
                                  <a:lnTo>
                                    <a:pt x="31" y="365"/>
                                  </a:lnTo>
                                  <a:lnTo>
                                    <a:pt x="31" y="357"/>
                                  </a:lnTo>
                                  <a:lnTo>
                                    <a:pt x="35" y="350"/>
                                  </a:lnTo>
                                  <a:lnTo>
                                    <a:pt x="35" y="342"/>
                                  </a:lnTo>
                                  <a:lnTo>
                                    <a:pt x="31" y="334"/>
                                  </a:lnTo>
                                  <a:lnTo>
                                    <a:pt x="31" y="326"/>
                                  </a:lnTo>
                                  <a:lnTo>
                                    <a:pt x="27" y="319"/>
                                  </a:lnTo>
                                  <a:lnTo>
                                    <a:pt x="23" y="311"/>
                                  </a:lnTo>
                                  <a:lnTo>
                                    <a:pt x="27" y="307"/>
                                  </a:lnTo>
                                  <a:lnTo>
                                    <a:pt x="27" y="295"/>
                                  </a:lnTo>
                                  <a:lnTo>
                                    <a:pt x="23" y="291"/>
                                  </a:lnTo>
                                  <a:lnTo>
                                    <a:pt x="19" y="284"/>
                                  </a:lnTo>
                                  <a:lnTo>
                                    <a:pt x="19" y="276"/>
                                  </a:lnTo>
                                  <a:lnTo>
                                    <a:pt x="15" y="264"/>
                                  </a:lnTo>
                                  <a:lnTo>
                                    <a:pt x="11" y="249"/>
                                  </a:lnTo>
                                  <a:lnTo>
                                    <a:pt x="7" y="233"/>
                                  </a:lnTo>
                                  <a:lnTo>
                                    <a:pt x="3" y="225"/>
                                  </a:lnTo>
                                  <a:lnTo>
                                    <a:pt x="3" y="217"/>
                                  </a:lnTo>
                                  <a:lnTo>
                                    <a:pt x="3" y="206"/>
                                  </a:lnTo>
                                  <a:lnTo>
                                    <a:pt x="3" y="198"/>
                                  </a:lnTo>
                                  <a:lnTo>
                                    <a:pt x="3" y="190"/>
                                  </a:lnTo>
                                  <a:lnTo>
                                    <a:pt x="7" y="179"/>
                                  </a:lnTo>
                                  <a:lnTo>
                                    <a:pt x="7" y="167"/>
                                  </a:lnTo>
                                  <a:lnTo>
                                    <a:pt x="3" y="155"/>
                                  </a:lnTo>
                                  <a:lnTo>
                                    <a:pt x="7" y="151"/>
                                  </a:lnTo>
                                  <a:lnTo>
                                    <a:pt x="0" y="136"/>
                                  </a:lnTo>
                                  <a:lnTo>
                                    <a:pt x="3" y="116"/>
                                  </a:lnTo>
                                  <a:lnTo>
                                    <a:pt x="3" y="112"/>
                                  </a:lnTo>
                                  <a:lnTo>
                                    <a:pt x="3" y="112"/>
                                  </a:lnTo>
                                  <a:lnTo>
                                    <a:pt x="0" y="105"/>
                                  </a:lnTo>
                                  <a:lnTo>
                                    <a:pt x="7" y="93"/>
                                  </a:lnTo>
                                  <a:lnTo>
                                    <a:pt x="11" y="89"/>
                                  </a:lnTo>
                                  <a:lnTo>
                                    <a:pt x="19" y="74"/>
                                  </a:lnTo>
                                  <a:lnTo>
                                    <a:pt x="31" y="66"/>
                                  </a:lnTo>
                                  <a:lnTo>
                                    <a:pt x="38" y="54"/>
                                  </a:lnTo>
                                  <a:lnTo>
                                    <a:pt x="58" y="43"/>
                                  </a:lnTo>
                                  <a:lnTo>
                                    <a:pt x="58" y="43"/>
                                  </a:lnTo>
                                  <a:lnTo>
                                    <a:pt x="89" y="66"/>
                                  </a:lnTo>
                                  <a:lnTo>
                                    <a:pt x="116" y="39"/>
                                  </a:lnTo>
                                  <a:lnTo>
                                    <a:pt x="132" y="19"/>
                                  </a:lnTo>
                                  <a:lnTo>
                                    <a:pt x="143" y="11"/>
                                  </a:lnTo>
                                  <a:lnTo>
                                    <a:pt x="147" y="8"/>
                                  </a:lnTo>
                                  <a:lnTo>
                                    <a:pt x="151" y="4"/>
                                  </a:lnTo>
                                  <a:lnTo>
                                    <a:pt x="163" y="8"/>
                                  </a:lnTo>
                                  <a:lnTo>
                                    <a:pt x="171" y="4"/>
                                  </a:lnTo>
                                  <a:lnTo>
                                    <a:pt x="178" y="0"/>
                                  </a:lnTo>
                                  <a:lnTo>
                                    <a:pt x="174" y="19"/>
                                  </a:lnTo>
                                  <a:lnTo>
                                    <a:pt x="171" y="43"/>
                                  </a:lnTo>
                                  <a:lnTo>
                                    <a:pt x="163" y="81"/>
                                  </a:lnTo>
                                  <a:lnTo>
                                    <a:pt x="182" y="93"/>
                                  </a:lnTo>
                                  <a:lnTo>
                                    <a:pt x="186" y="66"/>
                                  </a:lnTo>
                                  <a:lnTo>
                                    <a:pt x="198" y="62"/>
                                  </a:lnTo>
                                  <a:lnTo>
                                    <a:pt x="202" y="62"/>
                                  </a:lnTo>
                                  <a:lnTo>
                                    <a:pt x="205" y="54"/>
                                  </a:lnTo>
                                  <a:lnTo>
                                    <a:pt x="217" y="46"/>
                                  </a:lnTo>
                                  <a:lnTo>
                                    <a:pt x="229" y="54"/>
                                  </a:lnTo>
                                  <a:lnTo>
                                    <a:pt x="233" y="74"/>
                                  </a:lnTo>
                                  <a:lnTo>
                                    <a:pt x="229" y="105"/>
                                  </a:lnTo>
                                  <a:lnTo>
                                    <a:pt x="225" y="140"/>
                                  </a:lnTo>
                                  <a:lnTo>
                                    <a:pt x="217" y="159"/>
                                  </a:lnTo>
                                  <a:lnTo>
                                    <a:pt x="213" y="167"/>
                                  </a:lnTo>
                                  <a:lnTo>
                                    <a:pt x="217" y="190"/>
                                  </a:lnTo>
                                  <a:lnTo>
                                    <a:pt x="221" y="214"/>
                                  </a:lnTo>
                                  <a:lnTo>
                                    <a:pt x="221" y="217"/>
                                  </a:lnTo>
                                  <a:lnTo>
                                    <a:pt x="221" y="221"/>
                                  </a:lnTo>
                                  <a:lnTo>
                                    <a:pt x="217" y="229"/>
                                  </a:lnTo>
                                  <a:lnTo>
                                    <a:pt x="225" y="229"/>
                                  </a:lnTo>
                                  <a:lnTo>
                                    <a:pt x="237" y="233"/>
                                  </a:lnTo>
                                  <a:lnTo>
                                    <a:pt x="248" y="237"/>
                                  </a:lnTo>
                                  <a:lnTo>
                                    <a:pt x="256" y="245"/>
                                  </a:lnTo>
                                  <a:lnTo>
                                    <a:pt x="256" y="252"/>
                                  </a:lnTo>
                                  <a:lnTo>
                                    <a:pt x="256" y="260"/>
                                  </a:lnTo>
                                  <a:lnTo>
                                    <a:pt x="252" y="264"/>
                                  </a:lnTo>
                                  <a:lnTo>
                                    <a:pt x="248" y="268"/>
                                  </a:lnTo>
                                  <a:lnTo>
                                    <a:pt x="248" y="272"/>
                                  </a:lnTo>
                                  <a:lnTo>
                                    <a:pt x="248" y="280"/>
                                  </a:lnTo>
                                  <a:lnTo>
                                    <a:pt x="244" y="291"/>
                                  </a:lnTo>
                                  <a:lnTo>
                                    <a:pt x="240" y="299"/>
                                  </a:lnTo>
                                  <a:lnTo>
                                    <a:pt x="229" y="311"/>
                                  </a:lnTo>
                                  <a:lnTo>
                                    <a:pt x="225" y="315"/>
                                  </a:lnTo>
                                  <a:lnTo>
                                    <a:pt x="221" y="319"/>
                                  </a:lnTo>
                                  <a:lnTo>
                                    <a:pt x="217" y="319"/>
                                  </a:lnTo>
                                  <a:lnTo>
                                    <a:pt x="213" y="322"/>
                                  </a:lnTo>
                                  <a:lnTo>
                                    <a:pt x="209" y="322"/>
                                  </a:lnTo>
                                  <a:lnTo>
                                    <a:pt x="209" y="319"/>
                                  </a:lnTo>
                                  <a:lnTo>
                                    <a:pt x="205" y="319"/>
                                  </a:lnTo>
                                  <a:lnTo>
                                    <a:pt x="205" y="315"/>
                                  </a:lnTo>
                                  <a:lnTo>
                                    <a:pt x="202" y="315"/>
                                  </a:lnTo>
                                  <a:lnTo>
                                    <a:pt x="198" y="315"/>
                                  </a:lnTo>
                                  <a:lnTo>
                                    <a:pt x="194" y="315"/>
                                  </a:lnTo>
                                  <a:lnTo>
                                    <a:pt x="194" y="315"/>
                                  </a:lnTo>
                                  <a:lnTo>
                                    <a:pt x="190" y="315"/>
                                  </a:lnTo>
                                  <a:lnTo>
                                    <a:pt x="186" y="319"/>
                                  </a:lnTo>
                                  <a:lnTo>
                                    <a:pt x="186" y="319"/>
                                  </a:lnTo>
                                  <a:lnTo>
                                    <a:pt x="182" y="319"/>
                                  </a:lnTo>
                                  <a:lnTo>
                                    <a:pt x="182" y="319"/>
                                  </a:lnTo>
                                  <a:lnTo>
                                    <a:pt x="178" y="319"/>
                                  </a:lnTo>
                                  <a:lnTo>
                                    <a:pt x="182" y="322"/>
                                  </a:lnTo>
                                  <a:lnTo>
                                    <a:pt x="186" y="326"/>
                                  </a:lnTo>
                                  <a:lnTo>
                                    <a:pt x="190" y="330"/>
                                  </a:lnTo>
                                  <a:lnTo>
                                    <a:pt x="190" y="346"/>
                                  </a:lnTo>
                                  <a:lnTo>
                                    <a:pt x="190" y="350"/>
                                  </a:lnTo>
                                  <a:lnTo>
                                    <a:pt x="186" y="354"/>
                                  </a:lnTo>
                                  <a:lnTo>
                                    <a:pt x="186" y="357"/>
                                  </a:lnTo>
                                  <a:lnTo>
                                    <a:pt x="182" y="365"/>
                                  </a:lnTo>
                                  <a:lnTo>
                                    <a:pt x="182" y="373"/>
                                  </a:lnTo>
                                  <a:lnTo>
                                    <a:pt x="178" y="369"/>
                                  </a:lnTo>
                                  <a:lnTo>
                                    <a:pt x="174" y="369"/>
                                  </a:lnTo>
                                  <a:lnTo>
                                    <a:pt x="171" y="365"/>
                                  </a:lnTo>
                                  <a:lnTo>
                                    <a:pt x="167" y="365"/>
                                  </a:lnTo>
                                  <a:lnTo>
                                    <a:pt x="167" y="365"/>
                                  </a:lnTo>
                                  <a:lnTo>
                                    <a:pt x="159" y="361"/>
                                  </a:lnTo>
                                  <a:lnTo>
                                    <a:pt x="155" y="357"/>
                                  </a:lnTo>
                                  <a:lnTo>
                                    <a:pt x="151" y="354"/>
                                  </a:lnTo>
                                  <a:lnTo>
                                    <a:pt x="147" y="354"/>
                                  </a:lnTo>
                                  <a:lnTo>
                                    <a:pt x="147" y="350"/>
                                  </a:lnTo>
                                  <a:lnTo>
                                    <a:pt x="143" y="350"/>
                                  </a:lnTo>
                                  <a:lnTo>
                                    <a:pt x="136" y="350"/>
                                  </a:lnTo>
                                  <a:lnTo>
                                    <a:pt x="132" y="350"/>
                                  </a:lnTo>
                                  <a:lnTo>
                                    <a:pt x="132" y="354"/>
                                  </a:lnTo>
                                  <a:lnTo>
                                    <a:pt x="132" y="361"/>
                                  </a:lnTo>
                                  <a:lnTo>
                                    <a:pt x="128" y="373"/>
                                  </a:lnTo>
                                  <a:lnTo>
                                    <a:pt x="124" y="385"/>
                                  </a:lnTo>
                                  <a:lnTo>
                                    <a:pt x="120" y="400"/>
                                  </a:lnTo>
                                  <a:lnTo>
                                    <a:pt x="120" y="408"/>
                                  </a:lnTo>
                                  <a:lnTo>
                                    <a:pt x="116" y="408"/>
                                  </a:lnTo>
                                  <a:lnTo>
                                    <a:pt x="116" y="423"/>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97"/>
                          <wps:cNvSpPr>
                            <a:spLocks/>
                          </wps:cNvSpPr>
                          <wps:spPr bwMode="auto">
                            <a:xfrm>
                              <a:off x="1751414" y="1303175"/>
                              <a:ext cx="1162371" cy="1221444"/>
                            </a:xfrm>
                            <a:custGeom>
                              <a:avLst/>
                              <a:gdLst>
                                <a:gd name="T0" fmla="*/ 163 w 610"/>
                                <a:gd name="T1" fmla="*/ 459 h 641"/>
                                <a:gd name="T2" fmla="*/ 213 w 610"/>
                                <a:gd name="T3" fmla="*/ 482 h 641"/>
                                <a:gd name="T4" fmla="*/ 233 w 610"/>
                                <a:gd name="T5" fmla="*/ 428 h 641"/>
                                <a:gd name="T6" fmla="*/ 252 w 610"/>
                                <a:gd name="T7" fmla="*/ 393 h 641"/>
                                <a:gd name="T8" fmla="*/ 276 w 610"/>
                                <a:gd name="T9" fmla="*/ 408 h 641"/>
                                <a:gd name="T10" fmla="*/ 291 w 610"/>
                                <a:gd name="T11" fmla="*/ 408 h 641"/>
                                <a:gd name="T12" fmla="*/ 295 w 610"/>
                                <a:gd name="T13" fmla="*/ 369 h 641"/>
                                <a:gd name="T14" fmla="*/ 295 w 610"/>
                                <a:gd name="T15" fmla="*/ 362 h 641"/>
                                <a:gd name="T16" fmla="*/ 314 w 610"/>
                                <a:gd name="T17" fmla="*/ 358 h 641"/>
                                <a:gd name="T18" fmla="*/ 330 w 610"/>
                                <a:gd name="T19" fmla="*/ 362 h 641"/>
                                <a:gd name="T20" fmla="*/ 357 w 610"/>
                                <a:gd name="T21" fmla="*/ 315 h 641"/>
                                <a:gd name="T22" fmla="*/ 357 w 610"/>
                                <a:gd name="T23" fmla="*/ 280 h 641"/>
                                <a:gd name="T24" fmla="*/ 330 w 610"/>
                                <a:gd name="T25" fmla="*/ 257 h 641"/>
                                <a:gd name="T26" fmla="*/ 342 w 610"/>
                                <a:gd name="T27" fmla="*/ 117 h 641"/>
                                <a:gd name="T28" fmla="*/ 295 w 610"/>
                                <a:gd name="T29" fmla="*/ 109 h 641"/>
                                <a:gd name="T30" fmla="*/ 299 w 610"/>
                                <a:gd name="T31" fmla="*/ 31 h 641"/>
                                <a:gd name="T32" fmla="*/ 369 w 610"/>
                                <a:gd name="T33" fmla="*/ 16 h 641"/>
                                <a:gd name="T34" fmla="*/ 404 w 610"/>
                                <a:gd name="T35" fmla="*/ 58 h 641"/>
                                <a:gd name="T36" fmla="*/ 439 w 610"/>
                                <a:gd name="T37" fmla="*/ 155 h 641"/>
                                <a:gd name="T38" fmla="*/ 450 w 610"/>
                                <a:gd name="T39" fmla="*/ 179 h 641"/>
                                <a:gd name="T40" fmla="*/ 443 w 610"/>
                                <a:gd name="T41" fmla="*/ 206 h 641"/>
                                <a:gd name="T42" fmla="*/ 478 w 610"/>
                                <a:gd name="T43" fmla="*/ 253 h 641"/>
                                <a:gd name="T44" fmla="*/ 540 w 610"/>
                                <a:gd name="T45" fmla="*/ 268 h 641"/>
                                <a:gd name="T46" fmla="*/ 602 w 610"/>
                                <a:gd name="T47" fmla="*/ 280 h 641"/>
                                <a:gd name="T48" fmla="*/ 610 w 610"/>
                                <a:gd name="T49" fmla="*/ 292 h 641"/>
                                <a:gd name="T50" fmla="*/ 594 w 610"/>
                                <a:gd name="T51" fmla="*/ 319 h 641"/>
                                <a:gd name="T52" fmla="*/ 575 w 610"/>
                                <a:gd name="T53" fmla="*/ 342 h 641"/>
                                <a:gd name="T54" fmla="*/ 567 w 610"/>
                                <a:gd name="T55" fmla="*/ 358 h 641"/>
                                <a:gd name="T56" fmla="*/ 555 w 610"/>
                                <a:gd name="T57" fmla="*/ 373 h 641"/>
                                <a:gd name="T58" fmla="*/ 532 w 610"/>
                                <a:gd name="T59" fmla="*/ 408 h 641"/>
                                <a:gd name="T60" fmla="*/ 513 w 610"/>
                                <a:gd name="T61" fmla="*/ 439 h 641"/>
                                <a:gd name="T62" fmla="*/ 501 w 610"/>
                                <a:gd name="T63" fmla="*/ 474 h 641"/>
                                <a:gd name="T64" fmla="*/ 482 w 610"/>
                                <a:gd name="T65" fmla="*/ 525 h 641"/>
                                <a:gd name="T66" fmla="*/ 470 w 610"/>
                                <a:gd name="T67" fmla="*/ 529 h 641"/>
                                <a:gd name="T68" fmla="*/ 443 w 610"/>
                                <a:gd name="T69" fmla="*/ 525 h 641"/>
                                <a:gd name="T70" fmla="*/ 392 w 610"/>
                                <a:gd name="T71" fmla="*/ 536 h 641"/>
                                <a:gd name="T72" fmla="*/ 427 w 610"/>
                                <a:gd name="T73" fmla="*/ 474 h 641"/>
                                <a:gd name="T74" fmla="*/ 377 w 610"/>
                                <a:gd name="T75" fmla="*/ 420 h 641"/>
                                <a:gd name="T76" fmla="*/ 357 w 610"/>
                                <a:gd name="T77" fmla="*/ 389 h 641"/>
                                <a:gd name="T78" fmla="*/ 338 w 610"/>
                                <a:gd name="T79" fmla="*/ 373 h 641"/>
                                <a:gd name="T80" fmla="*/ 334 w 610"/>
                                <a:gd name="T81" fmla="*/ 377 h 641"/>
                                <a:gd name="T82" fmla="*/ 326 w 610"/>
                                <a:gd name="T83" fmla="*/ 400 h 641"/>
                                <a:gd name="T84" fmla="*/ 314 w 610"/>
                                <a:gd name="T85" fmla="*/ 428 h 641"/>
                                <a:gd name="T86" fmla="*/ 318 w 610"/>
                                <a:gd name="T87" fmla="*/ 455 h 641"/>
                                <a:gd name="T88" fmla="*/ 299 w 610"/>
                                <a:gd name="T89" fmla="*/ 486 h 641"/>
                                <a:gd name="T90" fmla="*/ 272 w 610"/>
                                <a:gd name="T91" fmla="*/ 536 h 641"/>
                                <a:gd name="T92" fmla="*/ 272 w 610"/>
                                <a:gd name="T93" fmla="*/ 556 h 641"/>
                                <a:gd name="T94" fmla="*/ 252 w 610"/>
                                <a:gd name="T95" fmla="*/ 595 h 641"/>
                                <a:gd name="T96" fmla="*/ 237 w 610"/>
                                <a:gd name="T97" fmla="*/ 634 h 641"/>
                                <a:gd name="T98" fmla="*/ 213 w 610"/>
                                <a:gd name="T99" fmla="*/ 618 h 641"/>
                                <a:gd name="T100" fmla="*/ 140 w 610"/>
                                <a:gd name="T101" fmla="*/ 591 h 641"/>
                                <a:gd name="T102" fmla="*/ 89 w 610"/>
                                <a:gd name="T103" fmla="*/ 587 h 641"/>
                                <a:gd name="T104" fmla="*/ 27 w 610"/>
                                <a:gd name="T105" fmla="*/ 579 h 641"/>
                                <a:gd name="T106" fmla="*/ 0 w 610"/>
                                <a:gd name="T107" fmla="*/ 575 h 641"/>
                                <a:gd name="T108" fmla="*/ 15 w 610"/>
                                <a:gd name="T109" fmla="*/ 556 h 641"/>
                                <a:gd name="T110" fmla="*/ 31 w 610"/>
                                <a:gd name="T111" fmla="*/ 533 h 641"/>
                                <a:gd name="T112" fmla="*/ 19 w 610"/>
                                <a:gd name="T113" fmla="*/ 513 h 641"/>
                                <a:gd name="T114" fmla="*/ 15 w 610"/>
                                <a:gd name="T115" fmla="*/ 498 h 641"/>
                                <a:gd name="T116" fmla="*/ 27 w 610"/>
                                <a:gd name="T117" fmla="*/ 486 h 641"/>
                                <a:gd name="T118" fmla="*/ 50 w 610"/>
                                <a:gd name="T119" fmla="*/ 466 h 641"/>
                                <a:gd name="T120" fmla="*/ 85 w 610"/>
                                <a:gd name="T121" fmla="*/ 439 h 6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10" h="641">
                                  <a:moveTo>
                                    <a:pt x="136" y="428"/>
                                  </a:moveTo>
                                  <a:lnTo>
                                    <a:pt x="140" y="435"/>
                                  </a:lnTo>
                                  <a:lnTo>
                                    <a:pt x="147" y="439"/>
                                  </a:lnTo>
                                  <a:lnTo>
                                    <a:pt x="155" y="447"/>
                                  </a:lnTo>
                                  <a:lnTo>
                                    <a:pt x="159" y="455"/>
                                  </a:lnTo>
                                  <a:lnTo>
                                    <a:pt x="163" y="459"/>
                                  </a:lnTo>
                                  <a:lnTo>
                                    <a:pt x="171" y="470"/>
                                  </a:lnTo>
                                  <a:lnTo>
                                    <a:pt x="182" y="478"/>
                                  </a:lnTo>
                                  <a:lnTo>
                                    <a:pt x="194" y="482"/>
                                  </a:lnTo>
                                  <a:lnTo>
                                    <a:pt x="202" y="486"/>
                                  </a:lnTo>
                                  <a:lnTo>
                                    <a:pt x="206" y="486"/>
                                  </a:lnTo>
                                  <a:lnTo>
                                    <a:pt x="213" y="482"/>
                                  </a:lnTo>
                                  <a:lnTo>
                                    <a:pt x="221" y="478"/>
                                  </a:lnTo>
                                  <a:lnTo>
                                    <a:pt x="225" y="466"/>
                                  </a:lnTo>
                                  <a:lnTo>
                                    <a:pt x="225" y="451"/>
                                  </a:lnTo>
                                  <a:lnTo>
                                    <a:pt x="229" y="451"/>
                                  </a:lnTo>
                                  <a:lnTo>
                                    <a:pt x="229" y="443"/>
                                  </a:lnTo>
                                  <a:lnTo>
                                    <a:pt x="233" y="428"/>
                                  </a:lnTo>
                                  <a:lnTo>
                                    <a:pt x="237" y="416"/>
                                  </a:lnTo>
                                  <a:lnTo>
                                    <a:pt x="241" y="404"/>
                                  </a:lnTo>
                                  <a:lnTo>
                                    <a:pt x="241" y="397"/>
                                  </a:lnTo>
                                  <a:lnTo>
                                    <a:pt x="241" y="393"/>
                                  </a:lnTo>
                                  <a:lnTo>
                                    <a:pt x="245" y="393"/>
                                  </a:lnTo>
                                  <a:lnTo>
                                    <a:pt x="252" y="393"/>
                                  </a:lnTo>
                                  <a:lnTo>
                                    <a:pt x="256" y="393"/>
                                  </a:lnTo>
                                  <a:lnTo>
                                    <a:pt x="256" y="397"/>
                                  </a:lnTo>
                                  <a:lnTo>
                                    <a:pt x="260" y="397"/>
                                  </a:lnTo>
                                  <a:lnTo>
                                    <a:pt x="264" y="400"/>
                                  </a:lnTo>
                                  <a:lnTo>
                                    <a:pt x="268" y="404"/>
                                  </a:lnTo>
                                  <a:lnTo>
                                    <a:pt x="276" y="408"/>
                                  </a:lnTo>
                                  <a:lnTo>
                                    <a:pt x="276" y="408"/>
                                  </a:lnTo>
                                  <a:lnTo>
                                    <a:pt x="280" y="408"/>
                                  </a:lnTo>
                                  <a:lnTo>
                                    <a:pt x="283" y="412"/>
                                  </a:lnTo>
                                  <a:lnTo>
                                    <a:pt x="287" y="412"/>
                                  </a:lnTo>
                                  <a:lnTo>
                                    <a:pt x="291" y="416"/>
                                  </a:lnTo>
                                  <a:lnTo>
                                    <a:pt x="291" y="408"/>
                                  </a:lnTo>
                                  <a:lnTo>
                                    <a:pt x="295" y="400"/>
                                  </a:lnTo>
                                  <a:lnTo>
                                    <a:pt x="295" y="397"/>
                                  </a:lnTo>
                                  <a:lnTo>
                                    <a:pt x="299" y="393"/>
                                  </a:lnTo>
                                  <a:lnTo>
                                    <a:pt x="299" y="389"/>
                                  </a:lnTo>
                                  <a:lnTo>
                                    <a:pt x="299" y="373"/>
                                  </a:lnTo>
                                  <a:lnTo>
                                    <a:pt x="295" y="369"/>
                                  </a:lnTo>
                                  <a:lnTo>
                                    <a:pt x="291" y="365"/>
                                  </a:lnTo>
                                  <a:lnTo>
                                    <a:pt x="287" y="362"/>
                                  </a:lnTo>
                                  <a:lnTo>
                                    <a:pt x="291" y="362"/>
                                  </a:lnTo>
                                  <a:lnTo>
                                    <a:pt x="291" y="362"/>
                                  </a:lnTo>
                                  <a:lnTo>
                                    <a:pt x="295" y="362"/>
                                  </a:lnTo>
                                  <a:lnTo>
                                    <a:pt x="295" y="362"/>
                                  </a:lnTo>
                                  <a:lnTo>
                                    <a:pt x="299" y="358"/>
                                  </a:lnTo>
                                  <a:lnTo>
                                    <a:pt x="303" y="358"/>
                                  </a:lnTo>
                                  <a:lnTo>
                                    <a:pt x="303" y="358"/>
                                  </a:lnTo>
                                  <a:lnTo>
                                    <a:pt x="307" y="358"/>
                                  </a:lnTo>
                                  <a:lnTo>
                                    <a:pt x="311" y="358"/>
                                  </a:lnTo>
                                  <a:lnTo>
                                    <a:pt x="314" y="358"/>
                                  </a:lnTo>
                                  <a:lnTo>
                                    <a:pt x="314" y="362"/>
                                  </a:lnTo>
                                  <a:lnTo>
                                    <a:pt x="318" y="362"/>
                                  </a:lnTo>
                                  <a:lnTo>
                                    <a:pt x="318" y="365"/>
                                  </a:lnTo>
                                  <a:lnTo>
                                    <a:pt x="322" y="365"/>
                                  </a:lnTo>
                                  <a:lnTo>
                                    <a:pt x="326" y="362"/>
                                  </a:lnTo>
                                  <a:lnTo>
                                    <a:pt x="330" y="362"/>
                                  </a:lnTo>
                                  <a:lnTo>
                                    <a:pt x="334" y="358"/>
                                  </a:lnTo>
                                  <a:lnTo>
                                    <a:pt x="338" y="354"/>
                                  </a:lnTo>
                                  <a:lnTo>
                                    <a:pt x="349" y="342"/>
                                  </a:lnTo>
                                  <a:lnTo>
                                    <a:pt x="353" y="334"/>
                                  </a:lnTo>
                                  <a:lnTo>
                                    <a:pt x="357" y="323"/>
                                  </a:lnTo>
                                  <a:lnTo>
                                    <a:pt x="357" y="315"/>
                                  </a:lnTo>
                                  <a:lnTo>
                                    <a:pt x="357" y="311"/>
                                  </a:lnTo>
                                  <a:lnTo>
                                    <a:pt x="361" y="307"/>
                                  </a:lnTo>
                                  <a:lnTo>
                                    <a:pt x="365" y="303"/>
                                  </a:lnTo>
                                  <a:lnTo>
                                    <a:pt x="365" y="295"/>
                                  </a:lnTo>
                                  <a:lnTo>
                                    <a:pt x="365" y="288"/>
                                  </a:lnTo>
                                  <a:lnTo>
                                    <a:pt x="357" y="280"/>
                                  </a:lnTo>
                                  <a:lnTo>
                                    <a:pt x="346" y="276"/>
                                  </a:lnTo>
                                  <a:lnTo>
                                    <a:pt x="334" y="272"/>
                                  </a:lnTo>
                                  <a:lnTo>
                                    <a:pt x="326" y="272"/>
                                  </a:lnTo>
                                  <a:lnTo>
                                    <a:pt x="330" y="264"/>
                                  </a:lnTo>
                                  <a:lnTo>
                                    <a:pt x="330" y="260"/>
                                  </a:lnTo>
                                  <a:lnTo>
                                    <a:pt x="330" y="257"/>
                                  </a:lnTo>
                                  <a:lnTo>
                                    <a:pt x="326" y="233"/>
                                  </a:lnTo>
                                  <a:lnTo>
                                    <a:pt x="322" y="210"/>
                                  </a:lnTo>
                                  <a:lnTo>
                                    <a:pt x="326" y="202"/>
                                  </a:lnTo>
                                  <a:lnTo>
                                    <a:pt x="334" y="183"/>
                                  </a:lnTo>
                                  <a:lnTo>
                                    <a:pt x="338" y="148"/>
                                  </a:lnTo>
                                  <a:lnTo>
                                    <a:pt x="342" y="117"/>
                                  </a:lnTo>
                                  <a:lnTo>
                                    <a:pt x="338" y="97"/>
                                  </a:lnTo>
                                  <a:lnTo>
                                    <a:pt x="326" y="89"/>
                                  </a:lnTo>
                                  <a:lnTo>
                                    <a:pt x="314" y="97"/>
                                  </a:lnTo>
                                  <a:lnTo>
                                    <a:pt x="311" y="105"/>
                                  </a:lnTo>
                                  <a:lnTo>
                                    <a:pt x="307" y="105"/>
                                  </a:lnTo>
                                  <a:lnTo>
                                    <a:pt x="295" y="109"/>
                                  </a:lnTo>
                                  <a:lnTo>
                                    <a:pt x="291" y="136"/>
                                  </a:lnTo>
                                  <a:lnTo>
                                    <a:pt x="272" y="124"/>
                                  </a:lnTo>
                                  <a:lnTo>
                                    <a:pt x="280" y="86"/>
                                  </a:lnTo>
                                  <a:lnTo>
                                    <a:pt x="283" y="62"/>
                                  </a:lnTo>
                                  <a:lnTo>
                                    <a:pt x="287" y="43"/>
                                  </a:lnTo>
                                  <a:lnTo>
                                    <a:pt x="299" y="31"/>
                                  </a:lnTo>
                                  <a:lnTo>
                                    <a:pt x="311" y="23"/>
                                  </a:lnTo>
                                  <a:lnTo>
                                    <a:pt x="307" y="12"/>
                                  </a:lnTo>
                                  <a:lnTo>
                                    <a:pt x="326" y="0"/>
                                  </a:lnTo>
                                  <a:lnTo>
                                    <a:pt x="346" y="4"/>
                                  </a:lnTo>
                                  <a:lnTo>
                                    <a:pt x="357" y="8"/>
                                  </a:lnTo>
                                  <a:lnTo>
                                    <a:pt x="369" y="16"/>
                                  </a:lnTo>
                                  <a:lnTo>
                                    <a:pt x="384" y="16"/>
                                  </a:lnTo>
                                  <a:lnTo>
                                    <a:pt x="384" y="27"/>
                                  </a:lnTo>
                                  <a:lnTo>
                                    <a:pt x="388" y="43"/>
                                  </a:lnTo>
                                  <a:lnTo>
                                    <a:pt x="392" y="47"/>
                                  </a:lnTo>
                                  <a:lnTo>
                                    <a:pt x="396" y="54"/>
                                  </a:lnTo>
                                  <a:lnTo>
                                    <a:pt x="404" y="58"/>
                                  </a:lnTo>
                                  <a:lnTo>
                                    <a:pt x="412" y="93"/>
                                  </a:lnTo>
                                  <a:lnTo>
                                    <a:pt x="415" y="97"/>
                                  </a:lnTo>
                                  <a:lnTo>
                                    <a:pt x="423" y="117"/>
                                  </a:lnTo>
                                  <a:lnTo>
                                    <a:pt x="447" y="148"/>
                                  </a:lnTo>
                                  <a:lnTo>
                                    <a:pt x="439" y="155"/>
                                  </a:lnTo>
                                  <a:lnTo>
                                    <a:pt x="439" y="155"/>
                                  </a:lnTo>
                                  <a:lnTo>
                                    <a:pt x="439" y="159"/>
                                  </a:lnTo>
                                  <a:lnTo>
                                    <a:pt x="443" y="159"/>
                                  </a:lnTo>
                                  <a:lnTo>
                                    <a:pt x="443" y="159"/>
                                  </a:lnTo>
                                  <a:lnTo>
                                    <a:pt x="447" y="163"/>
                                  </a:lnTo>
                                  <a:lnTo>
                                    <a:pt x="450" y="171"/>
                                  </a:lnTo>
                                  <a:lnTo>
                                    <a:pt x="450" y="179"/>
                                  </a:lnTo>
                                  <a:lnTo>
                                    <a:pt x="454" y="179"/>
                                  </a:lnTo>
                                  <a:lnTo>
                                    <a:pt x="450" y="187"/>
                                  </a:lnTo>
                                  <a:lnTo>
                                    <a:pt x="447" y="190"/>
                                  </a:lnTo>
                                  <a:lnTo>
                                    <a:pt x="447" y="194"/>
                                  </a:lnTo>
                                  <a:lnTo>
                                    <a:pt x="443" y="202"/>
                                  </a:lnTo>
                                  <a:lnTo>
                                    <a:pt x="443" y="206"/>
                                  </a:lnTo>
                                  <a:lnTo>
                                    <a:pt x="447" y="210"/>
                                  </a:lnTo>
                                  <a:lnTo>
                                    <a:pt x="443" y="218"/>
                                  </a:lnTo>
                                  <a:lnTo>
                                    <a:pt x="443" y="222"/>
                                  </a:lnTo>
                                  <a:lnTo>
                                    <a:pt x="474" y="237"/>
                                  </a:lnTo>
                                  <a:lnTo>
                                    <a:pt x="466" y="253"/>
                                  </a:lnTo>
                                  <a:lnTo>
                                    <a:pt x="478" y="253"/>
                                  </a:lnTo>
                                  <a:lnTo>
                                    <a:pt x="478" y="257"/>
                                  </a:lnTo>
                                  <a:lnTo>
                                    <a:pt x="489" y="260"/>
                                  </a:lnTo>
                                  <a:lnTo>
                                    <a:pt x="501" y="264"/>
                                  </a:lnTo>
                                  <a:lnTo>
                                    <a:pt x="520" y="264"/>
                                  </a:lnTo>
                                  <a:lnTo>
                                    <a:pt x="532" y="264"/>
                                  </a:lnTo>
                                  <a:lnTo>
                                    <a:pt x="540" y="268"/>
                                  </a:lnTo>
                                  <a:lnTo>
                                    <a:pt x="548" y="268"/>
                                  </a:lnTo>
                                  <a:lnTo>
                                    <a:pt x="559" y="268"/>
                                  </a:lnTo>
                                  <a:lnTo>
                                    <a:pt x="567" y="268"/>
                                  </a:lnTo>
                                  <a:lnTo>
                                    <a:pt x="583" y="272"/>
                                  </a:lnTo>
                                  <a:lnTo>
                                    <a:pt x="586" y="272"/>
                                  </a:lnTo>
                                  <a:lnTo>
                                    <a:pt x="602" y="280"/>
                                  </a:lnTo>
                                  <a:lnTo>
                                    <a:pt x="602" y="284"/>
                                  </a:lnTo>
                                  <a:lnTo>
                                    <a:pt x="606" y="284"/>
                                  </a:lnTo>
                                  <a:lnTo>
                                    <a:pt x="606" y="284"/>
                                  </a:lnTo>
                                  <a:lnTo>
                                    <a:pt x="610" y="288"/>
                                  </a:lnTo>
                                  <a:lnTo>
                                    <a:pt x="610" y="288"/>
                                  </a:lnTo>
                                  <a:lnTo>
                                    <a:pt x="610" y="292"/>
                                  </a:lnTo>
                                  <a:lnTo>
                                    <a:pt x="610" y="292"/>
                                  </a:lnTo>
                                  <a:lnTo>
                                    <a:pt x="610" y="295"/>
                                  </a:lnTo>
                                  <a:lnTo>
                                    <a:pt x="606" y="299"/>
                                  </a:lnTo>
                                  <a:lnTo>
                                    <a:pt x="602" y="303"/>
                                  </a:lnTo>
                                  <a:lnTo>
                                    <a:pt x="598" y="311"/>
                                  </a:lnTo>
                                  <a:lnTo>
                                    <a:pt x="594" y="319"/>
                                  </a:lnTo>
                                  <a:lnTo>
                                    <a:pt x="594" y="319"/>
                                  </a:lnTo>
                                  <a:lnTo>
                                    <a:pt x="590" y="327"/>
                                  </a:lnTo>
                                  <a:lnTo>
                                    <a:pt x="590" y="334"/>
                                  </a:lnTo>
                                  <a:lnTo>
                                    <a:pt x="583" y="342"/>
                                  </a:lnTo>
                                  <a:lnTo>
                                    <a:pt x="575" y="342"/>
                                  </a:lnTo>
                                  <a:lnTo>
                                    <a:pt x="575" y="342"/>
                                  </a:lnTo>
                                  <a:lnTo>
                                    <a:pt x="571" y="346"/>
                                  </a:lnTo>
                                  <a:lnTo>
                                    <a:pt x="571" y="350"/>
                                  </a:lnTo>
                                  <a:lnTo>
                                    <a:pt x="567" y="350"/>
                                  </a:lnTo>
                                  <a:lnTo>
                                    <a:pt x="567" y="354"/>
                                  </a:lnTo>
                                  <a:lnTo>
                                    <a:pt x="567" y="354"/>
                                  </a:lnTo>
                                  <a:lnTo>
                                    <a:pt x="567" y="358"/>
                                  </a:lnTo>
                                  <a:lnTo>
                                    <a:pt x="563" y="358"/>
                                  </a:lnTo>
                                  <a:lnTo>
                                    <a:pt x="563" y="358"/>
                                  </a:lnTo>
                                  <a:lnTo>
                                    <a:pt x="563" y="362"/>
                                  </a:lnTo>
                                  <a:lnTo>
                                    <a:pt x="559" y="365"/>
                                  </a:lnTo>
                                  <a:lnTo>
                                    <a:pt x="555" y="369"/>
                                  </a:lnTo>
                                  <a:lnTo>
                                    <a:pt x="555" y="373"/>
                                  </a:lnTo>
                                  <a:lnTo>
                                    <a:pt x="551" y="385"/>
                                  </a:lnTo>
                                  <a:lnTo>
                                    <a:pt x="548" y="393"/>
                                  </a:lnTo>
                                  <a:lnTo>
                                    <a:pt x="544" y="397"/>
                                  </a:lnTo>
                                  <a:lnTo>
                                    <a:pt x="540" y="400"/>
                                  </a:lnTo>
                                  <a:lnTo>
                                    <a:pt x="536" y="404"/>
                                  </a:lnTo>
                                  <a:lnTo>
                                    <a:pt x="532" y="408"/>
                                  </a:lnTo>
                                  <a:lnTo>
                                    <a:pt x="528" y="412"/>
                                  </a:lnTo>
                                  <a:lnTo>
                                    <a:pt x="524" y="420"/>
                                  </a:lnTo>
                                  <a:lnTo>
                                    <a:pt x="524" y="424"/>
                                  </a:lnTo>
                                  <a:lnTo>
                                    <a:pt x="520" y="432"/>
                                  </a:lnTo>
                                  <a:lnTo>
                                    <a:pt x="516" y="435"/>
                                  </a:lnTo>
                                  <a:lnTo>
                                    <a:pt x="513" y="439"/>
                                  </a:lnTo>
                                  <a:lnTo>
                                    <a:pt x="513" y="439"/>
                                  </a:lnTo>
                                  <a:lnTo>
                                    <a:pt x="505" y="451"/>
                                  </a:lnTo>
                                  <a:lnTo>
                                    <a:pt x="505" y="455"/>
                                  </a:lnTo>
                                  <a:lnTo>
                                    <a:pt x="505" y="455"/>
                                  </a:lnTo>
                                  <a:lnTo>
                                    <a:pt x="505" y="463"/>
                                  </a:lnTo>
                                  <a:lnTo>
                                    <a:pt x="501" y="474"/>
                                  </a:lnTo>
                                  <a:lnTo>
                                    <a:pt x="493" y="486"/>
                                  </a:lnTo>
                                  <a:lnTo>
                                    <a:pt x="485" y="494"/>
                                  </a:lnTo>
                                  <a:lnTo>
                                    <a:pt x="482" y="501"/>
                                  </a:lnTo>
                                  <a:lnTo>
                                    <a:pt x="482" y="509"/>
                                  </a:lnTo>
                                  <a:lnTo>
                                    <a:pt x="478" y="517"/>
                                  </a:lnTo>
                                  <a:lnTo>
                                    <a:pt x="482" y="525"/>
                                  </a:lnTo>
                                  <a:lnTo>
                                    <a:pt x="478" y="529"/>
                                  </a:lnTo>
                                  <a:lnTo>
                                    <a:pt x="474" y="529"/>
                                  </a:lnTo>
                                  <a:lnTo>
                                    <a:pt x="474" y="529"/>
                                  </a:lnTo>
                                  <a:lnTo>
                                    <a:pt x="474" y="529"/>
                                  </a:lnTo>
                                  <a:lnTo>
                                    <a:pt x="470" y="529"/>
                                  </a:lnTo>
                                  <a:lnTo>
                                    <a:pt x="470" y="529"/>
                                  </a:lnTo>
                                  <a:lnTo>
                                    <a:pt x="462" y="529"/>
                                  </a:lnTo>
                                  <a:lnTo>
                                    <a:pt x="454" y="529"/>
                                  </a:lnTo>
                                  <a:lnTo>
                                    <a:pt x="454" y="529"/>
                                  </a:lnTo>
                                  <a:lnTo>
                                    <a:pt x="450" y="529"/>
                                  </a:lnTo>
                                  <a:lnTo>
                                    <a:pt x="447" y="529"/>
                                  </a:lnTo>
                                  <a:lnTo>
                                    <a:pt x="443" y="525"/>
                                  </a:lnTo>
                                  <a:lnTo>
                                    <a:pt x="427" y="521"/>
                                  </a:lnTo>
                                  <a:lnTo>
                                    <a:pt x="423" y="529"/>
                                  </a:lnTo>
                                  <a:lnTo>
                                    <a:pt x="408" y="548"/>
                                  </a:lnTo>
                                  <a:lnTo>
                                    <a:pt x="404" y="544"/>
                                  </a:lnTo>
                                  <a:lnTo>
                                    <a:pt x="392" y="540"/>
                                  </a:lnTo>
                                  <a:lnTo>
                                    <a:pt x="392" y="536"/>
                                  </a:lnTo>
                                  <a:lnTo>
                                    <a:pt x="431" y="482"/>
                                  </a:lnTo>
                                  <a:lnTo>
                                    <a:pt x="431" y="482"/>
                                  </a:lnTo>
                                  <a:lnTo>
                                    <a:pt x="427" y="478"/>
                                  </a:lnTo>
                                  <a:lnTo>
                                    <a:pt x="427" y="478"/>
                                  </a:lnTo>
                                  <a:lnTo>
                                    <a:pt x="427" y="478"/>
                                  </a:lnTo>
                                  <a:lnTo>
                                    <a:pt x="427" y="474"/>
                                  </a:lnTo>
                                  <a:lnTo>
                                    <a:pt x="423" y="470"/>
                                  </a:lnTo>
                                  <a:lnTo>
                                    <a:pt x="412" y="459"/>
                                  </a:lnTo>
                                  <a:lnTo>
                                    <a:pt x="396" y="451"/>
                                  </a:lnTo>
                                  <a:lnTo>
                                    <a:pt x="392" y="443"/>
                                  </a:lnTo>
                                  <a:lnTo>
                                    <a:pt x="388" y="439"/>
                                  </a:lnTo>
                                  <a:lnTo>
                                    <a:pt x="377" y="420"/>
                                  </a:lnTo>
                                  <a:lnTo>
                                    <a:pt x="369" y="416"/>
                                  </a:lnTo>
                                  <a:lnTo>
                                    <a:pt x="365" y="412"/>
                                  </a:lnTo>
                                  <a:lnTo>
                                    <a:pt x="361" y="404"/>
                                  </a:lnTo>
                                  <a:lnTo>
                                    <a:pt x="361" y="397"/>
                                  </a:lnTo>
                                  <a:lnTo>
                                    <a:pt x="357" y="393"/>
                                  </a:lnTo>
                                  <a:lnTo>
                                    <a:pt x="357" y="389"/>
                                  </a:lnTo>
                                  <a:lnTo>
                                    <a:pt x="353" y="389"/>
                                  </a:lnTo>
                                  <a:lnTo>
                                    <a:pt x="353" y="385"/>
                                  </a:lnTo>
                                  <a:lnTo>
                                    <a:pt x="349" y="381"/>
                                  </a:lnTo>
                                  <a:lnTo>
                                    <a:pt x="346" y="377"/>
                                  </a:lnTo>
                                  <a:lnTo>
                                    <a:pt x="342" y="377"/>
                                  </a:lnTo>
                                  <a:lnTo>
                                    <a:pt x="338" y="373"/>
                                  </a:lnTo>
                                  <a:lnTo>
                                    <a:pt x="338" y="369"/>
                                  </a:lnTo>
                                  <a:lnTo>
                                    <a:pt x="342" y="369"/>
                                  </a:lnTo>
                                  <a:lnTo>
                                    <a:pt x="338" y="365"/>
                                  </a:lnTo>
                                  <a:lnTo>
                                    <a:pt x="338" y="369"/>
                                  </a:lnTo>
                                  <a:lnTo>
                                    <a:pt x="334" y="373"/>
                                  </a:lnTo>
                                  <a:lnTo>
                                    <a:pt x="334" y="377"/>
                                  </a:lnTo>
                                  <a:lnTo>
                                    <a:pt x="330" y="377"/>
                                  </a:lnTo>
                                  <a:lnTo>
                                    <a:pt x="334" y="393"/>
                                  </a:lnTo>
                                  <a:lnTo>
                                    <a:pt x="334" y="397"/>
                                  </a:lnTo>
                                  <a:lnTo>
                                    <a:pt x="330" y="400"/>
                                  </a:lnTo>
                                  <a:lnTo>
                                    <a:pt x="326" y="397"/>
                                  </a:lnTo>
                                  <a:lnTo>
                                    <a:pt x="326" y="400"/>
                                  </a:lnTo>
                                  <a:lnTo>
                                    <a:pt x="326" y="404"/>
                                  </a:lnTo>
                                  <a:lnTo>
                                    <a:pt x="322" y="404"/>
                                  </a:lnTo>
                                  <a:lnTo>
                                    <a:pt x="322" y="404"/>
                                  </a:lnTo>
                                  <a:lnTo>
                                    <a:pt x="322" y="404"/>
                                  </a:lnTo>
                                  <a:lnTo>
                                    <a:pt x="322" y="404"/>
                                  </a:lnTo>
                                  <a:lnTo>
                                    <a:pt x="314" y="428"/>
                                  </a:lnTo>
                                  <a:lnTo>
                                    <a:pt x="314" y="435"/>
                                  </a:lnTo>
                                  <a:lnTo>
                                    <a:pt x="314" y="435"/>
                                  </a:lnTo>
                                  <a:lnTo>
                                    <a:pt x="318" y="443"/>
                                  </a:lnTo>
                                  <a:lnTo>
                                    <a:pt x="318" y="451"/>
                                  </a:lnTo>
                                  <a:lnTo>
                                    <a:pt x="318" y="455"/>
                                  </a:lnTo>
                                  <a:lnTo>
                                    <a:pt x="318" y="455"/>
                                  </a:lnTo>
                                  <a:lnTo>
                                    <a:pt x="311" y="466"/>
                                  </a:lnTo>
                                  <a:lnTo>
                                    <a:pt x="307" y="470"/>
                                  </a:lnTo>
                                  <a:lnTo>
                                    <a:pt x="307" y="470"/>
                                  </a:lnTo>
                                  <a:lnTo>
                                    <a:pt x="307" y="470"/>
                                  </a:lnTo>
                                  <a:lnTo>
                                    <a:pt x="307" y="478"/>
                                  </a:lnTo>
                                  <a:lnTo>
                                    <a:pt x="299" y="486"/>
                                  </a:lnTo>
                                  <a:lnTo>
                                    <a:pt x="299" y="490"/>
                                  </a:lnTo>
                                  <a:lnTo>
                                    <a:pt x="291" y="509"/>
                                  </a:lnTo>
                                  <a:lnTo>
                                    <a:pt x="287" y="517"/>
                                  </a:lnTo>
                                  <a:lnTo>
                                    <a:pt x="283" y="525"/>
                                  </a:lnTo>
                                  <a:lnTo>
                                    <a:pt x="280" y="525"/>
                                  </a:lnTo>
                                  <a:lnTo>
                                    <a:pt x="272" y="536"/>
                                  </a:lnTo>
                                  <a:lnTo>
                                    <a:pt x="268" y="548"/>
                                  </a:lnTo>
                                  <a:lnTo>
                                    <a:pt x="268" y="552"/>
                                  </a:lnTo>
                                  <a:lnTo>
                                    <a:pt x="272" y="552"/>
                                  </a:lnTo>
                                  <a:lnTo>
                                    <a:pt x="272" y="556"/>
                                  </a:lnTo>
                                  <a:lnTo>
                                    <a:pt x="272" y="556"/>
                                  </a:lnTo>
                                  <a:lnTo>
                                    <a:pt x="272" y="556"/>
                                  </a:lnTo>
                                  <a:lnTo>
                                    <a:pt x="264" y="556"/>
                                  </a:lnTo>
                                  <a:lnTo>
                                    <a:pt x="264" y="560"/>
                                  </a:lnTo>
                                  <a:lnTo>
                                    <a:pt x="260" y="564"/>
                                  </a:lnTo>
                                  <a:lnTo>
                                    <a:pt x="260" y="575"/>
                                  </a:lnTo>
                                  <a:lnTo>
                                    <a:pt x="256" y="587"/>
                                  </a:lnTo>
                                  <a:lnTo>
                                    <a:pt x="252" y="595"/>
                                  </a:lnTo>
                                  <a:lnTo>
                                    <a:pt x="248" y="603"/>
                                  </a:lnTo>
                                  <a:lnTo>
                                    <a:pt x="248" y="610"/>
                                  </a:lnTo>
                                  <a:lnTo>
                                    <a:pt x="245" y="622"/>
                                  </a:lnTo>
                                  <a:lnTo>
                                    <a:pt x="241" y="622"/>
                                  </a:lnTo>
                                  <a:lnTo>
                                    <a:pt x="237" y="630"/>
                                  </a:lnTo>
                                  <a:lnTo>
                                    <a:pt x="237" y="634"/>
                                  </a:lnTo>
                                  <a:lnTo>
                                    <a:pt x="229" y="638"/>
                                  </a:lnTo>
                                  <a:lnTo>
                                    <a:pt x="229" y="641"/>
                                  </a:lnTo>
                                  <a:lnTo>
                                    <a:pt x="225" y="641"/>
                                  </a:lnTo>
                                  <a:lnTo>
                                    <a:pt x="221" y="641"/>
                                  </a:lnTo>
                                  <a:lnTo>
                                    <a:pt x="217" y="626"/>
                                  </a:lnTo>
                                  <a:lnTo>
                                    <a:pt x="213" y="618"/>
                                  </a:lnTo>
                                  <a:lnTo>
                                    <a:pt x="213" y="614"/>
                                  </a:lnTo>
                                  <a:lnTo>
                                    <a:pt x="206" y="614"/>
                                  </a:lnTo>
                                  <a:lnTo>
                                    <a:pt x="182" y="610"/>
                                  </a:lnTo>
                                  <a:lnTo>
                                    <a:pt x="171" y="610"/>
                                  </a:lnTo>
                                  <a:lnTo>
                                    <a:pt x="144" y="595"/>
                                  </a:lnTo>
                                  <a:lnTo>
                                    <a:pt x="140" y="591"/>
                                  </a:lnTo>
                                  <a:lnTo>
                                    <a:pt x="136" y="591"/>
                                  </a:lnTo>
                                  <a:lnTo>
                                    <a:pt x="128" y="587"/>
                                  </a:lnTo>
                                  <a:lnTo>
                                    <a:pt x="116" y="587"/>
                                  </a:lnTo>
                                  <a:lnTo>
                                    <a:pt x="105" y="583"/>
                                  </a:lnTo>
                                  <a:lnTo>
                                    <a:pt x="97" y="583"/>
                                  </a:lnTo>
                                  <a:lnTo>
                                    <a:pt x="89" y="587"/>
                                  </a:lnTo>
                                  <a:lnTo>
                                    <a:pt x="81" y="587"/>
                                  </a:lnTo>
                                  <a:lnTo>
                                    <a:pt x="66" y="583"/>
                                  </a:lnTo>
                                  <a:lnTo>
                                    <a:pt x="50" y="583"/>
                                  </a:lnTo>
                                  <a:lnTo>
                                    <a:pt x="39" y="579"/>
                                  </a:lnTo>
                                  <a:lnTo>
                                    <a:pt x="31" y="579"/>
                                  </a:lnTo>
                                  <a:lnTo>
                                    <a:pt x="27" y="579"/>
                                  </a:lnTo>
                                  <a:lnTo>
                                    <a:pt x="19" y="579"/>
                                  </a:lnTo>
                                  <a:lnTo>
                                    <a:pt x="11" y="579"/>
                                  </a:lnTo>
                                  <a:lnTo>
                                    <a:pt x="8" y="583"/>
                                  </a:lnTo>
                                  <a:lnTo>
                                    <a:pt x="4" y="579"/>
                                  </a:lnTo>
                                  <a:lnTo>
                                    <a:pt x="0" y="579"/>
                                  </a:lnTo>
                                  <a:lnTo>
                                    <a:pt x="0" y="575"/>
                                  </a:lnTo>
                                  <a:lnTo>
                                    <a:pt x="0" y="571"/>
                                  </a:lnTo>
                                  <a:lnTo>
                                    <a:pt x="4" y="571"/>
                                  </a:lnTo>
                                  <a:lnTo>
                                    <a:pt x="4" y="568"/>
                                  </a:lnTo>
                                  <a:lnTo>
                                    <a:pt x="8" y="564"/>
                                  </a:lnTo>
                                  <a:lnTo>
                                    <a:pt x="11" y="560"/>
                                  </a:lnTo>
                                  <a:lnTo>
                                    <a:pt x="15" y="556"/>
                                  </a:lnTo>
                                  <a:lnTo>
                                    <a:pt x="19" y="552"/>
                                  </a:lnTo>
                                  <a:lnTo>
                                    <a:pt x="23" y="548"/>
                                  </a:lnTo>
                                  <a:lnTo>
                                    <a:pt x="23" y="540"/>
                                  </a:lnTo>
                                  <a:lnTo>
                                    <a:pt x="23" y="540"/>
                                  </a:lnTo>
                                  <a:lnTo>
                                    <a:pt x="31" y="536"/>
                                  </a:lnTo>
                                  <a:lnTo>
                                    <a:pt x="31" y="533"/>
                                  </a:lnTo>
                                  <a:lnTo>
                                    <a:pt x="35" y="525"/>
                                  </a:lnTo>
                                  <a:lnTo>
                                    <a:pt x="35" y="521"/>
                                  </a:lnTo>
                                  <a:lnTo>
                                    <a:pt x="31" y="517"/>
                                  </a:lnTo>
                                  <a:lnTo>
                                    <a:pt x="27" y="517"/>
                                  </a:lnTo>
                                  <a:lnTo>
                                    <a:pt x="23" y="517"/>
                                  </a:lnTo>
                                  <a:lnTo>
                                    <a:pt x="19" y="513"/>
                                  </a:lnTo>
                                  <a:lnTo>
                                    <a:pt x="15" y="513"/>
                                  </a:lnTo>
                                  <a:lnTo>
                                    <a:pt x="15" y="509"/>
                                  </a:lnTo>
                                  <a:lnTo>
                                    <a:pt x="15" y="505"/>
                                  </a:lnTo>
                                  <a:lnTo>
                                    <a:pt x="15" y="505"/>
                                  </a:lnTo>
                                  <a:lnTo>
                                    <a:pt x="15" y="501"/>
                                  </a:lnTo>
                                  <a:lnTo>
                                    <a:pt x="15" y="498"/>
                                  </a:lnTo>
                                  <a:lnTo>
                                    <a:pt x="15" y="494"/>
                                  </a:lnTo>
                                  <a:lnTo>
                                    <a:pt x="15" y="494"/>
                                  </a:lnTo>
                                  <a:lnTo>
                                    <a:pt x="15" y="486"/>
                                  </a:lnTo>
                                  <a:lnTo>
                                    <a:pt x="19" y="490"/>
                                  </a:lnTo>
                                  <a:lnTo>
                                    <a:pt x="23" y="490"/>
                                  </a:lnTo>
                                  <a:lnTo>
                                    <a:pt x="27" y="486"/>
                                  </a:lnTo>
                                  <a:lnTo>
                                    <a:pt x="27" y="486"/>
                                  </a:lnTo>
                                  <a:lnTo>
                                    <a:pt x="23" y="482"/>
                                  </a:lnTo>
                                  <a:lnTo>
                                    <a:pt x="31" y="478"/>
                                  </a:lnTo>
                                  <a:lnTo>
                                    <a:pt x="35" y="474"/>
                                  </a:lnTo>
                                  <a:lnTo>
                                    <a:pt x="43" y="470"/>
                                  </a:lnTo>
                                  <a:lnTo>
                                    <a:pt x="50" y="466"/>
                                  </a:lnTo>
                                  <a:lnTo>
                                    <a:pt x="54" y="459"/>
                                  </a:lnTo>
                                  <a:lnTo>
                                    <a:pt x="58" y="455"/>
                                  </a:lnTo>
                                  <a:lnTo>
                                    <a:pt x="66" y="451"/>
                                  </a:lnTo>
                                  <a:lnTo>
                                    <a:pt x="70" y="447"/>
                                  </a:lnTo>
                                  <a:lnTo>
                                    <a:pt x="78" y="439"/>
                                  </a:lnTo>
                                  <a:lnTo>
                                    <a:pt x="85" y="439"/>
                                  </a:lnTo>
                                  <a:lnTo>
                                    <a:pt x="101" y="435"/>
                                  </a:lnTo>
                                  <a:lnTo>
                                    <a:pt x="120" y="432"/>
                                  </a:lnTo>
                                  <a:lnTo>
                                    <a:pt x="120" y="428"/>
                                  </a:lnTo>
                                  <a:lnTo>
                                    <a:pt x="136" y="428"/>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102"/>
                          <wps:cNvSpPr>
                            <a:spLocks/>
                          </wps:cNvSpPr>
                          <wps:spPr bwMode="auto">
                            <a:xfrm>
                              <a:off x="907266" y="35999"/>
                              <a:ext cx="1701635" cy="1667337"/>
                            </a:xfrm>
                            <a:custGeom>
                              <a:avLst/>
                              <a:gdLst>
                                <a:gd name="T0" fmla="*/ 668 w 893"/>
                                <a:gd name="T1" fmla="*/ 747 h 875"/>
                                <a:gd name="T2" fmla="*/ 590 w 893"/>
                                <a:gd name="T3" fmla="*/ 762 h 875"/>
                                <a:gd name="T4" fmla="*/ 559 w 893"/>
                                <a:gd name="T5" fmla="*/ 801 h 875"/>
                                <a:gd name="T6" fmla="*/ 555 w 893"/>
                                <a:gd name="T7" fmla="*/ 820 h 875"/>
                                <a:gd name="T8" fmla="*/ 555 w 893"/>
                                <a:gd name="T9" fmla="*/ 820 h 875"/>
                                <a:gd name="T10" fmla="*/ 552 w 893"/>
                                <a:gd name="T11" fmla="*/ 820 h 875"/>
                                <a:gd name="T12" fmla="*/ 552 w 893"/>
                                <a:gd name="T13" fmla="*/ 820 h 875"/>
                                <a:gd name="T14" fmla="*/ 552 w 893"/>
                                <a:gd name="T15" fmla="*/ 820 h 875"/>
                                <a:gd name="T16" fmla="*/ 548 w 893"/>
                                <a:gd name="T17" fmla="*/ 817 h 875"/>
                                <a:gd name="T18" fmla="*/ 548 w 893"/>
                                <a:gd name="T19" fmla="*/ 817 h 875"/>
                                <a:gd name="T20" fmla="*/ 544 w 893"/>
                                <a:gd name="T21" fmla="*/ 817 h 875"/>
                                <a:gd name="T22" fmla="*/ 536 w 893"/>
                                <a:gd name="T23" fmla="*/ 817 h 875"/>
                                <a:gd name="T24" fmla="*/ 536 w 893"/>
                                <a:gd name="T25" fmla="*/ 813 h 875"/>
                                <a:gd name="T26" fmla="*/ 536 w 893"/>
                                <a:gd name="T27" fmla="*/ 813 h 875"/>
                                <a:gd name="T28" fmla="*/ 536 w 893"/>
                                <a:gd name="T29" fmla="*/ 809 h 875"/>
                                <a:gd name="T30" fmla="*/ 536 w 893"/>
                                <a:gd name="T31" fmla="*/ 809 h 875"/>
                                <a:gd name="T32" fmla="*/ 532 w 893"/>
                                <a:gd name="T33" fmla="*/ 809 h 875"/>
                                <a:gd name="T34" fmla="*/ 524 w 893"/>
                                <a:gd name="T35" fmla="*/ 805 h 875"/>
                                <a:gd name="T36" fmla="*/ 517 w 893"/>
                                <a:gd name="T37" fmla="*/ 817 h 875"/>
                                <a:gd name="T38" fmla="*/ 493 w 893"/>
                                <a:gd name="T39" fmla="*/ 828 h 875"/>
                                <a:gd name="T40" fmla="*/ 466 w 893"/>
                                <a:gd name="T41" fmla="*/ 848 h 875"/>
                                <a:gd name="T42" fmla="*/ 447 w 893"/>
                                <a:gd name="T43" fmla="*/ 855 h 875"/>
                                <a:gd name="T44" fmla="*/ 427 w 893"/>
                                <a:gd name="T45" fmla="*/ 867 h 875"/>
                                <a:gd name="T46" fmla="*/ 381 w 893"/>
                                <a:gd name="T47" fmla="*/ 836 h 875"/>
                                <a:gd name="T48" fmla="*/ 381 w 893"/>
                                <a:gd name="T49" fmla="*/ 797 h 875"/>
                                <a:gd name="T50" fmla="*/ 373 w 893"/>
                                <a:gd name="T51" fmla="*/ 747 h 875"/>
                                <a:gd name="T52" fmla="*/ 330 w 893"/>
                                <a:gd name="T53" fmla="*/ 704 h 875"/>
                                <a:gd name="T54" fmla="*/ 287 w 893"/>
                                <a:gd name="T55" fmla="*/ 681 h 875"/>
                                <a:gd name="T56" fmla="*/ 241 w 893"/>
                                <a:gd name="T57" fmla="*/ 677 h 875"/>
                                <a:gd name="T58" fmla="*/ 186 w 893"/>
                                <a:gd name="T59" fmla="*/ 642 h 875"/>
                                <a:gd name="T60" fmla="*/ 113 w 893"/>
                                <a:gd name="T61" fmla="*/ 618 h 875"/>
                                <a:gd name="T62" fmla="*/ 54 w 893"/>
                                <a:gd name="T63" fmla="*/ 599 h 875"/>
                                <a:gd name="T64" fmla="*/ 27 w 893"/>
                                <a:gd name="T65" fmla="*/ 579 h 875"/>
                                <a:gd name="T66" fmla="*/ 0 w 893"/>
                                <a:gd name="T67" fmla="*/ 572 h 875"/>
                                <a:gd name="T68" fmla="*/ 93 w 893"/>
                                <a:gd name="T69" fmla="*/ 509 h 875"/>
                                <a:gd name="T70" fmla="*/ 237 w 893"/>
                                <a:gd name="T71" fmla="*/ 404 h 875"/>
                                <a:gd name="T72" fmla="*/ 241 w 893"/>
                                <a:gd name="T73" fmla="*/ 132 h 875"/>
                                <a:gd name="T74" fmla="*/ 295 w 893"/>
                                <a:gd name="T75" fmla="*/ 97 h 875"/>
                                <a:gd name="T76" fmla="*/ 319 w 893"/>
                                <a:gd name="T77" fmla="*/ 55 h 875"/>
                                <a:gd name="T78" fmla="*/ 357 w 893"/>
                                <a:gd name="T79" fmla="*/ 16 h 875"/>
                                <a:gd name="T80" fmla="*/ 416 w 893"/>
                                <a:gd name="T81" fmla="*/ 4 h 875"/>
                                <a:gd name="T82" fmla="*/ 470 w 893"/>
                                <a:gd name="T83" fmla="*/ 12 h 875"/>
                                <a:gd name="T84" fmla="*/ 509 w 893"/>
                                <a:gd name="T85" fmla="*/ 55 h 875"/>
                                <a:gd name="T86" fmla="*/ 548 w 893"/>
                                <a:gd name="T87" fmla="*/ 125 h 875"/>
                                <a:gd name="T88" fmla="*/ 590 w 893"/>
                                <a:gd name="T89" fmla="*/ 179 h 875"/>
                                <a:gd name="T90" fmla="*/ 645 w 893"/>
                                <a:gd name="T91" fmla="*/ 214 h 875"/>
                                <a:gd name="T92" fmla="*/ 757 w 893"/>
                                <a:gd name="T93" fmla="*/ 245 h 875"/>
                                <a:gd name="T94" fmla="*/ 812 w 893"/>
                                <a:gd name="T95" fmla="*/ 319 h 875"/>
                                <a:gd name="T96" fmla="*/ 839 w 893"/>
                                <a:gd name="T97" fmla="*/ 404 h 875"/>
                                <a:gd name="T98" fmla="*/ 874 w 893"/>
                                <a:gd name="T99" fmla="*/ 506 h 875"/>
                                <a:gd name="T100" fmla="*/ 870 w 893"/>
                                <a:gd name="T101" fmla="*/ 564 h 875"/>
                                <a:gd name="T102" fmla="*/ 886 w 893"/>
                                <a:gd name="T103" fmla="*/ 653 h 875"/>
                                <a:gd name="T104" fmla="*/ 893 w 893"/>
                                <a:gd name="T105" fmla="*/ 673 h 875"/>
                                <a:gd name="T106" fmla="*/ 851 w 893"/>
                                <a:gd name="T107" fmla="*/ 681 h 875"/>
                                <a:gd name="T108" fmla="*/ 789 w 893"/>
                                <a:gd name="T109" fmla="*/ 669 h 875"/>
                                <a:gd name="T110" fmla="*/ 742 w 893"/>
                                <a:gd name="T111" fmla="*/ 696 h 875"/>
                                <a:gd name="T112" fmla="*/ 703 w 893"/>
                                <a:gd name="T113" fmla="*/ 712 h 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893" h="875">
                                  <a:moveTo>
                                    <a:pt x="699" y="716"/>
                                  </a:moveTo>
                                  <a:lnTo>
                                    <a:pt x="695" y="719"/>
                                  </a:lnTo>
                                  <a:lnTo>
                                    <a:pt x="684" y="727"/>
                                  </a:lnTo>
                                  <a:lnTo>
                                    <a:pt x="668" y="747"/>
                                  </a:lnTo>
                                  <a:lnTo>
                                    <a:pt x="641" y="774"/>
                                  </a:lnTo>
                                  <a:lnTo>
                                    <a:pt x="610" y="751"/>
                                  </a:lnTo>
                                  <a:lnTo>
                                    <a:pt x="610" y="751"/>
                                  </a:lnTo>
                                  <a:lnTo>
                                    <a:pt x="590" y="762"/>
                                  </a:lnTo>
                                  <a:lnTo>
                                    <a:pt x="583" y="774"/>
                                  </a:lnTo>
                                  <a:lnTo>
                                    <a:pt x="571" y="782"/>
                                  </a:lnTo>
                                  <a:lnTo>
                                    <a:pt x="563" y="797"/>
                                  </a:lnTo>
                                  <a:lnTo>
                                    <a:pt x="559" y="801"/>
                                  </a:lnTo>
                                  <a:lnTo>
                                    <a:pt x="552" y="813"/>
                                  </a:lnTo>
                                  <a:lnTo>
                                    <a:pt x="555" y="820"/>
                                  </a:lnTo>
                                  <a:lnTo>
                                    <a:pt x="555" y="820"/>
                                  </a:lnTo>
                                  <a:lnTo>
                                    <a:pt x="555" y="820"/>
                                  </a:lnTo>
                                  <a:lnTo>
                                    <a:pt x="555" y="820"/>
                                  </a:lnTo>
                                  <a:lnTo>
                                    <a:pt x="555" y="820"/>
                                  </a:lnTo>
                                  <a:lnTo>
                                    <a:pt x="555" y="820"/>
                                  </a:lnTo>
                                  <a:lnTo>
                                    <a:pt x="555" y="820"/>
                                  </a:lnTo>
                                  <a:lnTo>
                                    <a:pt x="555" y="820"/>
                                  </a:lnTo>
                                  <a:lnTo>
                                    <a:pt x="552" y="820"/>
                                  </a:lnTo>
                                  <a:lnTo>
                                    <a:pt x="552" y="820"/>
                                  </a:lnTo>
                                  <a:lnTo>
                                    <a:pt x="552" y="820"/>
                                  </a:lnTo>
                                  <a:lnTo>
                                    <a:pt x="552" y="820"/>
                                  </a:lnTo>
                                  <a:lnTo>
                                    <a:pt x="552" y="820"/>
                                  </a:lnTo>
                                  <a:lnTo>
                                    <a:pt x="552" y="820"/>
                                  </a:lnTo>
                                  <a:lnTo>
                                    <a:pt x="552" y="820"/>
                                  </a:lnTo>
                                  <a:lnTo>
                                    <a:pt x="552" y="820"/>
                                  </a:lnTo>
                                  <a:lnTo>
                                    <a:pt x="552" y="820"/>
                                  </a:lnTo>
                                  <a:lnTo>
                                    <a:pt x="552" y="820"/>
                                  </a:lnTo>
                                  <a:lnTo>
                                    <a:pt x="552" y="820"/>
                                  </a:lnTo>
                                  <a:lnTo>
                                    <a:pt x="548" y="820"/>
                                  </a:lnTo>
                                  <a:lnTo>
                                    <a:pt x="548" y="817"/>
                                  </a:lnTo>
                                  <a:lnTo>
                                    <a:pt x="548" y="817"/>
                                  </a:lnTo>
                                  <a:lnTo>
                                    <a:pt x="548" y="817"/>
                                  </a:lnTo>
                                  <a:lnTo>
                                    <a:pt x="548" y="817"/>
                                  </a:lnTo>
                                  <a:lnTo>
                                    <a:pt x="548" y="817"/>
                                  </a:lnTo>
                                  <a:lnTo>
                                    <a:pt x="548" y="817"/>
                                  </a:lnTo>
                                  <a:lnTo>
                                    <a:pt x="548" y="817"/>
                                  </a:lnTo>
                                  <a:lnTo>
                                    <a:pt x="544" y="817"/>
                                  </a:lnTo>
                                  <a:lnTo>
                                    <a:pt x="544" y="817"/>
                                  </a:lnTo>
                                  <a:lnTo>
                                    <a:pt x="544" y="817"/>
                                  </a:lnTo>
                                  <a:lnTo>
                                    <a:pt x="544" y="817"/>
                                  </a:lnTo>
                                  <a:lnTo>
                                    <a:pt x="540" y="817"/>
                                  </a:lnTo>
                                  <a:lnTo>
                                    <a:pt x="540" y="817"/>
                                  </a:lnTo>
                                  <a:lnTo>
                                    <a:pt x="540" y="817"/>
                                  </a:lnTo>
                                  <a:lnTo>
                                    <a:pt x="536" y="817"/>
                                  </a:lnTo>
                                  <a:lnTo>
                                    <a:pt x="536" y="817"/>
                                  </a:lnTo>
                                  <a:lnTo>
                                    <a:pt x="536" y="817"/>
                                  </a:lnTo>
                                  <a:lnTo>
                                    <a:pt x="536" y="813"/>
                                  </a:lnTo>
                                  <a:lnTo>
                                    <a:pt x="536" y="813"/>
                                  </a:lnTo>
                                  <a:lnTo>
                                    <a:pt x="536" y="813"/>
                                  </a:lnTo>
                                  <a:lnTo>
                                    <a:pt x="536" y="813"/>
                                  </a:lnTo>
                                  <a:lnTo>
                                    <a:pt x="536" y="813"/>
                                  </a:lnTo>
                                  <a:lnTo>
                                    <a:pt x="536" y="813"/>
                                  </a:lnTo>
                                  <a:lnTo>
                                    <a:pt x="536" y="813"/>
                                  </a:lnTo>
                                  <a:lnTo>
                                    <a:pt x="536" y="809"/>
                                  </a:lnTo>
                                  <a:lnTo>
                                    <a:pt x="536" y="809"/>
                                  </a:lnTo>
                                  <a:lnTo>
                                    <a:pt x="536" y="809"/>
                                  </a:lnTo>
                                  <a:lnTo>
                                    <a:pt x="536" y="809"/>
                                  </a:lnTo>
                                  <a:lnTo>
                                    <a:pt x="536" y="809"/>
                                  </a:lnTo>
                                  <a:lnTo>
                                    <a:pt x="536" y="809"/>
                                  </a:lnTo>
                                  <a:lnTo>
                                    <a:pt x="536" y="809"/>
                                  </a:lnTo>
                                  <a:lnTo>
                                    <a:pt x="532" y="809"/>
                                  </a:lnTo>
                                  <a:lnTo>
                                    <a:pt x="532" y="809"/>
                                  </a:lnTo>
                                  <a:lnTo>
                                    <a:pt x="532" y="809"/>
                                  </a:lnTo>
                                  <a:lnTo>
                                    <a:pt x="532" y="809"/>
                                  </a:lnTo>
                                  <a:lnTo>
                                    <a:pt x="528" y="809"/>
                                  </a:lnTo>
                                  <a:lnTo>
                                    <a:pt x="528" y="809"/>
                                  </a:lnTo>
                                  <a:lnTo>
                                    <a:pt x="528" y="805"/>
                                  </a:lnTo>
                                  <a:lnTo>
                                    <a:pt x="524" y="805"/>
                                  </a:lnTo>
                                  <a:lnTo>
                                    <a:pt x="524" y="805"/>
                                  </a:lnTo>
                                  <a:lnTo>
                                    <a:pt x="524" y="805"/>
                                  </a:lnTo>
                                  <a:lnTo>
                                    <a:pt x="521" y="813"/>
                                  </a:lnTo>
                                  <a:lnTo>
                                    <a:pt x="517" y="817"/>
                                  </a:lnTo>
                                  <a:lnTo>
                                    <a:pt x="509" y="817"/>
                                  </a:lnTo>
                                  <a:lnTo>
                                    <a:pt x="501" y="817"/>
                                  </a:lnTo>
                                  <a:lnTo>
                                    <a:pt x="497" y="824"/>
                                  </a:lnTo>
                                  <a:lnTo>
                                    <a:pt x="493" y="828"/>
                                  </a:lnTo>
                                  <a:lnTo>
                                    <a:pt x="489" y="828"/>
                                  </a:lnTo>
                                  <a:lnTo>
                                    <a:pt x="482" y="828"/>
                                  </a:lnTo>
                                  <a:lnTo>
                                    <a:pt x="474" y="832"/>
                                  </a:lnTo>
                                  <a:lnTo>
                                    <a:pt x="466" y="848"/>
                                  </a:lnTo>
                                  <a:lnTo>
                                    <a:pt x="462" y="848"/>
                                  </a:lnTo>
                                  <a:lnTo>
                                    <a:pt x="454" y="848"/>
                                  </a:lnTo>
                                  <a:lnTo>
                                    <a:pt x="451" y="852"/>
                                  </a:lnTo>
                                  <a:lnTo>
                                    <a:pt x="447" y="855"/>
                                  </a:lnTo>
                                  <a:lnTo>
                                    <a:pt x="443" y="859"/>
                                  </a:lnTo>
                                  <a:lnTo>
                                    <a:pt x="439" y="867"/>
                                  </a:lnTo>
                                  <a:lnTo>
                                    <a:pt x="435" y="875"/>
                                  </a:lnTo>
                                  <a:lnTo>
                                    <a:pt x="427" y="867"/>
                                  </a:lnTo>
                                  <a:lnTo>
                                    <a:pt x="423" y="863"/>
                                  </a:lnTo>
                                  <a:lnTo>
                                    <a:pt x="408" y="855"/>
                                  </a:lnTo>
                                  <a:lnTo>
                                    <a:pt x="396" y="855"/>
                                  </a:lnTo>
                                  <a:lnTo>
                                    <a:pt x="381" y="836"/>
                                  </a:lnTo>
                                  <a:lnTo>
                                    <a:pt x="385" y="832"/>
                                  </a:lnTo>
                                  <a:lnTo>
                                    <a:pt x="381" y="828"/>
                                  </a:lnTo>
                                  <a:lnTo>
                                    <a:pt x="385" y="813"/>
                                  </a:lnTo>
                                  <a:lnTo>
                                    <a:pt x="381" y="797"/>
                                  </a:lnTo>
                                  <a:lnTo>
                                    <a:pt x="377" y="782"/>
                                  </a:lnTo>
                                  <a:lnTo>
                                    <a:pt x="381" y="774"/>
                                  </a:lnTo>
                                  <a:lnTo>
                                    <a:pt x="377" y="758"/>
                                  </a:lnTo>
                                  <a:lnTo>
                                    <a:pt x="373" y="747"/>
                                  </a:lnTo>
                                  <a:lnTo>
                                    <a:pt x="369" y="731"/>
                                  </a:lnTo>
                                  <a:lnTo>
                                    <a:pt x="357" y="727"/>
                                  </a:lnTo>
                                  <a:lnTo>
                                    <a:pt x="357" y="719"/>
                                  </a:lnTo>
                                  <a:lnTo>
                                    <a:pt x="330" y="704"/>
                                  </a:lnTo>
                                  <a:lnTo>
                                    <a:pt x="315" y="700"/>
                                  </a:lnTo>
                                  <a:lnTo>
                                    <a:pt x="295" y="688"/>
                                  </a:lnTo>
                                  <a:lnTo>
                                    <a:pt x="291" y="681"/>
                                  </a:lnTo>
                                  <a:lnTo>
                                    <a:pt x="287" y="681"/>
                                  </a:lnTo>
                                  <a:lnTo>
                                    <a:pt x="276" y="684"/>
                                  </a:lnTo>
                                  <a:lnTo>
                                    <a:pt x="264" y="688"/>
                                  </a:lnTo>
                                  <a:lnTo>
                                    <a:pt x="249" y="688"/>
                                  </a:lnTo>
                                  <a:lnTo>
                                    <a:pt x="241" y="677"/>
                                  </a:lnTo>
                                  <a:lnTo>
                                    <a:pt x="221" y="677"/>
                                  </a:lnTo>
                                  <a:lnTo>
                                    <a:pt x="214" y="665"/>
                                  </a:lnTo>
                                  <a:lnTo>
                                    <a:pt x="206" y="661"/>
                                  </a:lnTo>
                                  <a:lnTo>
                                    <a:pt x="186" y="642"/>
                                  </a:lnTo>
                                  <a:lnTo>
                                    <a:pt x="179" y="638"/>
                                  </a:lnTo>
                                  <a:lnTo>
                                    <a:pt x="167" y="634"/>
                                  </a:lnTo>
                                  <a:lnTo>
                                    <a:pt x="132" y="618"/>
                                  </a:lnTo>
                                  <a:lnTo>
                                    <a:pt x="113" y="618"/>
                                  </a:lnTo>
                                  <a:lnTo>
                                    <a:pt x="97" y="614"/>
                                  </a:lnTo>
                                  <a:lnTo>
                                    <a:pt x="74" y="611"/>
                                  </a:lnTo>
                                  <a:lnTo>
                                    <a:pt x="62" y="607"/>
                                  </a:lnTo>
                                  <a:lnTo>
                                    <a:pt x="54" y="599"/>
                                  </a:lnTo>
                                  <a:lnTo>
                                    <a:pt x="47" y="591"/>
                                  </a:lnTo>
                                  <a:lnTo>
                                    <a:pt x="39" y="587"/>
                                  </a:lnTo>
                                  <a:lnTo>
                                    <a:pt x="31" y="583"/>
                                  </a:lnTo>
                                  <a:lnTo>
                                    <a:pt x="27" y="579"/>
                                  </a:lnTo>
                                  <a:lnTo>
                                    <a:pt x="19" y="579"/>
                                  </a:lnTo>
                                  <a:lnTo>
                                    <a:pt x="12" y="576"/>
                                  </a:lnTo>
                                  <a:lnTo>
                                    <a:pt x="8" y="572"/>
                                  </a:lnTo>
                                  <a:lnTo>
                                    <a:pt x="0" y="572"/>
                                  </a:lnTo>
                                  <a:lnTo>
                                    <a:pt x="19" y="560"/>
                                  </a:lnTo>
                                  <a:lnTo>
                                    <a:pt x="43" y="529"/>
                                  </a:lnTo>
                                  <a:lnTo>
                                    <a:pt x="62" y="498"/>
                                  </a:lnTo>
                                  <a:lnTo>
                                    <a:pt x="93" y="509"/>
                                  </a:lnTo>
                                  <a:lnTo>
                                    <a:pt x="148" y="533"/>
                                  </a:lnTo>
                                  <a:lnTo>
                                    <a:pt x="163" y="541"/>
                                  </a:lnTo>
                                  <a:lnTo>
                                    <a:pt x="179" y="509"/>
                                  </a:lnTo>
                                  <a:lnTo>
                                    <a:pt x="237" y="404"/>
                                  </a:lnTo>
                                  <a:lnTo>
                                    <a:pt x="268" y="342"/>
                                  </a:lnTo>
                                  <a:lnTo>
                                    <a:pt x="264" y="237"/>
                                  </a:lnTo>
                                  <a:lnTo>
                                    <a:pt x="249" y="171"/>
                                  </a:lnTo>
                                  <a:lnTo>
                                    <a:pt x="241" y="132"/>
                                  </a:lnTo>
                                  <a:lnTo>
                                    <a:pt x="260" y="132"/>
                                  </a:lnTo>
                                  <a:lnTo>
                                    <a:pt x="280" y="136"/>
                                  </a:lnTo>
                                  <a:lnTo>
                                    <a:pt x="287" y="113"/>
                                  </a:lnTo>
                                  <a:lnTo>
                                    <a:pt x="295" y="97"/>
                                  </a:lnTo>
                                  <a:lnTo>
                                    <a:pt x="295" y="97"/>
                                  </a:lnTo>
                                  <a:lnTo>
                                    <a:pt x="311" y="74"/>
                                  </a:lnTo>
                                  <a:lnTo>
                                    <a:pt x="315" y="62"/>
                                  </a:lnTo>
                                  <a:lnTo>
                                    <a:pt x="319" y="55"/>
                                  </a:lnTo>
                                  <a:lnTo>
                                    <a:pt x="326" y="43"/>
                                  </a:lnTo>
                                  <a:lnTo>
                                    <a:pt x="334" y="35"/>
                                  </a:lnTo>
                                  <a:lnTo>
                                    <a:pt x="346" y="23"/>
                                  </a:lnTo>
                                  <a:lnTo>
                                    <a:pt x="357" y="16"/>
                                  </a:lnTo>
                                  <a:lnTo>
                                    <a:pt x="365" y="8"/>
                                  </a:lnTo>
                                  <a:lnTo>
                                    <a:pt x="381" y="0"/>
                                  </a:lnTo>
                                  <a:lnTo>
                                    <a:pt x="400" y="4"/>
                                  </a:lnTo>
                                  <a:lnTo>
                                    <a:pt x="416" y="4"/>
                                  </a:lnTo>
                                  <a:lnTo>
                                    <a:pt x="439" y="4"/>
                                  </a:lnTo>
                                  <a:lnTo>
                                    <a:pt x="451" y="8"/>
                                  </a:lnTo>
                                  <a:lnTo>
                                    <a:pt x="458" y="12"/>
                                  </a:lnTo>
                                  <a:lnTo>
                                    <a:pt x="470" y="12"/>
                                  </a:lnTo>
                                  <a:lnTo>
                                    <a:pt x="482" y="20"/>
                                  </a:lnTo>
                                  <a:lnTo>
                                    <a:pt x="501" y="31"/>
                                  </a:lnTo>
                                  <a:lnTo>
                                    <a:pt x="505" y="43"/>
                                  </a:lnTo>
                                  <a:lnTo>
                                    <a:pt x="509" y="55"/>
                                  </a:lnTo>
                                  <a:lnTo>
                                    <a:pt x="509" y="70"/>
                                  </a:lnTo>
                                  <a:lnTo>
                                    <a:pt x="528" y="90"/>
                                  </a:lnTo>
                                  <a:lnTo>
                                    <a:pt x="536" y="101"/>
                                  </a:lnTo>
                                  <a:lnTo>
                                    <a:pt x="548" y="125"/>
                                  </a:lnTo>
                                  <a:lnTo>
                                    <a:pt x="555" y="140"/>
                                  </a:lnTo>
                                  <a:lnTo>
                                    <a:pt x="563" y="152"/>
                                  </a:lnTo>
                                  <a:lnTo>
                                    <a:pt x="579" y="167"/>
                                  </a:lnTo>
                                  <a:lnTo>
                                    <a:pt x="590" y="179"/>
                                  </a:lnTo>
                                  <a:lnTo>
                                    <a:pt x="602" y="183"/>
                                  </a:lnTo>
                                  <a:lnTo>
                                    <a:pt x="614" y="187"/>
                                  </a:lnTo>
                                  <a:lnTo>
                                    <a:pt x="625" y="195"/>
                                  </a:lnTo>
                                  <a:lnTo>
                                    <a:pt x="645" y="214"/>
                                  </a:lnTo>
                                  <a:lnTo>
                                    <a:pt x="656" y="210"/>
                                  </a:lnTo>
                                  <a:lnTo>
                                    <a:pt x="738" y="191"/>
                                  </a:lnTo>
                                  <a:lnTo>
                                    <a:pt x="750" y="218"/>
                                  </a:lnTo>
                                  <a:lnTo>
                                    <a:pt x="757" y="245"/>
                                  </a:lnTo>
                                  <a:lnTo>
                                    <a:pt x="765" y="261"/>
                                  </a:lnTo>
                                  <a:lnTo>
                                    <a:pt x="785" y="272"/>
                                  </a:lnTo>
                                  <a:lnTo>
                                    <a:pt x="789" y="276"/>
                                  </a:lnTo>
                                  <a:lnTo>
                                    <a:pt x="812" y="319"/>
                                  </a:lnTo>
                                  <a:lnTo>
                                    <a:pt x="831" y="354"/>
                                  </a:lnTo>
                                  <a:lnTo>
                                    <a:pt x="831" y="381"/>
                                  </a:lnTo>
                                  <a:lnTo>
                                    <a:pt x="831" y="389"/>
                                  </a:lnTo>
                                  <a:lnTo>
                                    <a:pt x="839" y="404"/>
                                  </a:lnTo>
                                  <a:lnTo>
                                    <a:pt x="862" y="420"/>
                                  </a:lnTo>
                                  <a:lnTo>
                                    <a:pt x="878" y="443"/>
                                  </a:lnTo>
                                  <a:lnTo>
                                    <a:pt x="878" y="474"/>
                                  </a:lnTo>
                                  <a:lnTo>
                                    <a:pt x="874" y="506"/>
                                  </a:lnTo>
                                  <a:lnTo>
                                    <a:pt x="874" y="521"/>
                                  </a:lnTo>
                                  <a:lnTo>
                                    <a:pt x="874" y="537"/>
                                  </a:lnTo>
                                  <a:lnTo>
                                    <a:pt x="874" y="548"/>
                                  </a:lnTo>
                                  <a:lnTo>
                                    <a:pt x="870" y="564"/>
                                  </a:lnTo>
                                  <a:lnTo>
                                    <a:pt x="870" y="576"/>
                                  </a:lnTo>
                                  <a:lnTo>
                                    <a:pt x="874" y="603"/>
                                  </a:lnTo>
                                  <a:lnTo>
                                    <a:pt x="878" y="626"/>
                                  </a:lnTo>
                                  <a:lnTo>
                                    <a:pt x="886" y="653"/>
                                  </a:lnTo>
                                  <a:lnTo>
                                    <a:pt x="886" y="661"/>
                                  </a:lnTo>
                                  <a:lnTo>
                                    <a:pt x="890" y="665"/>
                                  </a:lnTo>
                                  <a:lnTo>
                                    <a:pt x="893" y="665"/>
                                  </a:lnTo>
                                  <a:lnTo>
                                    <a:pt x="893" y="673"/>
                                  </a:lnTo>
                                  <a:lnTo>
                                    <a:pt x="893" y="673"/>
                                  </a:lnTo>
                                  <a:lnTo>
                                    <a:pt x="882" y="677"/>
                                  </a:lnTo>
                                  <a:lnTo>
                                    <a:pt x="866" y="677"/>
                                  </a:lnTo>
                                  <a:lnTo>
                                    <a:pt x="851" y="681"/>
                                  </a:lnTo>
                                  <a:lnTo>
                                    <a:pt x="827" y="681"/>
                                  </a:lnTo>
                                  <a:lnTo>
                                    <a:pt x="812" y="681"/>
                                  </a:lnTo>
                                  <a:lnTo>
                                    <a:pt x="800" y="673"/>
                                  </a:lnTo>
                                  <a:lnTo>
                                    <a:pt x="789" y="669"/>
                                  </a:lnTo>
                                  <a:lnTo>
                                    <a:pt x="769" y="665"/>
                                  </a:lnTo>
                                  <a:lnTo>
                                    <a:pt x="750" y="677"/>
                                  </a:lnTo>
                                  <a:lnTo>
                                    <a:pt x="754" y="688"/>
                                  </a:lnTo>
                                  <a:lnTo>
                                    <a:pt x="742" y="696"/>
                                  </a:lnTo>
                                  <a:lnTo>
                                    <a:pt x="730" y="708"/>
                                  </a:lnTo>
                                  <a:lnTo>
                                    <a:pt x="723" y="712"/>
                                  </a:lnTo>
                                  <a:lnTo>
                                    <a:pt x="715" y="716"/>
                                  </a:lnTo>
                                  <a:lnTo>
                                    <a:pt x="703" y="712"/>
                                  </a:lnTo>
                                  <a:lnTo>
                                    <a:pt x="699" y="716"/>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103"/>
                          <wps:cNvSpPr>
                            <a:spLocks/>
                          </wps:cNvSpPr>
                          <wps:spPr bwMode="auto">
                            <a:xfrm>
                              <a:off x="907266" y="1200277"/>
                              <a:ext cx="828905" cy="836527"/>
                            </a:xfrm>
                            <a:custGeom>
                              <a:avLst/>
                              <a:gdLst>
                                <a:gd name="T0" fmla="*/ 427 w 435"/>
                                <a:gd name="T1" fmla="*/ 272 h 439"/>
                                <a:gd name="T2" fmla="*/ 423 w 435"/>
                                <a:gd name="T3" fmla="*/ 287 h 439"/>
                                <a:gd name="T4" fmla="*/ 416 w 435"/>
                                <a:gd name="T5" fmla="*/ 291 h 439"/>
                                <a:gd name="T6" fmla="*/ 408 w 435"/>
                                <a:gd name="T7" fmla="*/ 307 h 439"/>
                                <a:gd name="T8" fmla="*/ 400 w 435"/>
                                <a:gd name="T9" fmla="*/ 330 h 439"/>
                                <a:gd name="T10" fmla="*/ 392 w 435"/>
                                <a:gd name="T11" fmla="*/ 342 h 439"/>
                                <a:gd name="T12" fmla="*/ 392 w 435"/>
                                <a:gd name="T13" fmla="*/ 353 h 439"/>
                                <a:gd name="T14" fmla="*/ 396 w 435"/>
                                <a:gd name="T15" fmla="*/ 361 h 439"/>
                                <a:gd name="T16" fmla="*/ 392 w 435"/>
                                <a:gd name="T17" fmla="*/ 373 h 439"/>
                                <a:gd name="T18" fmla="*/ 385 w 435"/>
                                <a:gd name="T19" fmla="*/ 377 h 439"/>
                                <a:gd name="T20" fmla="*/ 381 w 435"/>
                                <a:gd name="T21" fmla="*/ 384 h 439"/>
                                <a:gd name="T22" fmla="*/ 377 w 435"/>
                                <a:gd name="T23" fmla="*/ 392 h 439"/>
                                <a:gd name="T24" fmla="*/ 369 w 435"/>
                                <a:gd name="T25" fmla="*/ 400 h 439"/>
                                <a:gd name="T26" fmla="*/ 365 w 435"/>
                                <a:gd name="T27" fmla="*/ 408 h 439"/>
                                <a:gd name="T28" fmla="*/ 369 w 435"/>
                                <a:gd name="T29" fmla="*/ 419 h 439"/>
                                <a:gd name="T30" fmla="*/ 377 w 435"/>
                                <a:gd name="T31" fmla="*/ 419 h 439"/>
                                <a:gd name="T32" fmla="*/ 373 w 435"/>
                                <a:gd name="T33" fmla="*/ 427 h 439"/>
                                <a:gd name="T34" fmla="*/ 365 w 435"/>
                                <a:gd name="T35" fmla="*/ 435 h 439"/>
                                <a:gd name="T36" fmla="*/ 357 w 435"/>
                                <a:gd name="T37" fmla="*/ 439 h 439"/>
                                <a:gd name="T38" fmla="*/ 350 w 435"/>
                                <a:gd name="T39" fmla="*/ 439 h 439"/>
                                <a:gd name="T40" fmla="*/ 338 w 435"/>
                                <a:gd name="T41" fmla="*/ 435 h 439"/>
                                <a:gd name="T42" fmla="*/ 330 w 435"/>
                                <a:gd name="T43" fmla="*/ 419 h 439"/>
                                <a:gd name="T44" fmla="*/ 322 w 435"/>
                                <a:gd name="T45" fmla="*/ 404 h 439"/>
                                <a:gd name="T46" fmla="*/ 319 w 435"/>
                                <a:gd name="T47" fmla="*/ 392 h 439"/>
                                <a:gd name="T48" fmla="*/ 311 w 435"/>
                                <a:gd name="T49" fmla="*/ 392 h 439"/>
                                <a:gd name="T50" fmla="*/ 303 w 435"/>
                                <a:gd name="T51" fmla="*/ 381 h 439"/>
                                <a:gd name="T52" fmla="*/ 299 w 435"/>
                                <a:gd name="T53" fmla="*/ 369 h 439"/>
                                <a:gd name="T54" fmla="*/ 291 w 435"/>
                                <a:gd name="T55" fmla="*/ 353 h 439"/>
                                <a:gd name="T56" fmla="*/ 280 w 435"/>
                                <a:gd name="T57" fmla="*/ 342 h 439"/>
                                <a:gd name="T58" fmla="*/ 276 w 435"/>
                                <a:gd name="T59" fmla="*/ 334 h 439"/>
                                <a:gd name="T60" fmla="*/ 264 w 435"/>
                                <a:gd name="T61" fmla="*/ 338 h 439"/>
                                <a:gd name="T62" fmla="*/ 256 w 435"/>
                                <a:gd name="T63" fmla="*/ 334 h 439"/>
                                <a:gd name="T64" fmla="*/ 253 w 435"/>
                                <a:gd name="T65" fmla="*/ 326 h 439"/>
                                <a:gd name="T66" fmla="*/ 245 w 435"/>
                                <a:gd name="T67" fmla="*/ 314 h 439"/>
                                <a:gd name="T68" fmla="*/ 241 w 435"/>
                                <a:gd name="T69" fmla="*/ 303 h 439"/>
                                <a:gd name="T70" fmla="*/ 225 w 435"/>
                                <a:gd name="T71" fmla="*/ 295 h 439"/>
                                <a:gd name="T72" fmla="*/ 214 w 435"/>
                                <a:gd name="T73" fmla="*/ 291 h 439"/>
                                <a:gd name="T74" fmla="*/ 206 w 435"/>
                                <a:gd name="T75" fmla="*/ 287 h 439"/>
                                <a:gd name="T76" fmla="*/ 190 w 435"/>
                                <a:gd name="T77" fmla="*/ 279 h 439"/>
                                <a:gd name="T78" fmla="*/ 179 w 435"/>
                                <a:gd name="T79" fmla="*/ 268 h 439"/>
                                <a:gd name="T80" fmla="*/ 159 w 435"/>
                                <a:gd name="T81" fmla="*/ 256 h 439"/>
                                <a:gd name="T82" fmla="*/ 140 w 435"/>
                                <a:gd name="T83" fmla="*/ 244 h 439"/>
                                <a:gd name="T84" fmla="*/ 128 w 435"/>
                                <a:gd name="T85" fmla="*/ 237 h 439"/>
                                <a:gd name="T86" fmla="*/ 101 w 435"/>
                                <a:gd name="T87" fmla="*/ 217 h 439"/>
                                <a:gd name="T88" fmla="*/ 35 w 435"/>
                                <a:gd name="T89" fmla="*/ 190 h 439"/>
                                <a:gd name="T90" fmla="*/ 8 w 435"/>
                                <a:gd name="T91" fmla="*/ 151 h 439"/>
                                <a:gd name="T92" fmla="*/ 16 w 435"/>
                                <a:gd name="T93" fmla="*/ 35 h 439"/>
                                <a:gd name="T94" fmla="*/ 97 w 435"/>
                                <a:gd name="T95" fmla="*/ 3 h 439"/>
                                <a:gd name="T96" fmla="*/ 167 w 435"/>
                                <a:gd name="T97" fmla="*/ 23 h 439"/>
                                <a:gd name="T98" fmla="*/ 206 w 435"/>
                                <a:gd name="T99" fmla="*/ 50 h 439"/>
                                <a:gd name="T100" fmla="*/ 241 w 435"/>
                                <a:gd name="T101" fmla="*/ 66 h 439"/>
                                <a:gd name="T102" fmla="*/ 276 w 435"/>
                                <a:gd name="T103" fmla="*/ 73 h 439"/>
                                <a:gd name="T104" fmla="*/ 295 w 435"/>
                                <a:gd name="T105" fmla="*/ 77 h 439"/>
                                <a:gd name="T106" fmla="*/ 357 w 435"/>
                                <a:gd name="T107" fmla="*/ 108 h 439"/>
                                <a:gd name="T108" fmla="*/ 373 w 435"/>
                                <a:gd name="T109" fmla="*/ 136 h 439"/>
                                <a:gd name="T110" fmla="*/ 377 w 435"/>
                                <a:gd name="T111" fmla="*/ 171 h 439"/>
                                <a:gd name="T112" fmla="*/ 381 w 435"/>
                                <a:gd name="T113" fmla="*/ 217 h 439"/>
                                <a:gd name="T114" fmla="*/ 396 w 435"/>
                                <a:gd name="T115" fmla="*/ 244 h 439"/>
                                <a:gd name="T116" fmla="*/ 427 w 435"/>
                                <a:gd name="T117" fmla="*/ 256 h 4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35" h="439">
                                  <a:moveTo>
                                    <a:pt x="435" y="264"/>
                                  </a:moveTo>
                                  <a:lnTo>
                                    <a:pt x="427" y="272"/>
                                  </a:lnTo>
                                  <a:lnTo>
                                    <a:pt x="427" y="272"/>
                                  </a:lnTo>
                                  <a:lnTo>
                                    <a:pt x="427" y="279"/>
                                  </a:lnTo>
                                  <a:lnTo>
                                    <a:pt x="423" y="287"/>
                                  </a:lnTo>
                                  <a:lnTo>
                                    <a:pt x="423" y="287"/>
                                  </a:lnTo>
                                  <a:lnTo>
                                    <a:pt x="420" y="287"/>
                                  </a:lnTo>
                                  <a:lnTo>
                                    <a:pt x="420" y="291"/>
                                  </a:lnTo>
                                  <a:lnTo>
                                    <a:pt x="416" y="291"/>
                                  </a:lnTo>
                                  <a:lnTo>
                                    <a:pt x="412" y="295"/>
                                  </a:lnTo>
                                  <a:lnTo>
                                    <a:pt x="408" y="299"/>
                                  </a:lnTo>
                                  <a:lnTo>
                                    <a:pt x="408" y="307"/>
                                  </a:lnTo>
                                  <a:lnTo>
                                    <a:pt x="404" y="314"/>
                                  </a:lnTo>
                                  <a:lnTo>
                                    <a:pt x="404" y="322"/>
                                  </a:lnTo>
                                  <a:lnTo>
                                    <a:pt x="400" y="330"/>
                                  </a:lnTo>
                                  <a:lnTo>
                                    <a:pt x="400" y="334"/>
                                  </a:lnTo>
                                  <a:lnTo>
                                    <a:pt x="396" y="338"/>
                                  </a:lnTo>
                                  <a:lnTo>
                                    <a:pt x="392" y="342"/>
                                  </a:lnTo>
                                  <a:lnTo>
                                    <a:pt x="392" y="349"/>
                                  </a:lnTo>
                                  <a:lnTo>
                                    <a:pt x="392" y="349"/>
                                  </a:lnTo>
                                  <a:lnTo>
                                    <a:pt x="392" y="353"/>
                                  </a:lnTo>
                                  <a:lnTo>
                                    <a:pt x="396" y="353"/>
                                  </a:lnTo>
                                  <a:lnTo>
                                    <a:pt x="396" y="357"/>
                                  </a:lnTo>
                                  <a:lnTo>
                                    <a:pt x="396" y="361"/>
                                  </a:lnTo>
                                  <a:lnTo>
                                    <a:pt x="396" y="365"/>
                                  </a:lnTo>
                                  <a:lnTo>
                                    <a:pt x="396" y="369"/>
                                  </a:lnTo>
                                  <a:lnTo>
                                    <a:pt x="392" y="373"/>
                                  </a:lnTo>
                                  <a:lnTo>
                                    <a:pt x="388" y="373"/>
                                  </a:lnTo>
                                  <a:lnTo>
                                    <a:pt x="388" y="373"/>
                                  </a:lnTo>
                                  <a:lnTo>
                                    <a:pt x="385" y="377"/>
                                  </a:lnTo>
                                  <a:lnTo>
                                    <a:pt x="385" y="377"/>
                                  </a:lnTo>
                                  <a:lnTo>
                                    <a:pt x="385" y="384"/>
                                  </a:lnTo>
                                  <a:lnTo>
                                    <a:pt x="381" y="384"/>
                                  </a:lnTo>
                                  <a:lnTo>
                                    <a:pt x="381" y="388"/>
                                  </a:lnTo>
                                  <a:lnTo>
                                    <a:pt x="377" y="388"/>
                                  </a:lnTo>
                                  <a:lnTo>
                                    <a:pt x="377" y="392"/>
                                  </a:lnTo>
                                  <a:lnTo>
                                    <a:pt x="377" y="396"/>
                                  </a:lnTo>
                                  <a:lnTo>
                                    <a:pt x="373" y="396"/>
                                  </a:lnTo>
                                  <a:lnTo>
                                    <a:pt x="369" y="400"/>
                                  </a:lnTo>
                                  <a:lnTo>
                                    <a:pt x="369" y="404"/>
                                  </a:lnTo>
                                  <a:lnTo>
                                    <a:pt x="365" y="404"/>
                                  </a:lnTo>
                                  <a:lnTo>
                                    <a:pt x="365" y="408"/>
                                  </a:lnTo>
                                  <a:lnTo>
                                    <a:pt x="365" y="412"/>
                                  </a:lnTo>
                                  <a:lnTo>
                                    <a:pt x="365" y="419"/>
                                  </a:lnTo>
                                  <a:lnTo>
                                    <a:pt x="369" y="419"/>
                                  </a:lnTo>
                                  <a:lnTo>
                                    <a:pt x="373" y="416"/>
                                  </a:lnTo>
                                  <a:lnTo>
                                    <a:pt x="377" y="416"/>
                                  </a:lnTo>
                                  <a:lnTo>
                                    <a:pt x="377" y="419"/>
                                  </a:lnTo>
                                  <a:lnTo>
                                    <a:pt x="377" y="423"/>
                                  </a:lnTo>
                                  <a:lnTo>
                                    <a:pt x="373" y="427"/>
                                  </a:lnTo>
                                  <a:lnTo>
                                    <a:pt x="373" y="427"/>
                                  </a:lnTo>
                                  <a:lnTo>
                                    <a:pt x="369" y="431"/>
                                  </a:lnTo>
                                  <a:lnTo>
                                    <a:pt x="365" y="431"/>
                                  </a:lnTo>
                                  <a:lnTo>
                                    <a:pt x="365" y="435"/>
                                  </a:lnTo>
                                  <a:lnTo>
                                    <a:pt x="365" y="439"/>
                                  </a:lnTo>
                                  <a:lnTo>
                                    <a:pt x="361" y="439"/>
                                  </a:lnTo>
                                  <a:lnTo>
                                    <a:pt x="357" y="439"/>
                                  </a:lnTo>
                                  <a:lnTo>
                                    <a:pt x="353" y="439"/>
                                  </a:lnTo>
                                  <a:lnTo>
                                    <a:pt x="350" y="439"/>
                                  </a:lnTo>
                                  <a:lnTo>
                                    <a:pt x="350" y="439"/>
                                  </a:lnTo>
                                  <a:lnTo>
                                    <a:pt x="346" y="439"/>
                                  </a:lnTo>
                                  <a:lnTo>
                                    <a:pt x="342" y="439"/>
                                  </a:lnTo>
                                  <a:lnTo>
                                    <a:pt x="338" y="435"/>
                                  </a:lnTo>
                                  <a:lnTo>
                                    <a:pt x="338" y="427"/>
                                  </a:lnTo>
                                  <a:lnTo>
                                    <a:pt x="334" y="423"/>
                                  </a:lnTo>
                                  <a:lnTo>
                                    <a:pt x="330" y="419"/>
                                  </a:lnTo>
                                  <a:lnTo>
                                    <a:pt x="330" y="419"/>
                                  </a:lnTo>
                                  <a:lnTo>
                                    <a:pt x="326" y="412"/>
                                  </a:lnTo>
                                  <a:lnTo>
                                    <a:pt x="322" y="404"/>
                                  </a:lnTo>
                                  <a:lnTo>
                                    <a:pt x="322" y="396"/>
                                  </a:lnTo>
                                  <a:lnTo>
                                    <a:pt x="322" y="396"/>
                                  </a:lnTo>
                                  <a:lnTo>
                                    <a:pt x="319" y="392"/>
                                  </a:lnTo>
                                  <a:lnTo>
                                    <a:pt x="319" y="392"/>
                                  </a:lnTo>
                                  <a:lnTo>
                                    <a:pt x="315" y="392"/>
                                  </a:lnTo>
                                  <a:lnTo>
                                    <a:pt x="311" y="392"/>
                                  </a:lnTo>
                                  <a:lnTo>
                                    <a:pt x="307" y="384"/>
                                  </a:lnTo>
                                  <a:lnTo>
                                    <a:pt x="307" y="384"/>
                                  </a:lnTo>
                                  <a:lnTo>
                                    <a:pt x="303" y="381"/>
                                  </a:lnTo>
                                  <a:lnTo>
                                    <a:pt x="303" y="373"/>
                                  </a:lnTo>
                                  <a:lnTo>
                                    <a:pt x="303" y="369"/>
                                  </a:lnTo>
                                  <a:lnTo>
                                    <a:pt x="299" y="369"/>
                                  </a:lnTo>
                                  <a:lnTo>
                                    <a:pt x="295" y="365"/>
                                  </a:lnTo>
                                  <a:lnTo>
                                    <a:pt x="295" y="357"/>
                                  </a:lnTo>
                                  <a:lnTo>
                                    <a:pt x="291" y="353"/>
                                  </a:lnTo>
                                  <a:lnTo>
                                    <a:pt x="287" y="349"/>
                                  </a:lnTo>
                                  <a:lnTo>
                                    <a:pt x="287" y="346"/>
                                  </a:lnTo>
                                  <a:lnTo>
                                    <a:pt x="280" y="342"/>
                                  </a:lnTo>
                                  <a:lnTo>
                                    <a:pt x="280" y="338"/>
                                  </a:lnTo>
                                  <a:lnTo>
                                    <a:pt x="276" y="338"/>
                                  </a:lnTo>
                                  <a:lnTo>
                                    <a:pt x="276" y="334"/>
                                  </a:lnTo>
                                  <a:lnTo>
                                    <a:pt x="272" y="334"/>
                                  </a:lnTo>
                                  <a:lnTo>
                                    <a:pt x="268" y="338"/>
                                  </a:lnTo>
                                  <a:lnTo>
                                    <a:pt x="264" y="338"/>
                                  </a:lnTo>
                                  <a:lnTo>
                                    <a:pt x="260" y="338"/>
                                  </a:lnTo>
                                  <a:lnTo>
                                    <a:pt x="256" y="338"/>
                                  </a:lnTo>
                                  <a:lnTo>
                                    <a:pt x="256" y="334"/>
                                  </a:lnTo>
                                  <a:lnTo>
                                    <a:pt x="256" y="330"/>
                                  </a:lnTo>
                                  <a:lnTo>
                                    <a:pt x="256" y="326"/>
                                  </a:lnTo>
                                  <a:lnTo>
                                    <a:pt x="253" y="326"/>
                                  </a:lnTo>
                                  <a:lnTo>
                                    <a:pt x="249" y="322"/>
                                  </a:lnTo>
                                  <a:lnTo>
                                    <a:pt x="245" y="318"/>
                                  </a:lnTo>
                                  <a:lnTo>
                                    <a:pt x="245" y="314"/>
                                  </a:lnTo>
                                  <a:lnTo>
                                    <a:pt x="245" y="311"/>
                                  </a:lnTo>
                                  <a:lnTo>
                                    <a:pt x="241" y="307"/>
                                  </a:lnTo>
                                  <a:lnTo>
                                    <a:pt x="241" y="303"/>
                                  </a:lnTo>
                                  <a:lnTo>
                                    <a:pt x="237" y="299"/>
                                  </a:lnTo>
                                  <a:lnTo>
                                    <a:pt x="229" y="295"/>
                                  </a:lnTo>
                                  <a:lnTo>
                                    <a:pt x="225" y="295"/>
                                  </a:lnTo>
                                  <a:lnTo>
                                    <a:pt x="221" y="291"/>
                                  </a:lnTo>
                                  <a:lnTo>
                                    <a:pt x="218" y="291"/>
                                  </a:lnTo>
                                  <a:lnTo>
                                    <a:pt x="214" y="291"/>
                                  </a:lnTo>
                                  <a:lnTo>
                                    <a:pt x="210" y="291"/>
                                  </a:lnTo>
                                  <a:lnTo>
                                    <a:pt x="210" y="287"/>
                                  </a:lnTo>
                                  <a:lnTo>
                                    <a:pt x="206" y="287"/>
                                  </a:lnTo>
                                  <a:lnTo>
                                    <a:pt x="202" y="287"/>
                                  </a:lnTo>
                                  <a:lnTo>
                                    <a:pt x="194" y="287"/>
                                  </a:lnTo>
                                  <a:lnTo>
                                    <a:pt x="190" y="279"/>
                                  </a:lnTo>
                                  <a:lnTo>
                                    <a:pt x="183" y="276"/>
                                  </a:lnTo>
                                  <a:lnTo>
                                    <a:pt x="179" y="272"/>
                                  </a:lnTo>
                                  <a:lnTo>
                                    <a:pt x="179" y="268"/>
                                  </a:lnTo>
                                  <a:lnTo>
                                    <a:pt x="167" y="260"/>
                                  </a:lnTo>
                                  <a:lnTo>
                                    <a:pt x="163" y="260"/>
                                  </a:lnTo>
                                  <a:lnTo>
                                    <a:pt x="159" y="256"/>
                                  </a:lnTo>
                                  <a:lnTo>
                                    <a:pt x="148" y="252"/>
                                  </a:lnTo>
                                  <a:lnTo>
                                    <a:pt x="144" y="248"/>
                                  </a:lnTo>
                                  <a:lnTo>
                                    <a:pt x="140" y="244"/>
                                  </a:lnTo>
                                  <a:lnTo>
                                    <a:pt x="140" y="241"/>
                                  </a:lnTo>
                                  <a:lnTo>
                                    <a:pt x="136" y="237"/>
                                  </a:lnTo>
                                  <a:lnTo>
                                    <a:pt x="128" y="237"/>
                                  </a:lnTo>
                                  <a:lnTo>
                                    <a:pt x="124" y="237"/>
                                  </a:lnTo>
                                  <a:lnTo>
                                    <a:pt x="120" y="225"/>
                                  </a:lnTo>
                                  <a:lnTo>
                                    <a:pt x="101" y="217"/>
                                  </a:lnTo>
                                  <a:lnTo>
                                    <a:pt x="70" y="206"/>
                                  </a:lnTo>
                                  <a:lnTo>
                                    <a:pt x="62" y="206"/>
                                  </a:lnTo>
                                  <a:lnTo>
                                    <a:pt x="35" y="190"/>
                                  </a:lnTo>
                                  <a:lnTo>
                                    <a:pt x="31" y="190"/>
                                  </a:lnTo>
                                  <a:lnTo>
                                    <a:pt x="16" y="182"/>
                                  </a:lnTo>
                                  <a:lnTo>
                                    <a:pt x="8" y="151"/>
                                  </a:lnTo>
                                  <a:lnTo>
                                    <a:pt x="0" y="147"/>
                                  </a:lnTo>
                                  <a:lnTo>
                                    <a:pt x="8" y="89"/>
                                  </a:lnTo>
                                  <a:lnTo>
                                    <a:pt x="16" y="35"/>
                                  </a:lnTo>
                                  <a:lnTo>
                                    <a:pt x="47" y="50"/>
                                  </a:lnTo>
                                  <a:lnTo>
                                    <a:pt x="74" y="0"/>
                                  </a:lnTo>
                                  <a:lnTo>
                                    <a:pt x="97" y="3"/>
                                  </a:lnTo>
                                  <a:lnTo>
                                    <a:pt x="113" y="7"/>
                                  </a:lnTo>
                                  <a:lnTo>
                                    <a:pt x="132" y="7"/>
                                  </a:lnTo>
                                  <a:lnTo>
                                    <a:pt x="167" y="23"/>
                                  </a:lnTo>
                                  <a:lnTo>
                                    <a:pt x="179" y="27"/>
                                  </a:lnTo>
                                  <a:lnTo>
                                    <a:pt x="186" y="31"/>
                                  </a:lnTo>
                                  <a:lnTo>
                                    <a:pt x="206" y="50"/>
                                  </a:lnTo>
                                  <a:lnTo>
                                    <a:pt x="214" y="54"/>
                                  </a:lnTo>
                                  <a:lnTo>
                                    <a:pt x="221" y="66"/>
                                  </a:lnTo>
                                  <a:lnTo>
                                    <a:pt x="241" y="66"/>
                                  </a:lnTo>
                                  <a:lnTo>
                                    <a:pt x="249" y="77"/>
                                  </a:lnTo>
                                  <a:lnTo>
                                    <a:pt x="264" y="77"/>
                                  </a:lnTo>
                                  <a:lnTo>
                                    <a:pt x="276" y="73"/>
                                  </a:lnTo>
                                  <a:lnTo>
                                    <a:pt x="287" y="70"/>
                                  </a:lnTo>
                                  <a:lnTo>
                                    <a:pt x="291" y="70"/>
                                  </a:lnTo>
                                  <a:lnTo>
                                    <a:pt x="295" y="77"/>
                                  </a:lnTo>
                                  <a:lnTo>
                                    <a:pt x="315" y="89"/>
                                  </a:lnTo>
                                  <a:lnTo>
                                    <a:pt x="330" y="93"/>
                                  </a:lnTo>
                                  <a:lnTo>
                                    <a:pt x="357" y="108"/>
                                  </a:lnTo>
                                  <a:lnTo>
                                    <a:pt x="357" y="116"/>
                                  </a:lnTo>
                                  <a:lnTo>
                                    <a:pt x="369" y="120"/>
                                  </a:lnTo>
                                  <a:lnTo>
                                    <a:pt x="373" y="136"/>
                                  </a:lnTo>
                                  <a:lnTo>
                                    <a:pt x="377" y="147"/>
                                  </a:lnTo>
                                  <a:lnTo>
                                    <a:pt x="381" y="163"/>
                                  </a:lnTo>
                                  <a:lnTo>
                                    <a:pt x="377" y="171"/>
                                  </a:lnTo>
                                  <a:lnTo>
                                    <a:pt x="381" y="186"/>
                                  </a:lnTo>
                                  <a:lnTo>
                                    <a:pt x="385" y="202"/>
                                  </a:lnTo>
                                  <a:lnTo>
                                    <a:pt x="381" y="217"/>
                                  </a:lnTo>
                                  <a:lnTo>
                                    <a:pt x="385" y="221"/>
                                  </a:lnTo>
                                  <a:lnTo>
                                    <a:pt x="381" y="225"/>
                                  </a:lnTo>
                                  <a:lnTo>
                                    <a:pt x="396" y="244"/>
                                  </a:lnTo>
                                  <a:lnTo>
                                    <a:pt x="408" y="244"/>
                                  </a:lnTo>
                                  <a:lnTo>
                                    <a:pt x="423" y="252"/>
                                  </a:lnTo>
                                  <a:lnTo>
                                    <a:pt x="427" y="256"/>
                                  </a:lnTo>
                                  <a:lnTo>
                                    <a:pt x="435" y="264"/>
                                  </a:lnTo>
                                </a:path>
                              </a:pathLst>
                            </a:custGeom>
                            <a:solidFill>
                              <a:srgbClr val="9BBB59">
                                <a:lumMod val="60000"/>
                                <a:lumOff val="40000"/>
                              </a:srgbClr>
                            </a:solidFill>
                            <a:ln w="5080">
                              <a:solidFill>
                                <a:srgbClr val="6E6E6E"/>
                              </a:solidFill>
                              <a:prstDash val="solid"/>
                              <a:round/>
                              <a:headEnd/>
                              <a:tailEnd/>
                            </a:ln>
                            <a:extLst/>
                          </wps:spPr>
                          <wps:bodyPr rot="0" vert="horz" wrap="square" lIns="91440" tIns="45720" rIns="91440" bIns="45720" anchor="t" anchorCtr="0" upright="1">
                            <a:noAutofit/>
                          </wps:bodyPr>
                        </wps:wsp>
                        <wps:wsp>
                          <wps:cNvPr id="112" name="Freeform 115"/>
                          <wps:cNvSpPr>
                            <a:spLocks/>
                          </wps:cNvSpPr>
                          <wps:spPr bwMode="auto">
                            <a:xfrm>
                              <a:off x="85984" y="2118741"/>
                              <a:ext cx="1568248" cy="1272892"/>
                            </a:xfrm>
                            <a:custGeom>
                              <a:avLst/>
                              <a:gdLst>
                                <a:gd name="T0" fmla="*/ 186 w 823"/>
                                <a:gd name="T1" fmla="*/ 35 h 668"/>
                                <a:gd name="T2" fmla="*/ 225 w 823"/>
                                <a:gd name="T3" fmla="*/ 42 h 668"/>
                                <a:gd name="T4" fmla="*/ 233 w 823"/>
                                <a:gd name="T5" fmla="*/ 46 h 668"/>
                                <a:gd name="T6" fmla="*/ 245 w 823"/>
                                <a:gd name="T7" fmla="*/ 50 h 668"/>
                                <a:gd name="T8" fmla="*/ 256 w 823"/>
                                <a:gd name="T9" fmla="*/ 54 h 668"/>
                                <a:gd name="T10" fmla="*/ 283 w 823"/>
                                <a:gd name="T11" fmla="*/ 58 h 668"/>
                                <a:gd name="T12" fmla="*/ 334 w 823"/>
                                <a:gd name="T13" fmla="*/ 93 h 668"/>
                                <a:gd name="T14" fmla="*/ 369 w 823"/>
                                <a:gd name="T15" fmla="*/ 89 h 668"/>
                                <a:gd name="T16" fmla="*/ 412 w 823"/>
                                <a:gd name="T17" fmla="*/ 54 h 668"/>
                                <a:gd name="T18" fmla="*/ 431 w 823"/>
                                <a:gd name="T19" fmla="*/ 35 h 668"/>
                                <a:gd name="T20" fmla="*/ 466 w 823"/>
                                <a:gd name="T21" fmla="*/ 38 h 668"/>
                                <a:gd name="T22" fmla="*/ 470 w 823"/>
                                <a:gd name="T23" fmla="*/ 54 h 668"/>
                                <a:gd name="T24" fmla="*/ 482 w 823"/>
                                <a:gd name="T25" fmla="*/ 81 h 668"/>
                                <a:gd name="T26" fmla="*/ 478 w 823"/>
                                <a:gd name="T27" fmla="*/ 112 h 668"/>
                                <a:gd name="T28" fmla="*/ 462 w 823"/>
                                <a:gd name="T29" fmla="*/ 140 h 668"/>
                                <a:gd name="T30" fmla="*/ 450 w 823"/>
                                <a:gd name="T31" fmla="*/ 163 h 668"/>
                                <a:gd name="T32" fmla="*/ 450 w 823"/>
                                <a:gd name="T33" fmla="*/ 178 h 668"/>
                                <a:gd name="T34" fmla="*/ 497 w 823"/>
                                <a:gd name="T35" fmla="*/ 163 h 668"/>
                                <a:gd name="T36" fmla="*/ 532 w 823"/>
                                <a:gd name="T37" fmla="*/ 159 h 668"/>
                                <a:gd name="T38" fmla="*/ 544 w 823"/>
                                <a:gd name="T39" fmla="*/ 198 h 668"/>
                                <a:gd name="T40" fmla="*/ 617 w 823"/>
                                <a:gd name="T41" fmla="*/ 147 h 668"/>
                                <a:gd name="T42" fmla="*/ 629 w 823"/>
                                <a:gd name="T43" fmla="*/ 140 h 668"/>
                                <a:gd name="T44" fmla="*/ 641 w 823"/>
                                <a:gd name="T45" fmla="*/ 140 h 668"/>
                                <a:gd name="T46" fmla="*/ 652 w 823"/>
                                <a:gd name="T47" fmla="*/ 182 h 668"/>
                                <a:gd name="T48" fmla="*/ 660 w 823"/>
                                <a:gd name="T49" fmla="*/ 256 h 668"/>
                                <a:gd name="T50" fmla="*/ 649 w 823"/>
                                <a:gd name="T51" fmla="*/ 299 h 668"/>
                                <a:gd name="T52" fmla="*/ 676 w 823"/>
                                <a:gd name="T53" fmla="*/ 334 h 668"/>
                                <a:gd name="T54" fmla="*/ 684 w 823"/>
                                <a:gd name="T55" fmla="*/ 357 h 668"/>
                                <a:gd name="T56" fmla="*/ 695 w 823"/>
                                <a:gd name="T57" fmla="*/ 388 h 668"/>
                                <a:gd name="T58" fmla="*/ 726 w 823"/>
                                <a:gd name="T59" fmla="*/ 408 h 668"/>
                                <a:gd name="T60" fmla="*/ 750 w 823"/>
                                <a:gd name="T61" fmla="*/ 447 h 668"/>
                                <a:gd name="T62" fmla="*/ 765 w 823"/>
                                <a:gd name="T63" fmla="*/ 501 h 668"/>
                                <a:gd name="T64" fmla="*/ 757 w 823"/>
                                <a:gd name="T65" fmla="*/ 540 h 668"/>
                                <a:gd name="T66" fmla="*/ 816 w 823"/>
                                <a:gd name="T67" fmla="*/ 602 h 668"/>
                                <a:gd name="T68" fmla="*/ 812 w 823"/>
                                <a:gd name="T69" fmla="*/ 618 h 668"/>
                                <a:gd name="T70" fmla="*/ 788 w 823"/>
                                <a:gd name="T71" fmla="*/ 637 h 668"/>
                                <a:gd name="T72" fmla="*/ 777 w 823"/>
                                <a:gd name="T73" fmla="*/ 664 h 668"/>
                                <a:gd name="T74" fmla="*/ 730 w 823"/>
                                <a:gd name="T75" fmla="*/ 629 h 668"/>
                                <a:gd name="T76" fmla="*/ 687 w 823"/>
                                <a:gd name="T77" fmla="*/ 587 h 668"/>
                                <a:gd name="T78" fmla="*/ 652 w 823"/>
                                <a:gd name="T79" fmla="*/ 548 h 668"/>
                                <a:gd name="T80" fmla="*/ 614 w 823"/>
                                <a:gd name="T81" fmla="*/ 517 h 668"/>
                                <a:gd name="T82" fmla="*/ 606 w 823"/>
                                <a:gd name="T83" fmla="*/ 470 h 668"/>
                                <a:gd name="T84" fmla="*/ 548 w 823"/>
                                <a:gd name="T85" fmla="*/ 408 h 668"/>
                                <a:gd name="T86" fmla="*/ 501 w 823"/>
                                <a:gd name="T87" fmla="*/ 385 h 668"/>
                                <a:gd name="T88" fmla="*/ 462 w 823"/>
                                <a:gd name="T89" fmla="*/ 361 h 668"/>
                                <a:gd name="T90" fmla="*/ 408 w 823"/>
                                <a:gd name="T91" fmla="*/ 361 h 668"/>
                                <a:gd name="T92" fmla="*/ 342 w 823"/>
                                <a:gd name="T93" fmla="*/ 361 h 668"/>
                                <a:gd name="T94" fmla="*/ 283 w 823"/>
                                <a:gd name="T95" fmla="*/ 322 h 668"/>
                                <a:gd name="T96" fmla="*/ 213 w 823"/>
                                <a:gd name="T97" fmla="*/ 318 h 668"/>
                                <a:gd name="T98" fmla="*/ 124 w 823"/>
                                <a:gd name="T99" fmla="*/ 307 h 668"/>
                                <a:gd name="T100" fmla="*/ 70 w 823"/>
                                <a:gd name="T101" fmla="*/ 326 h 668"/>
                                <a:gd name="T102" fmla="*/ 50 w 823"/>
                                <a:gd name="T103" fmla="*/ 357 h 668"/>
                                <a:gd name="T104" fmla="*/ 0 w 823"/>
                                <a:gd name="T105" fmla="*/ 350 h 668"/>
                                <a:gd name="T106" fmla="*/ 27 w 823"/>
                                <a:gd name="T107" fmla="*/ 256 h 668"/>
                                <a:gd name="T108" fmla="*/ 43 w 823"/>
                                <a:gd name="T109" fmla="*/ 182 h 668"/>
                                <a:gd name="T110" fmla="*/ 70 w 823"/>
                                <a:gd name="T111" fmla="*/ 73 h 668"/>
                                <a:gd name="T112" fmla="*/ 132 w 823"/>
                                <a:gd name="T113" fmla="*/ 23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823" h="668">
                                  <a:moveTo>
                                    <a:pt x="140" y="27"/>
                                  </a:moveTo>
                                  <a:lnTo>
                                    <a:pt x="144" y="31"/>
                                  </a:lnTo>
                                  <a:lnTo>
                                    <a:pt x="151" y="31"/>
                                  </a:lnTo>
                                  <a:lnTo>
                                    <a:pt x="159" y="31"/>
                                  </a:lnTo>
                                  <a:lnTo>
                                    <a:pt x="167" y="31"/>
                                  </a:lnTo>
                                  <a:lnTo>
                                    <a:pt x="175" y="31"/>
                                  </a:lnTo>
                                  <a:lnTo>
                                    <a:pt x="182" y="31"/>
                                  </a:lnTo>
                                  <a:lnTo>
                                    <a:pt x="186" y="35"/>
                                  </a:lnTo>
                                  <a:lnTo>
                                    <a:pt x="198" y="35"/>
                                  </a:lnTo>
                                  <a:lnTo>
                                    <a:pt x="206" y="35"/>
                                  </a:lnTo>
                                  <a:lnTo>
                                    <a:pt x="210" y="35"/>
                                  </a:lnTo>
                                  <a:lnTo>
                                    <a:pt x="221" y="38"/>
                                  </a:lnTo>
                                  <a:lnTo>
                                    <a:pt x="221" y="38"/>
                                  </a:lnTo>
                                  <a:lnTo>
                                    <a:pt x="221" y="38"/>
                                  </a:lnTo>
                                  <a:lnTo>
                                    <a:pt x="225" y="42"/>
                                  </a:lnTo>
                                  <a:lnTo>
                                    <a:pt x="225" y="42"/>
                                  </a:lnTo>
                                  <a:lnTo>
                                    <a:pt x="225" y="42"/>
                                  </a:lnTo>
                                  <a:lnTo>
                                    <a:pt x="229" y="42"/>
                                  </a:lnTo>
                                  <a:lnTo>
                                    <a:pt x="229" y="42"/>
                                  </a:lnTo>
                                  <a:lnTo>
                                    <a:pt x="229" y="42"/>
                                  </a:lnTo>
                                  <a:lnTo>
                                    <a:pt x="229" y="42"/>
                                  </a:lnTo>
                                  <a:lnTo>
                                    <a:pt x="233" y="42"/>
                                  </a:lnTo>
                                  <a:lnTo>
                                    <a:pt x="233" y="46"/>
                                  </a:lnTo>
                                  <a:lnTo>
                                    <a:pt x="233" y="46"/>
                                  </a:lnTo>
                                  <a:lnTo>
                                    <a:pt x="237" y="46"/>
                                  </a:lnTo>
                                  <a:lnTo>
                                    <a:pt x="237" y="46"/>
                                  </a:lnTo>
                                  <a:lnTo>
                                    <a:pt x="237" y="46"/>
                                  </a:lnTo>
                                  <a:lnTo>
                                    <a:pt x="241" y="46"/>
                                  </a:lnTo>
                                  <a:lnTo>
                                    <a:pt x="241" y="46"/>
                                  </a:lnTo>
                                  <a:lnTo>
                                    <a:pt x="241" y="50"/>
                                  </a:lnTo>
                                  <a:lnTo>
                                    <a:pt x="245" y="50"/>
                                  </a:lnTo>
                                  <a:lnTo>
                                    <a:pt x="245" y="50"/>
                                  </a:lnTo>
                                  <a:lnTo>
                                    <a:pt x="248" y="50"/>
                                  </a:lnTo>
                                  <a:lnTo>
                                    <a:pt x="248" y="50"/>
                                  </a:lnTo>
                                  <a:lnTo>
                                    <a:pt x="248" y="50"/>
                                  </a:lnTo>
                                  <a:lnTo>
                                    <a:pt x="252" y="50"/>
                                  </a:lnTo>
                                  <a:lnTo>
                                    <a:pt x="252" y="50"/>
                                  </a:lnTo>
                                  <a:lnTo>
                                    <a:pt x="252" y="50"/>
                                  </a:lnTo>
                                  <a:lnTo>
                                    <a:pt x="256" y="54"/>
                                  </a:lnTo>
                                  <a:lnTo>
                                    <a:pt x="256" y="54"/>
                                  </a:lnTo>
                                  <a:lnTo>
                                    <a:pt x="256" y="54"/>
                                  </a:lnTo>
                                  <a:lnTo>
                                    <a:pt x="260" y="54"/>
                                  </a:lnTo>
                                  <a:lnTo>
                                    <a:pt x="260" y="54"/>
                                  </a:lnTo>
                                  <a:lnTo>
                                    <a:pt x="260" y="54"/>
                                  </a:lnTo>
                                  <a:lnTo>
                                    <a:pt x="264" y="54"/>
                                  </a:lnTo>
                                  <a:lnTo>
                                    <a:pt x="264" y="54"/>
                                  </a:lnTo>
                                  <a:lnTo>
                                    <a:pt x="276" y="58"/>
                                  </a:lnTo>
                                  <a:lnTo>
                                    <a:pt x="283" y="58"/>
                                  </a:lnTo>
                                  <a:lnTo>
                                    <a:pt x="291" y="62"/>
                                  </a:lnTo>
                                  <a:lnTo>
                                    <a:pt x="299" y="66"/>
                                  </a:lnTo>
                                  <a:lnTo>
                                    <a:pt x="307" y="70"/>
                                  </a:lnTo>
                                  <a:lnTo>
                                    <a:pt x="311" y="73"/>
                                  </a:lnTo>
                                  <a:lnTo>
                                    <a:pt x="318" y="77"/>
                                  </a:lnTo>
                                  <a:lnTo>
                                    <a:pt x="326" y="85"/>
                                  </a:lnTo>
                                  <a:lnTo>
                                    <a:pt x="326" y="89"/>
                                  </a:lnTo>
                                  <a:lnTo>
                                    <a:pt x="334" y="93"/>
                                  </a:lnTo>
                                  <a:lnTo>
                                    <a:pt x="338" y="93"/>
                                  </a:lnTo>
                                  <a:lnTo>
                                    <a:pt x="342" y="97"/>
                                  </a:lnTo>
                                  <a:lnTo>
                                    <a:pt x="349" y="101"/>
                                  </a:lnTo>
                                  <a:lnTo>
                                    <a:pt x="349" y="101"/>
                                  </a:lnTo>
                                  <a:lnTo>
                                    <a:pt x="353" y="97"/>
                                  </a:lnTo>
                                  <a:lnTo>
                                    <a:pt x="361" y="97"/>
                                  </a:lnTo>
                                  <a:lnTo>
                                    <a:pt x="365" y="93"/>
                                  </a:lnTo>
                                  <a:lnTo>
                                    <a:pt x="369" y="89"/>
                                  </a:lnTo>
                                  <a:lnTo>
                                    <a:pt x="381" y="93"/>
                                  </a:lnTo>
                                  <a:lnTo>
                                    <a:pt x="388" y="81"/>
                                  </a:lnTo>
                                  <a:lnTo>
                                    <a:pt x="396" y="77"/>
                                  </a:lnTo>
                                  <a:lnTo>
                                    <a:pt x="400" y="70"/>
                                  </a:lnTo>
                                  <a:lnTo>
                                    <a:pt x="404" y="70"/>
                                  </a:lnTo>
                                  <a:lnTo>
                                    <a:pt x="408" y="62"/>
                                  </a:lnTo>
                                  <a:lnTo>
                                    <a:pt x="408" y="58"/>
                                  </a:lnTo>
                                  <a:lnTo>
                                    <a:pt x="412" y="54"/>
                                  </a:lnTo>
                                  <a:lnTo>
                                    <a:pt x="415" y="50"/>
                                  </a:lnTo>
                                  <a:lnTo>
                                    <a:pt x="415" y="42"/>
                                  </a:lnTo>
                                  <a:lnTo>
                                    <a:pt x="419" y="35"/>
                                  </a:lnTo>
                                  <a:lnTo>
                                    <a:pt x="419" y="38"/>
                                  </a:lnTo>
                                  <a:lnTo>
                                    <a:pt x="427" y="38"/>
                                  </a:lnTo>
                                  <a:lnTo>
                                    <a:pt x="427" y="35"/>
                                  </a:lnTo>
                                  <a:lnTo>
                                    <a:pt x="431" y="35"/>
                                  </a:lnTo>
                                  <a:lnTo>
                                    <a:pt x="431" y="35"/>
                                  </a:lnTo>
                                  <a:lnTo>
                                    <a:pt x="439" y="38"/>
                                  </a:lnTo>
                                  <a:lnTo>
                                    <a:pt x="443" y="38"/>
                                  </a:lnTo>
                                  <a:lnTo>
                                    <a:pt x="447" y="38"/>
                                  </a:lnTo>
                                  <a:lnTo>
                                    <a:pt x="450" y="38"/>
                                  </a:lnTo>
                                  <a:lnTo>
                                    <a:pt x="454" y="35"/>
                                  </a:lnTo>
                                  <a:lnTo>
                                    <a:pt x="458" y="35"/>
                                  </a:lnTo>
                                  <a:lnTo>
                                    <a:pt x="462" y="38"/>
                                  </a:lnTo>
                                  <a:lnTo>
                                    <a:pt x="466" y="38"/>
                                  </a:lnTo>
                                  <a:lnTo>
                                    <a:pt x="470" y="38"/>
                                  </a:lnTo>
                                  <a:lnTo>
                                    <a:pt x="474" y="42"/>
                                  </a:lnTo>
                                  <a:lnTo>
                                    <a:pt x="474" y="46"/>
                                  </a:lnTo>
                                  <a:lnTo>
                                    <a:pt x="474" y="46"/>
                                  </a:lnTo>
                                  <a:lnTo>
                                    <a:pt x="474" y="50"/>
                                  </a:lnTo>
                                  <a:lnTo>
                                    <a:pt x="470" y="50"/>
                                  </a:lnTo>
                                  <a:lnTo>
                                    <a:pt x="470" y="54"/>
                                  </a:lnTo>
                                  <a:lnTo>
                                    <a:pt x="470" y="54"/>
                                  </a:lnTo>
                                  <a:lnTo>
                                    <a:pt x="474" y="58"/>
                                  </a:lnTo>
                                  <a:lnTo>
                                    <a:pt x="474" y="62"/>
                                  </a:lnTo>
                                  <a:lnTo>
                                    <a:pt x="478" y="66"/>
                                  </a:lnTo>
                                  <a:lnTo>
                                    <a:pt x="478" y="70"/>
                                  </a:lnTo>
                                  <a:lnTo>
                                    <a:pt x="482" y="70"/>
                                  </a:lnTo>
                                  <a:lnTo>
                                    <a:pt x="485" y="73"/>
                                  </a:lnTo>
                                  <a:lnTo>
                                    <a:pt x="482" y="77"/>
                                  </a:lnTo>
                                  <a:lnTo>
                                    <a:pt x="482" y="81"/>
                                  </a:lnTo>
                                  <a:lnTo>
                                    <a:pt x="485" y="85"/>
                                  </a:lnTo>
                                  <a:lnTo>
                                    <a:pt x="485" y="89"/>
                                  </a:lnTo>
                                  <a:lnTo>
                                    <a:pt x="482" y="93"/>
                                  </a:lnTo>
                                  <a:lnTo>
                                    <a:pt x="478" y="93"/>
                                  </a:lnTo>
                                  <a:lnTo>
                                    <a:pt x="478" y="97"/>
                                  </a:lnTo>
                                  <a:lnTo>
                                    <a:pt x="478" y="101"/>
                                  </a:lnTo>
                                  <a:lnTo>
                                    <a:pt x="478" y="108"/>
                                  </a:lnTo>
                                  <a:lnTo>
                                    <a:pt x="478" y="112"/>
                                  </a:lnTo>
                                  <a:lnTo>
                                    <a:pt x="478" y="116"/>
                                  </a:lnTo>
                                  <a:lnTo>
                                    <a:pt x="474" y="120"/>
                                  </a:lnTo>
                                  <a:lnTo>
                                    <a:pt x="470" y="120"/>
                                  </a:lnTo>
                                  <a:lnTo>
                                    <a:pt x="470" y="124"/>
                                  </a:lnTo>
                                  <a:lnTo>
                                    <a:pt x="466" y="124"/>
                                  </a:lnTo>
                                  <a:lnTo>
                                    <a:pt x="466" y="128"/>
                                  </a:lnTo>
                                  <a:lnTo>
                                    <a:pt x="462" y="136"/>
                                  </a:lnTo>
                                  <a:lnTo>
                                    <a:pt x="462" y="140"/>
                                  </a:lnTo>
                                  <a:lnTo>
                                    <a:pt x="462" y="140"/>
                                  </a:lnTo>
                                  <a:lnTo>
                                    <a:pt x="462" y="143"/>
                                  </a:lnTo>
                                  <a:lnTo>
                                    <a:pt x="458" y="147"/>
                                  </a:lnTo>
                                  <a:lnTo>
                                    <a:pt x="454" y="155"/>
                                  </a:lnTo>
                                  <a:lnTo>
                                    <a:pt x="450" y="155"/>
                                  </a:lnTo>
                                  <a:lnTo>
                                    <a:pt x="450" y="155"/>
                                  </a:lnTo>
                                  <a:lnTo>
                                    <a:pt x="450" y="159"/>
                                  </a:lnTo>
                                  <a:lnTo>
                                    <a:pt x="450" y="163"/>
                                  </a:lnTo>
                                  <a:lnTo>
                                    <a:pt x="450" y="167"/>
                                  </a:lnTo>
                                  <a:lnTo>
                                    <a:pt x="450" y="171"/>
                                  </a:lnTo>
                                  <a:lnTo>
                                    <a:pt x="447" y="171"/>
                                  </a:lnTo>
                                  <a:lnTo>
                                    <a:pt x="443" y="171"/>
                                  </a:lnTo>
                                  <a:lnTo>
                                    <a:pt x="443" y="175"/>
                                  </a:lnTo>
                                  <a:lnTo>
                                    <a:pt x="443" y="175"/>
                                  </a:lnTo>
                                  <a:lnTo>
                                    <a:pt x="447" y="178"/>
                                  </a:lnTo>
                                  <a:lnTo>
                                    <a:pt x="450" y="178"/>
                                  </a:lnTo>
                                  <a:lnTo>
                                    <a:pt x="458" y="182"/>
                                  </a:lnTo>
                                  <a:lnTo>
                                    <a:pt x="462" y="178"/>
                                  </a:lnTo>
                                  <a:lnTo>
                                    <a:pt x="470" y="175"/>
                                  </a:lnTo>
                                  <a:lnTo>
                                    <a:pt x="474" y="171"/>
                                  </a:lnTo>
                                  <a:lnTo>
                                    <a:pt x="482" y="171"/>
                                  </a:lnTo>
                                  <a:lnTo>
                                    <a:pt x="482" y="167"/>
                                  </a:lnTo>
                                  <a:lnTo>
                                    <a:pt x="489" y="163"/>
                                  </a:lnTo>
                                  <a:lnTo>
                                    <a:pt x="497" y="163"/>
                                  </a:lnTo>
                                  <a:lnTo>
                                    <a:pt x="501" y="159"/>
                                  </a:lnTo>
                                  <a:lnTo>
                                    <a:pt x="509" y="159"/>
                                  </a:lnTo>
                                  <a:lnTo>
                                    <a:pt x="509" y="159"/>
                                  </a:lnTo>
                                  <a:lnTo>
                                    <a:pt x="513" y="159"/>
                                  </a:lnTo>
                                  <a:lnTo>
                                    <a:pt x="513" y="159"/>
                                  </a:lnTo>
                                  <a:lnTo>
                                    <a:pt x="520" y="159"/>
                                  </a:lnTo>
                                  <a:lnTo>
                                    <a:pt x="528" y="163"/>
                                  </a:lnTo>
                                  <a:lnTo>
                                    <a:pt x="532" y="159"/>
                                  </a:lnTo>
                                  <a:lnTo>
                                    <a:pt x="536" y="159"/>
                                  </a:lnTo>
                                  <a:lnTo>
                                    <a:pt x="540" y="163"/>
                                  </a:lnTo>
                                  <a:lnTo>
                                    <a:pt x="536" y="171"/>
                                  </a:lnTo>
                                  <a:lnTo>
                                    <a:pt x="532" y="175"/>
                                  </a:lnTo>
                                  <a:lnTo>
                                    <a:pt x="532" y="178"/>
                                  </a:lnTo>
                                  <a:lnTo>
                                    <a:pt x="532" y="186"/>
                                  </a:lnTo>
                                  <a:lnTo>
                                    <a:pt x="540" y="198"/>
                                  </a:lnTo>
                                  <a:lnTo>
                                    <a:pt x="544" y="198"/>
                                  </a:lnTo>
                                  <a:lnTo>
                                    <a:pt x="555" y="198"/>
                                  </a:lnTo>
                                  <a:lnTo>
                                    <a:pt x="575" y="202"/>
                                  </a:lnTo>
                                  <a:lnTo>
                                    <a:pt x="586" y="186"/>
                                  </a:lnTo>
                                  <a:lnTo>
                                    <a:pt x="594" y="175"/>
                                  </a:lnTo>
                                  <a:lnTo>
                                    <a:pt x="602" y="167"/>
                                  </a:lnTo>
                                  <a:lnTo>
                                    <a:pt x="610" y="159"/>
                                  </a:lnTo>
                                  <a:lnTo>
                                    <a:pt x="614" y="151"/>
                                  </a:lnTo>
                                  <a:lnTo>
                                    <a:pt x="617" y="147"/>
                                  </a:lnTo>
                                  <a:lnTo>
                                    <a:pt x="617" y="147"/>
                                  </a:lnTo>
                                  <a:lnTo>
                                    <a:pt x="617" y="147"/>
                                  </a:lnTo>
                                  <a:lnTo>
                                    <a:pt x="621" y="147"/>
                                  </a:lnTo>
                                  <a:lnTo>
                                    <a:pt x="621" y="147"/>
                                  </a:lnTo>
                                  <a:lnTo>
                                    <a:pt x="625" y="143"/>
                                  </a:lnTo>
                                  <a:lnTo>
                                    <a:pt x="625" y="143"/>
                                  </a:lnTo>
                                  <a:lnTo>
                                    <a:pt x="629" y="140"/>
                                  </a:lnTo>
                                  <a:lnTo>
                                    <a:pt x="629" y="140"/>
                                  </a:lnTo>
                                  <a:lnTo>
                                    <a:pt x="629" y="140"/>
                                  </a:lnTo>
                                  <a:lnTo>
                                    <a:pt x="633" y="140"/>
                                  </a:lnTo>
                                  <a:lnTo>
                                    <a:pt x="633" y="136"/>
                                  </a:lnTo>
                                  <a:lnTo>
                                    <a:pt x="637" y="136"/>
                                  </a:lnTo>
                                  <a:lnTo>
                                    <a:pt x="637" y="136"/>
                                  </a:lnTo>
                                  <a:lnTo>
                                    <a:pt x="641" y="140"/>
                                  </a:lnTo>
                                  <a:lnTo>
                                    <a:pt x="641" y="140"/>
                                  </a:lnTo>
                                  <a:lnTo>
                                    <a:pt x="641" y="140"/>
                                  </a:lnTo>
                                  <a:lnTo>
                                    <a:pt x="645" y="140"/>
                                  </a:lnTo>
                                  <a:lnTo>
                                    <a:pt x="645" y="140"/>
                                  </a:lnTo>
                                  <a:lnTo>
                                    <a:pt x="645" y="140"/>
                                  </a:lnTo>
                                  <a:lnTo>
                                    <a:pt x="649" y="140"/>
                                  </a:lnTo>
                                  <a:lnTo>
                                    <a:pt x="649" y="140"/>
                                  </a:lnTo>
                                  <a:lnTo>
                                    <a:pt x="652" y="140"/>
                                  </a:lnTo>
                                  <a:lnTo>
                                    <a:pt x="652" y="140"/>
                                  </a:lnTo>
                                  <a:lnTo>
                                    <a:pt x="652" y="182"/>
                                  </a:lnTo>
                                  <a:lnTo>
                                    <a:pt x="652" y="194"/>
                                  </a:lnTo>
                                  <a:lnTo>
                                    <a:pt x="672" y="248"/>
                                  </a:lnTo>
                                  <a:lnTo>
                                    <a:pt x="668" y="248"/>
                                  </a:lnTo>
                                  <a:lnTo>
                                    <a:pt x="664" y="248"/>
                                  </a:lnTo>
                                  <a:lnTo>
                                    <a:pt x="664" y="248"/>
                                  </a:lnTo>
                                  <a:lnTo>
                                    <a:pt x="660" y="252"/>
                                  </a:lnTo>
                                  <a:lnTo>
                                    <a:pt x="660" y="256"/>
                                  </a:lnTo>
                                  <a:lnTo>
                                    <a:pt x="660" y="256"/>
                                  </a:lnTo>
                                  <a:lnTo>
                                    <a:pt x="656" y="264"/>
                                  </a:lnTo>
                                  <a:lnTo>
                                    <a:pt x="652" y="276"/>
                                  </a:lnTo>
                                  <a:lnTo>
                                    <a:pt x="652" y="280"/>
                                  </a:lnTo>
                                  <a:lnTo>
                                    <a:pt x="652" y="283"/>
                                  </a:lnTo>
                                  <a:lnTo>
                                    <a:pt x="656" y="291"/>
                                  </a:lnTo>
                                  <a:lnTo>
                                    <a:pt x="656" y="291"/>
                                  </a:lnTo>
                                  <a:lnTo>
                                    <a:pt x="652" y="295"/>
                                  </a:lnTo>
                                  <a:lnTo>
                                    <a:pt x="649" y="299"/>
                                  </a:lnTo>
                                  <a:lnTo>
                                    <a:pt x="649" y="303"/>
                                  </a:lnTo>
                                  <a:lnTo>
                                    <a:pt x="652" y="307"/>
                                  </a:lnTo>
                                  <a:lnTo>
                                    <a:pt x="656" y="311"/>
                                  </a:lnTo>
                                  <a:lnTo>
                                    <a:pt x="660" y="315"/>
                                  </a:lnTo>
                                  <a:lnTo>
                                    <a:pt x="664" y="322"/>
                                  </a:lnTo>
                                  <a:lnTo>
                                    <a:pt x="668" y="326"/>
                                  </a:lnTo>
                                  <a:lnTo>
                                    <a:pt x="676" y="326"/>
                                  </a:lnTo>
                                  <a:lnTo>
                                    <a:pt x="676" y="334"/>
                                  </a:lnTo>
                                  <a:lnTo>
                                    <a:pt x="676" y="338"/>
                                  </a:lnTo>
                                  <a:lnTo>
                                    <a:pt x="680" y="338"/>
                                  </a:lnTo>
                                  <a:lnTo>
                                    <a:pt x="684" y="338"/>
                                  </a:lnTo>
                                  <a:lnTo>
                                    <a:pt x="680" y="342"/>
                                  </a:lnTo>
                                  <a:lnTo>
                                    <a:pt x="680" y="346"/>
                                  </a:lnTo>
                                  <a:lnTo>
                                    <a:pt x="680" y="350"/>
                                  </a:lnTo>
                                  <a:lnTo>
                                    <a:pt x="684" y="353"/>
                                  </a:lnTo>
                                  <a:lnTo>
                                    <a:pt x="684" y="357"/>
                                  </a:lnTo>
                                  <a:lnTo>
                                    <a:pt x="687" y="361"/>
                                  </a:lnTo>
                                  <a:lnTo>
                                    <a:pt x="687" y="365"/>
                                  </a:lnTo>
                                  <a:lnTo>
                                    <a:pt x="687" y="365"/>
                                  </a:lnTo>
                                  <a:lnTo>
                                    <a:pt x="687" y="369"/>
                                  </a:lnTo>
                                  <a:lnTo>
                                    <a:pt x="684" y="373"/>
                                  </a:lnTo>
                                  <a:lnTo>
                                    <a:pt x="680" y="377"/>
                                  </a:lnTo>
                                  <a:lnTo>
                                    <a:pt x="691" y="392"/>
                                  </a:lnTo>
                                  <a:lnTo>
                                    <a:pt x="695" y="388"/>
                                  </a:lnTo>
                                  <a:lnTo>
                                    <a:pt x="699" y="396"/>
                                  </a:lnTo>
                                  <a:lnTo>
                                    <a:pt x="703" y="388"/>
                                  </a:lnTo>
                                  <a:lnTo>
                                    <a:pt x="699" y="388"/>
                                  </a:lnTo>
                                  <a:lnTo>
                                    <a:pt x="703" y="381"/>
                                  </a:lnTo>
                                  <a:lnTo>
                                    <a:pt x="711" y="392"/>
                                  </a:lnTo>
                                  <a:lnTo>
                                    <a:pt x="715" y="396"/>
                                  </a:lnTo>
                                  <a:lnTo>
                                    <a:pt x="722" y="400"/>
                                  </a:lnTo>
                                  <a:lnTo>
                                    <a:pt x="726" y="408"/>
                                  </a:lnTo>
                                  <a:lnTo>
                                    <a:pt x="730" y="416"/>
                                  </a:lnTo>
                                  <a:lnTo>
                                    <a:pt x="738" y="416"/>
                                  </a:lnTo>
                                  <a:lnTo>
                                    <a:pt x="746" y="419"/>
                                  </a:lnTo>
                                  <a:lnTo>
                                    <a:pt x="750" y="423"/>
                                  </a:lnTo>
                                  <a:lnTo>
                                    <a:pt x="750" y="427"/>
                                  </a:lnTo>
                                  <a:lnTo>
                                    <a:pt x="753" y="431"/>
                                  </a:lnTo>
                                  <a:lnTo>
                                    <a:pt x="750" y="439"/>
                                  </a:lnTo>
                                  <a:lnTo>
                                    <a:pt x="750" y="447"/>
                                  </a:lnTo>
                                  <a:lnTo>
                                    <a:pt x="753" y="454"/>
                                  </a:lnTo>
                                  <a:lnTo>
                                    <a:pt x="757" y="462"/>
                                  </a:lnTo>
                                  <a:lnTo>
                                    <a:pt x="761" y="466"/>
                                  </a:lnTo>
                                  <a:lnTo>
                                    <a:pt x="765" y="470"/>
                                  </a:lnTo>
                                  <a:lnTo>
                                    <a:pt x="765" y="478"/>
                                  </a:lnTo>
                                  <a:lnTo>
                                    <a:pt x="765" y="482"/>
                                  </a:lnTo>
                                  <a:lnTo>
                                    <a:pt x="765" y="497"/>
                                  </a:lnTo>
                                  <a:lnTo>
                                    <a:pt x="765" y="501"/>
                                  </a:lnTo>
                                  <a:lnTo>
                                    <a:pt x="757" y="513"/>
                                  </a:lnTo>
                                  <a:lnTo>
                                    <a:pt x="757" y="513"/>
                                  </a:lnTo>
                                  <a:lnTo>
                                    <a:pt x="761" y="524"/>
                                  </a:lnTo>
                                  <a:lnTo>
                                    <a:pt x="757" y="528"/>
                                  </a:lnTo>
                                  <a:lnTo>
                                    <a:pt x="753" y="532"/>
                                  </a:lnTo>
                                  <a:lnTo>
                                    <a:pt x="753" y="536"/>
                                  </a:lnTo>
                                  <a:lnTo>
                                    <a:pt x="753" y="540"/>
                                  </a:lnTo>
                                  <a:lnTo>
                                    <a:pt x="757" y="540"/>
                                  </a:lnTo>
                                  <a:lnTo>
                                    <a:pt x="761" y="544"/>
                                  </a:lnTo>
                                  <a:lnTo>
                                    <a:pt x="765" y="536"/>
                                  </a:lnTo>
                                  <a:lnTo>
                                    <a:pt x="773" y="544"/>
                                  </a:lnTo>
                                  <a:lnTo>
                                    <a:pt x="781" y="559"/>
                                  </a:lnTo>
                                  <a:lnTo>
                                    <a:pt x="800" y="583"/>
                                  </a:lnTo>
                                  <a:lnTo>
                                    <a:pt x="808" y="591"/>
                                  </a:lnTo>
                                  <a:lnTo>
                                    <a:pt x="812" y="598"/>
                                  </a:lnTo>
                                  <a:lnTo>
                                    <a:pt x="816" y="602"/>
                                  </a:lnTo>
                                  <a:lnTo>
                                    <a:pt x="823" y="610"/>
                                  </a:lnTo>
                                  <a:lnTo>
                                    <a:pt x="823" y="610"/>
                                  </a:lnTo>
                                  <a:lnTo>
                                    <a:pt x="823" y="610"/>
                                  </a:lnTo>
                                  <a:lnTo>
                                    <a:pt x="823" y="614"/>
                                  </a:lnTo>
                                  <a:lnTo>
                                    <a:pt x="823" y="614"/>
                                  </a:lnTo>
                                  <a:lnTo>
                                    <a:pt x="819" y="614"/>
                                  </a:lnTo>
                                  <a:lnTo>
                                    <a:pt x="816" y="618"/>
                                  </a:lnTo>
                                  <a:lnTo>
                                    <a:pt x="812" y="618"/>
                                  </a:lnTo>
                                  <a:lnTo>
                                    <a:pt x="804" y="622"/>
                                  </a:lnTo>
                                  <a:lnTo>
                                    <a:pt x="796" y="626"/>
                                  </a:lnTo>
                                  <a:lnTo>
                                    <a:pt x="792" y="626"/>
                                  </a:lnTo>
                                  <a:lnTo>
                                    <a:pt x="792" y="629"/>
                                  </a:lnTo>
                                  <a:lnTo>
                                    <a:pt x="792" y="629"/>
                                  </a:lnTo>
                                  <a:lnTo>
                                    <a:pt x="788" y="629"/>
                                  </a:lnTo>
                                  <a:lnTo>
                                    <a:pt x="788" y="633"/>
                                  </a:lnTo>
                                  <a:lnTo>
                                    <a:pt x="788" y="637"/>
                                  </a:lnTo>
                                  <a:lnTo>
                                    <a:pt x="788" y="637"/>
                                  </a:lnTo>
                                  <a:lnTo>
                                    <a:pt x="788" y="645"/>
                                  </a:lnTo>
                                  <a:lnTo>
                                    <a:pt x="784" y="649"/>
                                  </a:lnTo>
                                  <a:lnTo>
                                    <a:pt x="784" y="653"/>
                                  </a:lnTo>
                                  <a:lnTo>
                                    <a:pt x="784" y="657"/>
                                  </a:lnTo>
                                  <a:lnTo>
                                    <a:pt x="781" y="661"/>
                                  </a:lnTo>
                                  <a:lnTo>
                                    <a:pt x="777" y="664"/>
                                  </a:lnTo>
                                  <a:lnTo>
                                    <a:pt x="777" y="664"/>
                                  </a:lnTo>
                                  <a:lnTo>
                                    <a:pt x="773" y="668"/>
                                  </a:lnTo>
                                  <a:lnTo>
                                    <a:pt x="765" y="661"/>
                                  </a:lnTo>
                                  <a:lnTo>
                                    <a:pt x="761" y="653"/>
                                  </a:lnTo>
                                  <a:lnTo>
                                    <a:pt x="757" y="653"/>
                                  </a:lnTo>
                                  <a:lnTo>
                                    <a:pt x="750" y="645"/>
                                  </a:lnTo>
                                  <a:lnTo>
                                    <a:pt x="742" y="641"/>
                                  </a:lnTo>
                                  <a:lnTo>
                                    <a:pt x="738" y="637"/>
                                  </a:lnTo>
                                  <a:lnTo>
                                    <a:pt x="730" y="629"/>
                                  </a:lnTo>
                                  <a:lnTo>
                                    <a:pt x="722" y="622"/>
                                  </a:lnTo>
                                  <a:lnTo>
                                    <a:pt x="718" y="614"/>
                                  </a:lnTo>
                                  <a:lnTo>
                                    <a:pt x="715" y="614"/>
                                  </a:lnTo>
                                  <a:lnTo>
                                    <a:pt x="715" y="610"/>
                                  </a:lnTo>
                                  <a:lnTo>
                                    <a:pt x="707" y="602"/>
                                  </a:lnTo>
                                  <a:lnTo>
                                    <a:pt x="703" y="598"/>
                                  </a:lnTo>
                                  <a:lnTo>
                                    <a:pt x="695" y="594"/>
                                  </a:lnTo>
                                  <a:lnTo>
                                    <a:pt x="687" y="587"/>
                                  </a:lnTo>
                                  <a:lnTo>
                                    <a:pt x="680" y="583"/>
                                  </a:lnTo>
                                  <a:lnTo>
                                    <a:pt x="672" y="583"/>
                                  </a:lnTo>
                                  <a:lnTo>
                                    <a:pt x="668" y="579"/>
                                  </a:lnTo>
                                  <a:lnTo>
                                    <a:pt x="668" y="575"/>
                                  </a:lnTo>
                                  <a:lnTo>
                                    <a:pt x="664" y="571"/>
                                  </a:lnTo>
                                  <a:lnTo>
                                    <a:pt x="660" y="567"/>
                                  </a:lnTo>
                                  <a:lnTo>
                                    <a:pt x="656" y="556"/>
                                  </a:lnTo>
                                  <a:lnTo>
                                    <a:pt x="652" y="548"/>
                                  </a:lnTo>
                                  <a:lnTo>
                                    <a:pt x="652" y="544"/>
                                  </a:lnTo>
                                  <a:lnTo>
                                    <a:pt x="649" y="540"/>
                                  </a:lnTo>
                                  <a:lnTo>
                                    <a:pt x="641" y="528"/>
                                  </a:lnTo>
                                  <a:lnTo>
                                    <a:pt x="633" y="524"/>
                                  </a:lnTo>
                                  <a:lnTo>
                                    <a:pt x="629" y="524"/>
                                  </a:lnTo>
                                  <a:lnTo>
                                    <a:pt x="625" y="521"/>
                                  </a:lnTo>
                                  <a:lnTo>
                                    <a:pt x="617" y="521"/>
                                  </a:lnTo>
                                  <a:lnTo>
                                    <a:pt x="614" y="517"/>
                                  </a:lnTo>
                                  <a:lnTo>
                                    <a:pt x="610" y="517"/>
                                  </a:lnTo>
                                  <a:lnTo>
                                    <a:pt x="606" y="513"/>
                                  </a:lnTo>
                                  <a:lnTo>
                                    <a:pt x="606" y="505"/>
                                  </a:lnTo>
                                  <a:lnTo>
                                    <a:pt x="606" y="501"/>
                                  </a:lnTo>
                                  <a:lnTo>
                                    <a:pt x="606" y="489"/>
                                  </a:lnTo>
                                  <a:lnTo>
                                    <a:pt x="606" y="482"/>
                                  </a:lnTo>
                                  <a:lnTo>
                                    <a:pt x="606" y="474"/>
                                  </a:lnTo>
                                  <a:lnTo>
                                    <a:pt x="606" y="470"/>
                                  </a:lnTo>
                                  <a:lnTo>
                                    <a:pt x="598" y="454"/>
                                  </a:lnTo>
                                  <a:lnTo>
                                    <a:pt x="571" y="451"/>
                                  </a:lnTo>
                                  <a:lnTo>
                                    <a:pt x="567" y="447"/>
                                  </a:lnTo>
                                  <a:lnTo>
                                    <a:pt x="567" y="439"/>
                                  </a:lnTo>
                                  <a:lnTo>
                                    <a:pt x="563" y="427"/>
                                  </a:lnTo>
                                  <a:lnTo>
                                    <a:pt x="563" y="416"/>
                                  </a:lnTo>
                                  <a:lnTo>
                                    <a:pt x="563" y="412"/>
                                  </a:lnTo>
                                  <a:lnTo>
                                    <a:pt x="548" y="408"/>
                                  </a:lnTo>
                                  <a:lnTo>
                                    <a:pt x="540" y="408"/>
                                  </a:lnTo>
                                  <a:lnTo>
                                    <a:pt x="532" y="408"/>
                                  </a:lnTo>
                                  <a:lnTo>
                                    <a:pt x="524" y="404"/>
                                  </a:lnTo>
                                  <a:lnTo>
                                    <a:pt x="516" y="400"/>
                                  </a:lnTo>
                                  <a:lnTo>
                                    <a:pt x="509" y="400"/>
                                  </a:lnTo>
                                  <a:lnTo>
                                    <a:pt x="505" y="396"/>
                                  </a:lnTo>
                                  <a:lnTo>
                                    <a:pt x="505" y="392"/>
                                  </a:lnTo>
                                  <a:lnTo>
                                    <a:pt x="501" y="385"/>
                                  </a:lnTo>
                                  <a:lnTo>
                                    <a:pt x="497" y="381"/>
                                  </a:lnTo>
                                  <a:lnTo>
                                    <a:pt x="493" y="373"/>
                                  </a:lnTo>
                                  <a:lnTo>
                                    <a:pt x="489" y="365"/>
                                  </a:lnTo>
                                  <a:lnTo>
                                    <a:pt x="485" y="361"/>
                                  </a:lnTo>
                                  <a:lnTo>
                                    <a:pt x="482" y="357"/>
                                  </a:lnTo>
                                  <a:lnTo>
                                    <a:pt x="478" y="357"/>
                                  </a:lnTo>
                                  <a:lnTo>
                                    <a:pt x="470" y="357"/>
                                  </a:lnTo>
                                  <a:lnTo>
                                    <a:pt x="462" y="361"/>
                                  </a:lnTo>
                                  <a:lnTo>
                                    <a:pt x="450" y="361"/>
                                  </a:lnTo>
                                  <a:lnTo>
                                    <a:pt x="443" y="369"/>
                                  </a:lnTo>
                                  <a:lnTo>
                                    <a:pt x="435" y="369"/>
                                  </a:lnTo>
                                  <a:lnTo>
                                    <a:pt x="431" y="369"/>
                                  </a:lnTo>
                                  <a:lnTo>
                                    <a:pt x="423" y="369"/>
                                  </a:lnTo>
                                  <a:lnTo>
                                    <a:pt x="419" y="365"/>
                                  </a:lnTo>
                                  <a:lnTo>
                                    <a:pt x="415" y="365"/>
                                  </a:lnTo>
                                  <a:lnTo>
                                    <a:pt x="408" y="361"/>
                                  </a:lnTo>
                                  <a:lnTo>
                                    <a:pt x="400" y="361"/>
                                  </a:lnTo>
                                  <a:lnTo>
                                    <a:pt x="396" y="365"/>
                                  </a:lnTo>
                                  <a:lnTo>
                                    <a:pt x="381" y="369"/>
                                  </a:lnTo>
                                  <a:lnTo>
                                    <a:pt x="377" y="369"/>
                                  </a:lnTo>
                                  <a:lnTo>
                                    <a:pt x="369" y="369"/>
                                  </a:lnTo>
                                  <a:lnTo>
                                    <a:pt x="361" y="369"/>
                                  </a:lnTo>
                                  <a:lnTo>
                                    <a:pt x="353" y="365"/>
                                  </a:lnTo>
                                  <a:lnTo>
                                    <a:pt x="342" y="361"/>
                                  </a:lnTo>
                                  <a:lnTo>
                                    <a:pt x="330" y="353"/>
                                  </a:lnTo>
                                  <a:lnTo>
                                    <a:pt x="318" y="346"/>
                                  </a:lnTo>
                                  <a:lnTo>
                                    <a:pt x="307" y="338"/>
                                  </a:lnTo>
                                  <a:lnTo>
                                    <a:pt x="299" y="326"/>
                                  </a:lnTo>
                                  <a:lnTo>
                                    <a:pt x="295" y="322"/>
                                  </a:lnTo>
                                  <a:lnTo>
                                    <a:pt x="291" y="318"/>
                                  </a:lnTo>
                                  <a:lnTo>
                                    <a:pt x="291" y="315"/>
                                  </a:lnTo>
                                  <a:lnTo>
                                    <a:pt x="283" y="322"/>
                                  </a:lnTo>
                                  <a:lnTo>
                                    <a:pt x="272" y="330"/>
                                  </a:lnTo>
                                  <a:lnTo>
                                    <a:pt x="260" y="334"/>
                                  </a:lnTo>
                                  <a:lnTo>
                                    <a:pt x="252" y="334"/>
                                  </a:lnTo>
                                  <a:lnTo>
                                    <a:pt x="245" y="334"/>
                                  </a:lnTo>
                                  <a:lnTo>
                                    <a:pt x="237" y="326"/>
                                  </a:lnTo>
                                  <a:lnTo>
                                    <a:pt x="233" y="322"/>
                                  </a:lnTo>
                                  <a:lnTo>
                                    <a:pt x="229" y="322"/>
                                  </a:lnTo>
                                  <a:lnTo>
                                    <a:pt x="213" y="318"/>
                                  </a:lnTo>
                                  <a:lnTo>
                                    <a:pt x="194" y="318"/>
                                  </a:lnTo>
                                  <a:lnTo>
                                    <a:pt x="182" y="318"/>
                                  </a:lnTo>
                                  <a:lnTo>
                                    <a:pt x="175" y="315"/>
                                  </a:lnTo>
                                  <a:lnTo>
                                    <a:pt x="167" y="315"/>
                                  </a:lnTo>
                                  <a:lnTo>
                                    <a:pt x="155" y="315"/>
                                  </a:lnTo>
                                  <a:lnTo>
                                    <a:pt x="144" y="315"/>
                                  </a:lnTo>
                                  <a:lnTo>
                                    <a:pt x="136" y="311"/>
                                  </a:lnTo>
                                  <a:lnTo>
                                    <a:pt x="124" y="307"/>
                                  </a:lnTo>
                                  <a:lnTo>
                                    <a:pt x="112" y="303"/>
                                  </a:lnTo>
                                  <a:lnTo>
                                    <a:pt x="101" y="303"/>
                                  </a:lnTo>
                                  <a:lnTo>
                                    <a:pt x="81" y="303"/>
                                  </a:lnTo>
                                  <a:lnTo>
                                    <a:pt x="74" y="303"/>
                                  </a:lnTo>
                                  <a:lnTo>
                                    <a:pt x="70" y="307"/>
                                  </a:lnTo>
                                  <a:lnTo>
                                    <a:pt x="66" y="307"/>
                                  </a:lnTo>
                                  <a:lnTo>
                                    <a:pt x="66" y="315"/>
                                  </a:lnTo>
                                  <a:lnTo>
                                    <a:pt x="70" y="326"/>
                                  </a:lnTo>
                                  <a:lnTo>
                                    <a:pt x="70" y="334"/>
                                  </a:lnTo>
                                  <a:lnTo>
                                    <a:pt x="70" y="342"/>
                                  </a:lnTo>
                                  <a:lnTo>
                                    <a:pt x="66" y="342"/>
                                  </a:lnTo>
                                  <a:lnTo>
                                    <a:pt x="66" y="346"/>
                                  </a:lnTo>
                                  <a:lnTo>
                                    <a:pt x="62" y="346"/>
                                  </a:lnTo>
                                  <a:lnTo>
                                    <a:pt x="62" y="350"/>
                                  </a:lnTo>
                                  <a:lnTo>
                                    <a:pt x="54" y="353"/>
                                  </a:lnTo>
                                  <a:lnTo>
                                    <a:pt x="50" y="357"/>
                                  </a:lnTo>
                                  <a:lnTo>
                                    <a:pt x="46" y="357"/>
                                  </a:lnTo>
                                  <a:lnTo>
                                    <a:pt x="43" y="357"/>
                                  </a:lnTo>
                                  <a:lnTo>
                                    <a:pt x="39" y="357"/>
                                  </a:lnTo>
                                  <a:lnTo>
                                    <a:pt x="31" y="353"/>
                                  </a:lnTo>
                                  <a:lnTo>
                                    <a:pt x="23" y="353"/>
                                  </a:lnTo>
                                  <a:lnTo>
                                    <a:pt x="19" y="353"/>
                                  </a:lnTo>
                                  <a:lnTo>
                                    <a:pt x="8" y="350"/>
                                  </a:lnTo>
                                  <a:lnTo>
                                    <a:pt x="0" y="350"/>
                                  </a:lnTo>
                                  <a:lnTo>
                                    <a:pt x="4" y="346"/>
                                  </a:lnTo>
                                  <a:lnTo>
                                    <a:pt x="8" y="334"/>
                                  </a:lnTo>
                                  <a:lnTo>
                                    <a:pt x="15" y="315"/>
                                  </a:lnTo>
                                  <a:lnTo>
                                    <a:pt x="15" y="315"/>
                                  </a:lnTo>
                                  <a:lnTo>
                                    <a:pt x="15" y="311"/>
                                  </a:lnTo>
                                  <a:lnTo>
                                    <a:pt x="15" y="303"/>
                                  </a:lnTo>
                                  <a:lnTo>
                                    <a:pt x="19" y="287"/>
                                  </a:lnTo>
                                  <a:lnTo>
                                    <a:pt x="27" y="256"/>
                                  </a:lnTo>
                                  <a:lnTo>
                                    <a:pt x="31" y="241"/>
                                  </a:lnTo>
                                  <a:lnTo>
                                    <a:pt x="35" y="217"/>
                                  </a:lnTo>
                                  <a:lnTo>
                                    <a:pt x="39" y="202"/>
                                  </a:lnTo>
                                  <a:lnTo>
                                    <a:pt x="43" y="190"/>
                                  </a:lnTo>
                                  <a:lnTo>
                                    <a:pt x="43" y="190"/>
                                  </a:lnTo>
                                  <a:lnTo>
                                    <a:pt x="43" y="190"/>
                                  </a:lnTo>
                                  <a:lnTo>
                                    <a:pt x="43" y="182"/>
                                  </a:lnTo>
                                  <a:lnTo>
                                    <a:pt x="43" y="182"/>
                                  </a:lnTo>
                                  <a:lnTo>
                                    <a:pt x="46" y="163"/>
                                  </a:lnTo>
                                  <a:lnTo>
                                    <a:pt x="50" y="159"/>
                                  </a:lnTo>
                                  <a:lnTo>
                                    <a:pt x="54" y="140"/>
                                  </a:lnTo>
                                  <a:lnTo>
                                    <a:pt x="58" y="120"/>
                                  </a:lnTo>
                                  <a:lnTo>
                                    <a:pt x="58" y="112"/>
                                  </a:lnTo>
                                  <a:lnTo>
                                    <a:pt x="62" y="105"/>
                                  </a:lnTo>
                                  <a:lnTo>
                                    <a:pt x="62" y="93"/>
                                  </a:lnTo>
                                  <a:lnTo>
                                    <a:pt x="70" y="73"/>
                                  </a:lnTo>
                                  <a:lnTo>
                                    <a:pt x="70" y="62"/>
                                  </a:lnTo>
                                  <a:lnTo>
                                    <a:pt x="81" y="50"/>
                                  </a:lnTo>
                                  <a:lnTo>
                                    <a:pt x="89" y="35"/>
                                  </a:lnTo>
                                  <a:lnTo>
                                    <a:pt x="105" y="11"/>
                                  </a:lnTo>
                                  <a:lnTo>
                                    <a:pt x="112" y="0"/>
                                  </a:lnTo>
                                  <a:lnTo>
                                    <a:pt x="116" y="15"/>
                                  </a:lnTo>
                                  <a:lnTo>
                                    <a:pt x="124" y="19"/>
                                  </a:lnTo>
                                  <a:lnTo>
                                    <a:pt x="132" y="23"/>
                                  </a:lnTo>
                                  <a:lnTo>
                                    <a:pt x="140" y="27"/>
                                  </a:lnTo>
                                </a:path>
                              </a:pathLst>
                            </a:custGeom>
                            <a:noFill/>
                            <a:ln w="5080">
                              <a:solidFill>
                                <a:srgbClr val="6E6E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4" name="Casella di testo 2"/>
                        <wps:cNvSpPr txBox="1">
                          <a:spLocks noChangeArrowheads="1"/>
                        </wps:cNvSpPr>
                        <wps:spPr bwMode="auto">
                          <a:xfrm>
                            <a:off x="849448" y="1770950"/>
                            <a:ext cx="20066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6" w14:textId="77777777" w:rsidR="00DB2C13" w:rsidRPr="002006AB" w:rsidRDefault="00DB2C13" w:rsidP="00DB2C13">
                              <w:pPr>
                                <w:pStyle w:val="NormaleWeb"/>
                                <w:spacing w:before="0" w:beforeAutospacing="0" w:after="0" w:afterAutospacing="0"/>
                                <w:jc w:val="both"/>
                              </w:pPr>
                              <w:r w:rsidRPr="002006AB">
                                <w:rPr>
                                  <w:rFonts w:ascii="Arial Narrow" w:eastAsia="Arial" w:hAnsi="Arial Narrow"/>
                                </w:rPr>
                                <w:t>*</w:t>
                              </w:r>
                            </w:p>
                          </w:txbxContent>
                        </wps:txbx>
                        <wps:bodyPr rot="0" vert="horz" wrap="square" lIns="18000" tIns="10800" rIns="18000" bIns="10800" anchor="t" anchorCtr="0" upright="1">
                          <a:noAutofit/>
                        </wps:bodyPr>
                      </wps:wsp>
                      <wps:wsp>
                        <wps:cNvPr id="45" name="Casella di testo 266"/>
                        <wps:cNvSpPr txBox="1">
                          <a:spLocks noChangeArrowheads="1"/>
                        </wps:cNvSpPr>
                        <wps:spPr bwMode="auto">
                          <a:xfrm>
                            <a:off x="158857" y="3101645"/>
                            <a:ext cx="1056820" cy="306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7" w14:textId="77777777" w:rsidR="00DB2C13" w:rsidRPr="002006AB" w:rsidRDefault="009457D1" w:rsidP="00DB2C13">
                              <w:pPr>
                                <w:pStyle w:val="NormaleWeb"/>
                                <w:spacing w:before="0" w:beforeAutospacing="0" w:after="0" w:afterAutospacing="0"/>
                                <w:rPr>
                                  <w:rFonts w:ascii="Arial Narrow" w:eastAsia="Arial" w:hAnsi="Arial Narrow"/>
                                  <w:sz w:val="16"/>
                                  <w:szCs w:val="16"/>
                                </w:rPr>
                              </w:pPr>
                              <w:r>
                                <w:rPr>
                                  <w:rFonts w:ascii="Arial Narrow" w:eastAsia="Arial" w:hAnsi="Arial Narrow"/>
                                  <w:sz w:val="16"/>
                                  <w:szCs w:val="16"/>
                                </w:rPr>
                                <w:t>*Bedigliora (Alpe di Monte)</w:t>
                              </w:r>
                              <w:r w:rsidR="00DB2C13" w:rsidRPr="002006AB">
                                <w:rPr>
                                  <w:rFonts w:ascii="Arial Narrow" w:eastAsia="Arial" w:hAnsi="Arial Narrow"/>
                                  <w:sz w:val="16"/>
                                  <w:szCs w:val="16"/>
                                </w:rPr>
                                <w:t xml:space="preserve"> </w:t>
                              </w:r>
                            </w:p>
                            <w:p w14:paraId="55F3AFF8" w14:textId="77777777" w:rsidR="00DB2C13" w:rsidRPr="002006AB" w:rsidRDefault="009457D1" w:rsidP="00DB2C13">
                              <w:pPr>
                                <w:pStyle w:val="NormaleWeb"/>
                                <w:spacing w:before="0" w:beforeAutospacing="0" w:after="0" w:afterAutospacing="0"/>
                                <w:jc w:val="both"/>
                                <w:rPr>
                                  <w:sz w:val="16"/>
                                  <w:szCs w:val="16"/>
                                </w:rPr>
                              </w:pPr>
                              <w:r>
                                <w:rPr>
                                  <w:rFonts w:ascii="Arial Narrow" w:eastAsia="Arial" w:hAnsi="Arial Narrow"/>
                                  <w:sz w:val="16"/>
                                  <w:szCs w:val="16"/>
                                </w:rPr>
                                <w:t>**Curio (Bombinasco)</w:t>
                              </w:r>
                            </w:p>
                          </w:txbxContent>
                        </wps:txbx>
                        <wps:bodyPr rot="0" vert="horz" wrap="square" lIns="18000" tIns="10800" rIns="18000" bIns="1080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55F3AFB5" id="Area di disegno 115" o:spid="_x0000_s1026" editas="canvas" style="position:absolute;left:0;text-align:left;margin-left:255.7pt;margin-top:3.15pt;width:233.5pt;height:294.75pt;z-index:251659264;mso-position-horizontal-relative:margin" coordsize="29654,37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9654;height:37433;visibility:visible;mso-wrap-style:square">
                  <v:fill o:detectmouseclick="t"/>
                  <v:path o:connecttype="none"/>
                </v:shape>
                <v:group id="Gruppo 268" o:spid="_x0000_s1028" style="position:absolute;left:556;top:359;width:28278;height:35786" coordorigin="859,359" coordsize="28278,35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">
                  <v:shape id="Freeform 17" o:spid="_x0000_s1029" style="position:absolute;left:2994;top:17319;width:7260;height:5792;visibility:visible;mso-wrap-style:square;v-text-anchor:top" coordsize="381,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" path="m,203r4,-4l8,191r8,-8l24,168,59,121,70,105r4,-7l86,74,90,55r23,-8l129,39,152,28r27,-8l218,4r,l226,r8,l237,r8,4l249,8r4,l257,8r4,4l265,16r4,l269,20r7,4l284,32r12,11l300,47r3,4l307,55r,4l311,59r,4l315,67r,7l315,78r8,4l327,78r8,4l342,90r4,4l350,102r4,7l358,117r4,4l366,125r4,8l370,137r-4,3l366,144r-4,4l346,152r-4,4l338,156r-3,-4l331,156r4,4l335,164r,4l335,172r3,3l338,179r4,4l338,191r4,4l342,199r4,l350,199r4,4l354,203r,4l358,210r4,l362,214r4,4l370,218r3,8l377,230r,l381,238r-4,3l373,241r,4l370,249r-4,4l366,257r-4,4l358,257r,l358,253r4,l362,249r,l362,245r-4,-4l354,241r-4,l346,238r-4,l338,241r-3,l331,241r-4,l319,238r,l315,238r,3l307,241r,-3l303,245r,8l300,257r-4,4l296,265r-4,8l288,273r-4,7l276,284r-7,12l257,292r-4,4l249,300r-8,l237,304r,l230,300r-4,-4l222,296r-8,-4l214,288r-8,-8l199,276r-4,-3l187,269r-8,-4l171,261r-7,l152,257r,l148,257r,l148,257r-4,l144,257r,l140,253r,l140,253r-4,l136,253r,l133,253r,l129,253r,-4l129,249r-4,l125,249r,l121,249r,l121,245r-4,l117,245r,l117,245r-4,l113,245r,l109,241r,l109,241,98,238r-4,l86,238r-12,l70,234r-7,l55,234r-8,l39,234r-7,l28,230r-8,-4l12,222,4,218,,203e" fillcolor="#c3d69b" strokecolor="#6e6e6e" strokeweight=".4pt">
                    <v:path arrowok="t" o:connecttype="custom" o:connectlocs="15244,363956;112426,230569;163875,141009;245813,74316;415404,7622;445893,0;474476,15244;497342,22866;512586,38111;564035,81938;584996,104804;592618,120048;600240,148631;638351,156253;666934,194364;689800,230569;705044,261057;689800,282018;644067,297262;638351,304884;638351,327751;651690,348711;651690,379200;674556,386822;682178,400161;697422,415405;718383,438271;718383,459232;705044,474476;689800,497342;682178,482098;689800,474476;674556,459232;651690,453515;630729,459232;607862,453515;584996,459232;577374,482098;564035,504964;541169,533547;489720,556414;459232,571658;438271,571658;407782,556414;379199,525925;341089,504964;289640,489720;282018,489720;274396,489720;266773,482098;259151,482098;253435,482098;245813,474476;238191,474476;230569,466854;222946,466854;215324,466854;207702,459232;179119,453515;133387,445893;89560,445893;53355,438271;7622,415405" o:connectangles="0,0,0,0,0,0,0,0,0,0,0,0,0,0,0,0,0,0,0,0,0,0,0,0,0,0,0,0,0,0,0,0,0,0,0,0,0,0,0,0,0,0,0,0,0,0,0,0,0,0,0,0,0,0,0,0,0,0,0,0,0,0,0"/>
                  </v:shape>
                  <v:shape id="Freeform 19" o:spid="_x0000_s1030" style="position:absolute;left:17133;top:24960;width:4382;height:4592;visibility:visible;mso-wrap-style:square;v-text-anchor:top" coordsize="23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" path="m226,152r4,7l230,163r-4,4l218,171r-4,l199,175r-4,4l191,183r,4l187,187r-4,-4l175,183r-19,l160,190r,l144,206r4,4l148,218r-8,3l136,221r,l129,229r,l129,229r,l129,229r-8,8l121,241r-8,-8l109,225r-8,-7l94,210r-4,-8l90,198r,-4l94,187r4,-8l98,175r,-4l98,167r-4,l86,167r-4,l82,163,78,152r,-4l74,144r-4,-4l70,136r-4,-4l63,132r-8,-4l51,128r,l51,124r4,-4l55,120r,-3l51,113r-8,l31,109r-7,l16,109r,-4l12,101r4,l20,97r8,l28,93r3,-4l31,85r,-3l28,78r-4,l20,78,16,74r,-8l16,62r,l12,58r-4,l8,54r,-7l8,43,4,39r,-4l4,31,,27,,23,,19,4,15r4,l12,15r4,l20,12r4,l20,8,16,4r,l20,,35,15r4,16l39,43r,7l39,54,51,70r12,l63,74r7,l70,82r4,l82,85r4,l86,93r4,l101,101r8,l125,105r7,-4l140,97r4,-4l152,93r4,4l164,101r-4,4l164,113r-4,4l156,120r,4l156,128r4,8l160,140r-4,8l156,152r4,3l164,155r,l167,152r4,l175,152r8,-12l183,140r4,-4l187,128r4,4l195,132r15,8l218,136r8,16e" filled="f" strokecolor="#6e6e6e" strokeweight=".4pt">
                    <v:path arrowok="t" o:connecttype="custom" o:connectlocs="438270,310600;407782,325844;363955,348711;348710,348711;304883,362049;282017,400160;259151,421121;245812,436365;245812,436365;215324,443987;179119,400160;171497,369671;186741,333466;179119,318222;156253,310600;141009,274395;125764,251529;97182,243907;104804,228663;97182,215324;45733,207702;22866,192458;53355,184836;59071,161969;45733,148631;30488,125765;22866,110520;15244,89560;7622,66693;0,43827;15244,28583;38110,22866;30488,7622;66693,28583;74315,95276;120048,133387;133387,156253;163875,161969;192458,192458;251529,192458;289639,177214;304883,200080;297261,228663;304883,259151;297261,289639;312506,295356;333466,289639;356333,259151;371577,251529;430648,289639" o:connectangles="0,0,0,0,0,0,0,0,0,0,0,0,0,0,0,0,0,0,0,0,0,0,0,0,0,0,0,0,0,0,0,0,0,0,0,0,0,0,0,0,0,0,0,0,0,0,0,0,0,0"/>
                  </v:shape>
                  <v:shape id="Freeform 23" o:spid="_x0000_s1031" style="position:absolute;left:17514;top:24064;width:4211;height:3849;visibility:visible;mso-wrap-style:square;v-text-anchor:top" coordsize="2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" path="m175,179r-4,l167,175r,8l163,187r,l155,199r-4,l147,199r-3,3l144,202r-4,l136,199r,-4l140,187r,-4l136,175r,-4l136,167r4,-3l144,160r-4,-8l144,148r-8,-4l132,140r-8,l120,144r-8,4l105,152,89,148r-8,l70,140r-4,l66,132r-4,l54,129r-4,l50,121r-7,l43,117r-12,l19,101r,-4l19,90r,-12l15,62,,47,,43,,39,4,31r,-7l4,20r,-8l8,8,8,4,11,r8,l27,r4,l39,,50,4r16,l81,8r8,l97,4r8,l116,8r12,l136,12r4,l144,16r27,15l182,31r24,4l213,35r,4l217,47r4,15l217,62r,4l221,66r,4l217,78r-4,4l213,86r-3,4l206,94r,3l202,105r-4,l198,109r,4l202,117r4,4l213,121r4,4l217,125r4,l217,132r,l213,136r-3,4l202,148r-4,8l194,160r-8,7l182,171r-7,8e" filled="f" strokecolor="#6e6e6e" strokeweight=".4pt">
                    <v:path arrowok="t" o:connecttype="custom" o:connectlocs="325846,341089;318223,348711;310601,356333;287735,379199;274396,384916;266774,384916;259152,371577;266774,348711;259152,325845;266774,312506;266774,289640;259152,274396;236286,266773;213419,282018;169592,282018;133387,266773;125765,251529;102899,245813;95276,230568;81938,222946;36205,192458;36205,171497;28583,118143;0,81938;7622,59071;7622,38110;15244,15244;20961,0;51449,0;74316,0;125765,7622;169592,15244;200081,7622;243908,15244;266774,22866;325846,59071;392539,66693;405878,74315;421122,118143;413500,125765;421122,133387;405878,156253;400161,171497;392539,184836;377295,200080;377295,215324;392539,230568;413500,238191;421122,238191;413500,251529;400161,266773;377295,297262;354428,318223;333468,341089" o:connectangles="0,0,0,0,0,0,0,0,0,0,0,0,0,0,0,0,0,0,0,0,0,0,0,0,0,0,0,0,0,0,0,0,0,0,0,0,0,0,0,0,0,0,0,0,0,0,0,0,0,0,0,0,0,0"/>
                  </v:shape>
                  <v:shape id="Freeform 44" o:spid="_x0000_s1032" style="position:absolute;left:16027;top:15699;width:4231;height:6517;visibility:visible;mso-wrap-style:square;v-text-anchor:top" coordsize="222,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" path="m214,288r-16,l198,292r-19,3l163,299r-7,l148,307r-4,4l136,315r-4,4l128,326r-7,4l113,334r-4,4l101,342,89,330r-3,l86,326r,-3l86,319r,l89,315r-3,-4l86,311r-4,-4l78,303r-4,l70,303r-4,-4l66,299r,-4l62,299r-4,-4l55,295r-4,-3l47,288r-4,-4l43,280r-4,l35,280r-4,l31,276r-4,-4l23,268r,-4l23,260r-3,l20,257r-8,-4l8,253r,l4,253,,249r,-4l,241r,-4l4,237r4,-4l8,233r4,-4l12,225r,-3l8,222r-4,3l,225r,-7l,214r,-4l4,210r,-4l8,202r4,l12,198r,-4l16,194r,-4l20,190r,-7l20,183r3,-4l23,179r4,l31,175r,-4l31,167r,-4l31,159r-4,l27,155r,l27,148r4,-4l35,140r,-4l39,128r,-8l43,113r,-8l47,101r4,-4l55,97r,-4l58,93r,l62,85r,-7l62,78r8,-8l74,62r4,-8l82,50r4,-3l89,43r8,l101,43r8,-16l117,23r7,l128,23r4,-4l136,12r8,l152,12r4,-4l159,r,l159,r4,l163,4r,l167,4r,l167,4r,l171,4r,l171,4r,l171,4r,l171,4r,4l171,8r,l171,8r,l171,8r,l171,12r,l171,12r4,l175,12r,l179,12r,l179,12r,l183,12r,l183,12r,l183,12r,l183,12r,3l187,15r,l187,15r,l187,15r,l187,15r,l187,15r,l187,15r3,l190,15r,l190,15r,l190,15r,l190,19r-3,20l194,54r-4,4l194,70r,12l190,93r,8l190,109r,11l190,128r4,8l198,152r4,15l206,179r,8l210,194r4,4l214,210r-4,4l214,222r4,7l218,237r4,8l222,253r-4,7l218,268r,12l214,288e" filled="f" strokecolor="#6e6e6e" strokeweight=".4pt">
                    <v:path arrowok="t" o:connecttype="custom" o:connectlocs="341089,562130;274396,592619;230569,628824;169592,628824;163875,607863;163875,592619;133387,577374;118143,569752;89560,548792;66693,533547;43827,510681;38111,489720;7622,482098;0,451610;22866,436366;7622,428743;0,400161;22866,384916;30488,362050;43827,341089;59071,325845;51449,302979;59071,274396;74316,228663;97182,184836;110521,177214;133387,133387;163875,89560;207702,51449;251530,36205;297262,15244;310601,0;318223,7622;325845,7622;325845,7622;325845,15244;325845,15244;333467,22866;341089,22866;348711,22866;348711,22866;356334,28583;356334,28583;356334,28583;362050,28583;362050,28583;362050,110521;362050,192458;369672,259152;392539,356333;400161,407783;423027,466854;415405,533547" o:connectangles="0,0,0,0,0,0,0,0,0,0,0,0,0,0,0,0,0,0,0,0,0,0,0,0,0,0,0,0,0,0,0,0,0,0,0,0,0,0,0,0,0,0,0,0,0,0,0,0,0,0,0,0,0"/>
                  </v:shape>
                  <v:shape id="Freeform 58" o:spid="_x0000_s1033" style="position:absolute;left:8710;top:16957;width:6136;height:10442;visibility:visible;mso-wrap-style:square;v-text-anchor:top" coordsize="32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" path="m318,529r-8,4l306,537r-3,l299,540r-12,4l272,548r-8,l256,548r-4,-4l248,537r-4,-4l240,529r-3,-4l237,521r3,-4l244,513r,l240,505r,-3l240,498r4,-12l248,478r,l248,474r4,-4l252,470r4,l260,470,240,416r,-12l240,362r,l237,362r,l233,362r,l233,362r-4,l229,362r,l225,358r,l221,358r,4l217,362r,l217,362r-4,3l213,365r-4,4l209,369r-4,l205,369r,l202,373r-4,8l190,389r-8,8l174,408r-11,16l143,420r-11,l128,420r-8,-12l120,400r,-3l124,393r4,-8l124,381r-4,l116,385r-8,-4l101,381r,l97,381r,l89,381r-4,4l77,385r-7,4l70,393r-8,l58,397r-8,3l46,404r-8,-4l35,400r-4,-3l31,397r,-4l35,393r3,l38,389r,-4l38,381r,-4l38,377r4,l46,369r4,-4l50,362r,l50,358r4,-8l54,346r4,l58,342r4,l66,338r,-4l66,330r,-7l66,319r,-4l70,315r3,-4l73,307r-3,-4l70,299r3,-4l77,295r4,-3l81,288r,-4l81,280r,-4l85,272r-4,-4l81,268r8,-4l93,260r4,-3l97,253r,-8l97,237r,-8l97,226r-4,-4l93,214r,-4l97,210r4,-4l104,206r4,l108,202r,-8l108,191r,-4l108,183r,l112,179r,-4l112,175r4,l116,175r,l120,175r,l128,179r4,l159,198r12,8l209,233r20,20l237,253r3,l237,272r,l240,276r4,4l244,284r,4l264,319r15,23l279,346r20,23l306,385r12,8l318,408r,20l322,435r-4,20l314,467r-4,7l310,486r,12l314,509r,12l318,529m,66l3,62r4,l7,62r8,l19,62r8,-4l31,51r7,-8l42,31,35,27,31,23r7,-4l42,12,50,8r4,l58,,42,74r-4,8l35,82r,7l27,97r,l23,101,15,97r,-4l15,86,11,82r,-4l7,78r,-4l3,70,,66e" fillcolor="#c3d69b" strokecolor="#6e6e6e" strokeweight=".4pt">
                    <v:path arrowok="t" o:connecttype="custom" o:connectlocs="577374,1023268;503059,1044229;464948,1015646;457326,985158;457326,956575;472570,910842;487814,895598;457326,689801;443987,689801;436365,689801;421121,682179;413499,689801;398255,703140;384916,710762;331561,777455;243907,800321;236285,748872;221041,733628;184836,726006;146725,733628;110520,756494;66693,762211;66693,748872;72410,726006;87654,703140;95276,682179;110520,651690;125765,628824;133387,600241;133387,569753;154348,548792;161970,518303;177214,495437;184836,451610;177214,407783;198175,392539;205797,363956;213419,341089;221041,333467;243907,341089;398255,443988;451609,518303;464948,541170;531641,659312;605957,777455;598335,889881;598335,969913;5717,118143;36205,118143;80032,59071;80032,22866;80032,141009;51449,184836;28583,177214;13339,148631" o:connectangles="0,0,0,0,0,0,0,0,0,0,0,0,0,0,0,0,0,0,0,0,0,0,0,0,0,0,0,0,0,0,0,0,0,0,0,0,0,0,0,0,0,0,0,0,0,0,0,0,0,0,0,0,0,0,0"/>
                    <o:lock v:ext="edit" verticies="t"/>
                  </v:shape>
                  <v:shape id="Freeform 62" o:spid="_x0000_s1034" style="position:absolute;left:7452;top:14803;width:9547;height:8232;visibility:visible;mso-wrap-style:square;v-text-anchor:top" coordsize="50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" path="m310,397r,-4l306,389r-3,-4l303,385r3,-19l303,366r-8,l275,346,237,319r-12,-8l198,292r-4,l186,288r,l182,288r,l182,288r-4,l178,288r,-4l178,280r,-4l174,276r,-7l178,265r4,-8l182,253r,-4l182,245r-4,-4l178,241r4,-4l182,230r-4,l174,230r-4,l163,226r-8,-4l143,214r4,-4l147,202r,-7l143,191r,l143,187r-4,-8l136,175r,-8l136,164r,-8l132,152r,-8l132,140r-4,-11l124,113r-4,8l116,121r-8,4l104,132r-7,4l101,140r7,4l104,156r-7,8l93,171r-8,4l81,175r-8,l73,175r-4,l66,179r-4,-4l50,164r-8,-8l35,152r,-4l31,148r-4,-4l23,140r-4,l15,140r-4,-4l3,132r-3,l15,105,38,78,58,55,73,27,85,r8,4l101,35r15,8l120,43r27,16l155,59r31,11l205,78r4,12l213,90r8,l225,94r,3l229,101r4,4l244,109r4,4l252,113r12,8l264,125r4,4l275,132r4,8l287,140r4,l295,140r,4l299,144r4,l306,144r4,4l314,148r8,4l326,156r,4l330,164r,3l330,171r4,4l338,179r3,l341,183r,4l341,191r4,l349,191r4,l357,187r4,l361,191r4,l365,195r7,4l372,202r4,4l380,210r,8l384,222r4,l388,226r,8l392,237r,l396,245r4,l404,245r,l407,249r,l407,257r4,8l415,272r,l419,276r4,4l423,288r4,4l431,292r4,l435,292r3,l442,292r4,l450,292r,4l454,300r4,l458,300r4,l470,304r,3l473,307r,4l473,315r4,4l481,323r,4l485,327r,4l489,339r4,3l493,350r8,l501,362r-4,l493,366r,4l489,377r4,4l497,385r-4,12l489,405r-8,7l481,420r-11,-4l454,416r-12,12l427,432r-8,-8l415,424r-4,l400,416r-4,l396,416,349,401r-4,11l310,397e" fillcolor="#c3d69b" strokecolor="#6e6e6e" strokeweight=".4pt">
                    <v:path arrowok="t" o:connecttype="custom" o:connectlocs="577375,733629;562130,697424;377294,556415;346806,548793;339184,548793;331562,525926;346806,482099;339184,459233;331562,438272;272490,407783;272490,363956;259152,333468;251530,289641;236285,215325;198175,251530;198175,297263;154348,333468;125765,341090;66693,289641;43827,266774;5717,251530;110521,104804;192458,66694;295357,112426;405877,171498;436366,192459;480193,215325;524020,251530;562130,266774;583091,274396;621202,297263;628824,325846;649785,348712;665029,363956;687895,363956;708856,384917;731722,423028;746967,451611;769833,466855;775549,489721;798416,525926;821282,556415;842243,556415;865109,571659;895598,579281;901314,600242;924181,623108;939425,666936;939425,697424;947047,733629;916558,800323;813660,823189;762211,792701;657407,785078" o:connectangles="0,0,0,0,0,0,0,0,0,0,0,0,0,0,0,0,0,0,0,0,0,0,0,0,0,0,0,0,0,0,0,0,0,0,0,0,0,0,0,0,0,0,0,0,0,0,0,0,0,0,0,0,0,0"/>
                  </v:shape>
                  <v:shape id="Freeform 63" o:spid="_x0000_s1035" style="position:absolute;left:16542;top:29552;width:6002;height:6593;visibility:visible;mso-wrap-style:square;v-text-anchor:top" coordsize="315,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" path="m315,101r-4,4l307,105r,4l307,113r,4l307,120r-4,8l303,128r,4l303,132r,4l299,140r,l296,140r-4,l288,140r-4,-4l280,136r-4,4l272,140r-4,-4l264,136r,4l264,144r-3,4l257,152r-4,3l249,159r-4,l237,163r-4,4l226,171r-8,4l214,179r-4,4l210,187r-4,3l206,194r4,8l210,206r,8l214,218r4,4l222,233r4,4l230,249r7,11l241,264r4,8l249,276r,4l253,280r4,l257,280r,4l257,284r-4,11l249,307r-4,4l241,315r-4,4l233,323r-7,l222,326r-16,l191,330r-4,l175,334r-8,4l163,342r-3,l160,338r,l148,342r-8,l136,342r-4,4l129,346r-4,l117,342r-12,-4l94,334r-4,l86,330r-8,-4l74,326r-8,-7l66,323r,-4l62,315r-3,-4l62,307r,-4l66,295r4,-3l66,288r,-8l70,264r,-7l74,257r8,-8l86,245r8,-12l97,229r4,l101,222r,-4l101,218r,-4l94,198r,-4l90,194r,-4l82,183r-4,-4l78,179r,-4l70,171r-4,l62,163r-3,l59,159r,l51,148r-4,l43,148r-4,4l35,152r,3l31,159r,l28,159r-4,4l24,167r-4,l16,167r-4,l8,167r-4,4l,175r,-4l,171r,l4,167r4,l16,163r4,l20,159r4,l28,152r7,-4l39,144r4,-4l47,136r,-4l51,132r,l55,124r7,-7l70,109r8,-8l86,97r,-4l90,93r4,-4l94,89r,l97,85r4,l101,82r,-4l105,70r,-4l109,66r4,l113,58r4,-4l121,50r4,-7l129,39r,-8l129,27r3,-4l132,19r8,-4l144,8,152,r4,4l160,8r,l163,12r4,3l167,19r4,l175,23r4,4l183,27r,l191,31r4,4l198,39r4,4l206,50r8,4l226,62r15,4l249,70r4,4l257,78r4,4l261,82r3,-8l276,74r8,4l284,78r4,4l296,85r3,4l307,97r4,l311,101r,l315,101e" filled="f" strokecolor="#6e6e6e" strokeweight=".4pt">
                    <v:path arrowok="t" o:connecttype="custom" o:connectlocs="584996,207703;577374,243908;577374,259152;556413,266774;525925,266774;503058,266774;482098,295357;443987,318223;400160,348712;400160,384917;415404,423027;451609,495438;474475,533548;489720,541170;466853,592619;430648,615486;356333,628825;304884,651691;266773,651691;238190,659313;171497,636447;125765,607864;112426,592619;133387,556414;133387,489721;179119,443988;192458,415405;179119,369673;148631,341090;125765,325845;112426,302979;74315,289640;59071,302979;38110,318223;7622,325845;0,325845;38110,310601;66693,282018;89560,251530;118142,222947;163875,177214;179119,169592;192458,148631;215324,125765;238190,81938;251529,43827;289640,0;310600,22866;333467,43827;363955,59071;392538,95276;474475,133387;497342,156253;541169,148631;584996,184836;600240,192458" o:connectangles="0,0,0,0,0,0,0,0,0,0,0,0,0,0,0,0,0,0,0,0,0,0,0,0,0,0,0,0,0,0,0,0,0,0,0,0,0,0,0,0,0,0,0,0,0,0,0,0,0,0,0,0,0,0,0,0"/>
                  </v:shape>
                  <v:shape id="Freeform 70" o:spid="_x0000_s1036" style="position:absolute;left:13817;top:26446;width:5621;height:6365;visibility:visible;mso-wrap-style:square;v-text-anchor:top" coordsize="29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" path="m295,163r-8,8l283,178r-8,4l275,186r-3,4l272,194r,8l268,206r-4,7l260,217r-4,4l256,229r-4,l248,229r,4l244,241r,4l244,248r-4,l237,252r,l237,252r-4,4l229,256r,4l221,264r-8,8l205,280r-7,7l194,295r,l190,295r,4l186,303r-4,4l178,311r-7,4l167,322r-4,l163,326r-4,l151,330r-4,l143,334r-7,-8l132,322r-4,-7l120,307,101,283,93,268r-8,-8l81,268r-4,-4l73,264r,-4l73,256r4,-4l81,248,77,237r,l85,225r,-4l85,206r,-4l85,194r-4,-4l77,186r-4,-8l70,171r,-8l73,155r-3,-4l70,147r-4,-4l58,140r-8,l46,132r-4,-8l35,120r-4,-4l23,105r-4,7l23,112r-4,8l15,112r-4,4l,101,4,97,7,93r,-4l7,89r4,-4l15,81r4,l23,77,35,70r7,l50,66r8,-4l54,58r,-8l54,42,50,31,62,27r8,l77,23,89,19r15,-4l120,7r4,-3l132,r4,l147,r8,4l163,4r11,l186,4r8,3l198,11r7,l202,15r,4l194,19r-4,4l186,23r4,4l190,31r8,l205,31r12,4l225,35r4,4l229,42r,l225,46r,4l225,50r4,l237,54r3,l244,58r,4l248,66r4,4l252,74r4,11l256,89r4,l268,89r4,l272,93r,4l272,101r-4,8l264,116r,4l264,124r4,8l275,140r8,7l287,155r8,8e" filled="f" strokecolor="#6e6e6e" strokeweight=".4pt">
                    <v:path arrowok="t" o:connecttype="custom" o:connectlocs="539265,339184;518304,362050;510682,392539;487815,421121;472571,436366;464949,466854;451610,480193;443988,487815;421122,503059;377295,546886;362050,562130;346806,584997;318223,613580;302979,621202;272491,636446;243908,600241;177214,510681;146726,503059;139104,487815;146726,451610;161970,421121;161970,369672;139104,339184;139104,295357;125765,272490;87654,251530;59071,221041;43827,213419;20961,221041;13339,177214;20961,161970;43827,146726;95276,125765;102899,95276;118143,51449;169592,36205;236286,7622;280113,0;331562,7622;377295,20961;384917,36205;354428,43827;377295,59071;428744,66693;436366,80032;428744,95276;457327,102898;472571,125765;487815,161970;510682,169592;518304,184836;503060,221041;510682,251530;546887,295357" o:connectangles="0,0,0,0,0,0,0,0,0,0,0,0,0,0,0,0,0,0,0,0,0,0,0,0,0,0,0,0,0,0,0,0,0,0,0,0,0,0,0,0,0,0,0,0,0,0,0,0,0,0,0,0,0,0"/>
                  </v:shape>
                  <v:shape id="Freeform 73" o:spid="_x0000_s1037" style="position:absolute;left:19438;top:27399;width:3259;height:4078;visibility:visible;mso-wrap-style:square;v-text-anchor:top" coordsize="171,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" path="m151,12r,l151,16r-4,8l144,27r,4l147,35r,4l151,43r,4l155,51r,4l155,62r,l159,66r4,4l163,70r,8l163,78r4,l167,82r,11l167,97r,l167,97r,12l167,113r4,l171,113r,4l167,121r,4l163,128r,4l167,136r4,4l171,140r-4,4l167,148r,4l167,152r,4l163,160r,3l167,167r,8l167,183r,4l171,191r,7l171,202r-4,4l167,210r,4l163,214r,l159,214r,l159,210r-4,l147,202r-3,-4l136,195r-4,-4l132,191r-8,-4l112,187r-3,8l109,195r-4,-4l101,187r-4,-4l89,179,74,175,62,167r-8,-4l50,156r-4,-4l43,148r-4,-4l31,140r,l27,140r-4,-4l19,132r-4,l15,128r-4,-3l8,121r,l4,117,,113r,-4l8,101r,l8,101r,l8,101r7,-8l15,93r4,l27,90r,-8l23,78,39,62r,l35,55r19,l62,55r4,4l70,59r,-4l74,51r4,-4l93,43r4,l105,39r4,-4l109,31r-4,-7l112,24r8,-4l124,20r,-4l128,12r,-4l132,8,140,r11,8l151,12e" filled="f" strokecolor="#6e6e6e" strokeweight=".4pt">
                    <v:path arrowok="t" o:connecttype="custom" o:connectlocs="287735,30488;274397,59071;287735,81938;295357,104804;302980,125765;310602,148631;318224,156253;318224,184836;318224,215325;325846,222947;310602,243908;325846,266774;318224,282018;318224,297262;318224,318223;318224,356334;325846,384917;318224,407783;302980,407783;295357,400161;259152,371578;236286,356334;207703,371578;184837,348712;118143,318223;87654,289640;59071,266774;43827,259152;28583,243908;15244,230569;0,207703;15244,192458;28583,177214;51449,171498;74316,118143;102899,104804;133387,112426;148632,89560;200081,74316;200081,45733;236286,38111;243908,15244;287735,15244" o:connectangles="0,0,0,0,0,0,0,0,0,0,0,0,0,0,0,0,0,0,0,0,0,0,0,0,0,0,0,0,0,0,0,0,0,0,0,0,0,0,0,0,0,0,0"/>
                  </v:shape>
                  <v:shape id="Freeform 82" o:spid="_x0000_s1038" style="position:absolute;left:20848;top:19986;width:5107;height:7870;visibility:visible;mso-wrap-style:square;v-text-anchor:top" coordsize="26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" path="m225,300r-4,l217,300r-4,-4l209,300r,l209,304r-3,4l206,311r,l202,311r,4l190,319r-4,l178,323r,l178,327r,l174,327r-3,4l167,335r,l163,335r,4l163,339r,4l159,343r,3l155,350r-4,l147,350r,l147,350r-4,l143,346r,l139,346r-3,-3l136,343r-4,l132,339r-4,4l124,343r-4,-4l120,339r-4,l116,343r-4,l112,346r,l112,350r-4,4l105,358r,4l105,362r-4,4l97,370r,4l97,378r-4,3l93,385r-4,8l81,397r,4l77,401r,-4l66,389r-8,8l54,397r,4l50,405r,4l46,409r-8,4l31,413,23,397r-8,4l,393r7,-8l11,381r8,-7l23,370r4,-8l35,354r3,-4l42,346r,l46,339r-4,l42,339r-4,-4l31,335r-4,-4l23,327r,-4l23,319r4,l31,311r,-3l35,304r3,-4l38,296r4,-4l46,284r,-4l42,280r,-4l46,276r4,l54,276r,-3l62,269r,-4l66,257r4,l73,245r,-7l77,230r4,-8l85,210r,-11l89,195r,-4l97,191r,l97,191r,-4l93,187r,-4l97,171r8,-11l108,160r4,-8l116,144r8,-19l124,121r8,-8l132,105r,l132,105r4,-4l143,90r,l143,86r,-8l139,70r,l139,63r8,-24l147,39r,l147,39r4,l151,35r,-3l155,35r4,-3l159,28,155,12r4,l159,8r4,-4l163,r4,4l163,4r,4l167,12r4,l174,16r4,4l178,24r4,l182,28r4,4l186,39r4,8l194,51r8,4l213,74r4,4l221,86r16,8l248,105r4,4l252,113r,l252,113r4,4l256,117r-39,54l217,175r12,4l233,183r15,-19l252,156r16,4l268,164r-4,15l252,206r-31,l221,206r-8,24l206,257r,l213,261r24,l225,300e" filled="f" strokecolor="#6e6e6e" strokeweight=".4pt">
                    <v:path arrowok="t" o:connecttype="custom" o:connectlocs="405877,564036;392538,586903;384916,600241;339184,615485;325845,630730;310601,645974;302979,659313;280112,666935;272490,659313;251529,653596;228663,645974;213419,653596;205797,674557;192458,697423;177214,726006;154348,764117;110521,756495;95276,779361;43827,756495;20961,726006;66693,674557;87654,645974;59071,638352;43827,607863;66693,579280;87654,541170;87654,525926;118143,512587;139103,466854;161970,400161;184836,363956;177214,356334;205797,304884;236285,230569;251529,200080;272490,163875;264868,120048;280112,74316;295357,66693;302979,22866;318223,7622;325845,22866;346806,45733;362050,89560;413499,148631;480193,207703;487815,222947;436365,341089;510681,304884;421121,392539;392538,489721" o:connectangles="0,0,0,0,0,0,0,0,0,0,0,0,0,0,0,0,0,0,0,0,0,0,0,0,0,0,0,0,0,0,0,0,0,0,0,0,0,0,0,0,0,0,0,0,0,0,0,0,0,0,0"/>
                  </v:shape>
                  <v:shape id="Freeform 92" o:spid="_x0000_s1039" style="position:absolute;left:9225;top:16957;width:8956;height:11185;visibility:visible;mso-wrap-style:square;v-text-anchor:top" coordsize="470,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" path="m291,529r-4,-8l287,509r-4,-11l283,486r,-12l287,467r4,-12l295,435r-4,-7l291,408r,-15l279,385r-7,-16l252,346r,-4l237,319,217,288r,-4l252,299r4,-11l303,303r,l307,303r11,8l322,311r4,l334,319r15,-4l361,303r16,l388,307r,-8l396,292r4,-8l404,272r-4,-4l396,264r4,-7l400,253r4,-4l408,249r,-12l400,237r,-8l396,226r-4,-8l392,214r4,l400,214r,4l404,222r4,4l412,229r3,l419,233r4,-4l423,233r,l427,237r4,l435,237r4,4l443,245r,l446,249r-3,4l443,253r,4l443,260r,4l446,264r12,12l462,280r,l458,284r-4,l450,280r,8l450,288r,4l450,295r,4l450,299r,4l450,307r4,l458,311r4,l466,311r4,4l470,319r-4,8l466,330r-8,4l458,334r,8l454,346r-4,4l446,354r-3,4l439,362r,3l435,365r,4l435,373r4,l443,377r,4l439,385r,8l439,397r,7l435,412r,4l435,420r-4,4l431,424r4,4l439,432r-4,l431,435r-4,l423,435r-4,l415,439r,4l415,447r4,4l419,455r,4l423,463r,4l423,474r,4l427,478r4,4l431,482r,4l431,494r4,4l439,498r4,l446,502r,3l446,509r-7,l435,505r-8,-3l415,502r-11,l396,502r-8,-4l377,498r-4,l365,502r-4,3l345,513r-15,4l318,521r-7,4l303,525r-12,4m,97l8,89r,-7l11,82r4,-8l31,r4,16l39,27r,4l39,39r4,4l43,51r,3l43,62r3,4l50,74r,4l50,78r4,4l54,89r,8l50,101r12,8l70,113r7,4l81,117r4,l89,117r,7l85,128r,l89,132r,4l89,140r,4l85,152r-4,4l81,163r4,l85,167r,4l85,175r,l85,175r,4l81,183r,l81,187r,4l81,194r,8l81,206r-4,l74,206r-4,4l66,210r,4l66,222r4,4l70,229r,8l70,245r,8l70,257r-4,3l62,264r-8,4l54,268r4,4l54,276r,4l54,284r,4l54,292r-4,3l46,295r-3,-3l39,292r,-4l35,284r,-4l39,276r,-4l43,268r3,-4l46,260r4,l54,257r-4,-8l50,249r-4,-4l43,237r-4,l35,233r,-4l31,229r-4,-3l27,222r,l23,218r-4,l15,218r,-4l11,210r4,-8l11,198r,-4l8,191r,-4l8,183r,-4l4,175r4,-4l11,175r4,l19,171r16,-4l39,163r,-4l43,156r,-4l39,144r-4,-4l31,136r-4,-8l23,121r-4,-8l15,109,8,101,,97r,m283,533r8,-4l295,540r,8l295,556r4,4l291,564r-8,4l276,568r-12,7l260,579r-4,l252,583r-4,4l248,583r-3,-4l245,575r-4,-3l241,568r,-4l245,560r-4,l237,560r,-4l237,548r8,l260,544r12,-4l276,537r3,l283,533e" fillcolor="#c3d69b" strokecolor="#6e6e6e" strokeweight=".4pt">
                    <v:fill color2="#c3d69b" rotate="t" focusposition=".5,.5" focussize="" focus="49%" type="gradientRadial"/>
                    <v:path arrowok="t" o:connecttype="custom" o:connectlocs="539264,903220;554508,748872;413499,548792;584996,577375;687895,577375;769832,518303;777454,474476;746966,407783;785077,436366;813659,451610;849864,474476;849864,503059;857486,533547;857486,569752;887975,592619;872731,636446;836526,689801;844148,718383;828904,785077;836526,823187;790793,836526;806037,882259;821282,918464;849864,956574;790793,956574;695517,956574;577374,1000401;28583,141009;81938,81938;95276,148631;118143,207702;169592,236285;169592,274396;161970,325845;154348,348711;146725,392538;133387,430649;125765,495437;102898,533547;81938,556414;74315,518303;95276,474476;66693,436366;36205,415405;20961,369672;15244,325845;74315,302979;51449,243907;0,184836;569752,1067095;487815,1103300;459232,1089961;451610,1059473;531642,1023268" o:connectangles="0,0,0,0,0,0,0,0,0,0,0,0,0,0,0,0,0,0,0,0,0,0,0,0,0,0,0,0,0,0,0,0,0,0,0,0,0,0,0,0,0,0,0,0,0,0,0,0,0,0,0,0,0,0"/>
                    <o:lock v:ext="edit" verticies="t"/>
                  </v:shape>
                  <v:shape id="Freeform 94" o:spid="_x0000_s1040" style="position:absolute;left:19591;top:13851;width:4878;height:8441;visibility:visible;mso-wrap-style:square;v-text-anchor:top" coordsize="256,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" path="m116,423r-4,12l104,439r-7,4l93,443r-8,-4l73,435,62,427,54,416r-4,-4l46,404r-8,-8l31,392r-4,-7l31,377r,-12l31,357r4,-7l35,342r-4,-8l31,326r-4,-7l23,311r4,-4l27,295r-4,-4l19,284r,-8l15,264,11,249,7,233,3,225r,-8l3,206r,-8l3,190,7,179r,-12l3,155r4,-4l,136,3,116r,-4l3,112,,105,7,93r4,-4l19,74,31,66,38,54,58,43r,l89,66,116,39,132,19r11,-8l147,8r4,-4l163,8r8,-4l178,r-4,19l171,43r-8,38l182,93r4,-27l198,62r4,l205,54r12,-8l229,54r4,20l229,105r-4,35l217,159r-4,8l217,190r4,24l221,217r,4l217,229r8,l237,233r11,4l256,245r,7l256,260r-4,4l248,268r,4l248,280r-4,11l240,299r-11,12l225,315r-4,4l217,319r-4,3l209,322r,-3l205,319r,-4l202,315r-4,l194,315r,l190,315r-4,4l186,319r-4,l182,319r-4,l182,322r4,4l190,330r,16l190,350r-4,4l186,357r-4,8l182,373r-4,-4l174,369r-3,-4l167,365r,l159,361r-4,-4l151,354r-4,l147,350r-4,l136,350r-4,l132,354r,7l128,373r-4,12l120,400r,8l116,408r,15e" filled="f" strokecolor="#6e6e6e" strokeweight=".4pt">
                    <v:path arrowok="t" o:connecttype="custom" o:connectlocs="198174,836527;161969,836527;102898,792700;72410,754589;59071,718384;66693,666935;59071,621202;51449,584997;36205,541170;20961,474477;5717,413500;5717,362050;5717,295357;5717,221041;0,200080;36205,141009;110520,81938;221041,74316;280112,15244;325845,7622;325845,81938;354427,125765;390632,102899;443987,141009;413499,302979;421121,407783;413499,436366;472570,451610;487814,495437;472570,518304;457326,569753;421121,607864;398254,613580;390632,600241;369672,600241;354427,607864;346805,607864;354427,621202;362049,666935;346805,695518;331561,703140;318222,695518;287734,674557;272490,666935;251529,674557;236285,733628;221041,777456" o:connectangles="0,0,0,0,0,0,0,0,0,0,0,0,0,0,0,0,0,0,0,0,0,0,0,0,0,0,0,0,0,0,0,0,0,0,0,0,0,0,0,0,0,0,0,0,0,0,0"/>
                  </v:shape>
                  <v:shape id="Freeform 97" o:spid="_x0000_s1041" style="position:absolute;left:17514;top:13031;width:11623;height:12215;visibility:visible;mso-wrap-style:square;v-text-anchor:top" coordsize="610,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" path="m136,428r4,7l147,439r8,8l159,455r4,4l171,470r11,8l194,482r8,4l206,486r7,-4l221,478r4,-12l225,451r4,l229,443r4,-15l237,416r4,-12l241,397r,-4l245,393r7,l256,393r,4l260,397r4,3l268,404r8,4l276,408r4,l283,412r4,l291,416r,-8l295,400r,-3l299,393r,-4l299,373r-4,-4l291,365r-4,-3l291,362r,l295,362r,l299,358r4,l303,358r4,l311,358r3,l314,362r4,l318,365r4,l326,362r4,l334,358r4,-4l349,342r4,-8l357,323r,-8l357,311r4,-4l365,303r,-8l365,288r-8,-8l346,276r-12,-4l326,272r4,-8l330,260r,-3l326,233r-4,-23l326,202r8,-19l338,148r4,-31l338,97,326,89r-12,8l311,105r-4,l295,109r-4,27l272,124r8,-38l283,62r4,-19l299,31r12,-8l307,12,326,r20,4l357,8r12,8l384,16r,11l388,43r4,4l396,54r8,4l412,93r3,4l423,117r24,31l439,155r,l439,159r4,l443,159r4,4l450,171r,8l454,179r-4,8l447,190r,4l443,202r,4l447,210r-4,8l443,222r31,15l466,253r12,l478,257r11,3l501,264r19,l532,264r8,4l548,268r11,l567,268r16,4l586,272r16,8l602,284r4,l606,284r4,4l610,288r,4l610,292r,3l606,299r-4,4l598,311r-4,8l594,319r-4,8l590,334r-7,8l575,342r,l571,346r,4l567,350r,4l567,354r,4l563,358r,l563,362r-4,3l555,369r,4l551,385r-3,8l544,397r-4,3l536,404r-4,4l528,412r-4,8l524,424r-4,8l516,435r-3,4l513,439r-8,12l505,455r,l505,463r-4,11l493,486r-8,8l482,501r,8l478,517r4,8l478,529r-4,l474,529r,l470,529r,l462,529r-8,l454,529r-4,l447,529r-4,-4l427,521r-4,8l408,548r-4,-4l392,540r,-4l431,482r,l427,478r,l427,478r,-4l423,470,412,459r-16,-8l392,443r-4,-4l377,420r-8,-4l365,412r-4,-8l361,397r-4,-4l357,389r-4,l353,385r-4,-4l346,377r-4,l338,373r,-4l342,369r-4,-4l338,369r-4,4l334,377r-4,l334,393r,4l330,400r-4,-3l326,400r,4l322,404r,l322,404r,l314,428r,7l314,435r4,8l318,451r,4l318,455r-7,11l307,470r,l307,470r,8l299,486r,4l291,509r-4,8l283,525r-3,l272,536r-4,12l268,552r4,l272,556r,l272,556r-8,l264,560r-4,4l260,575r-4,12l252,595r-4,8l248,610r-3,12l241,622r-4,8l237,634r-8,4l229,641r-4,l221,641r-4,-15l213,618r,-4l206,614r-24,-4l171,610,144,595r-4,-4l136,591r-8,-4l116,587r-11,-4l97,583r-8,4l81,587,66,583r-16,l39,579r-8,l27,579r-8,l11,579r-3,4l4,579r-4,l,575r,-4l4,571r,-3l8,564r3,-4l15,556r4,-4l23,548r,-8l23,540r8,-4l31,533r4,-8l35,521r-4,-4l27,517r-4,l19,513r-4,l15,509r,-4l15,505r,-4l15,498r,-4l15,494r,-8l19,490r4,l27,486r,l23,482r8,-4l35,474r8,-4l50,466r4,-7l58,455r8,-4l70,447r8,-8l85,439r16,-4l120,432r,-4l136,428e" filled="f" strokecolor="#6e6e6e" strokeweight=".4pt">
                    <v:path arrowok="t" o:connecttype="custom" o:connectlocs="310601,874638;405877,918465;443988,815566;480193,748873;525925,777456;554508,777456;562130,703140;562130,689801;598335,682179;628824,689801;680273,600242;680273,533548;628824,489721;651690,222947;562130,207703;569752,59071;703139,30488;769833,110521;836526,295357;857487,341090;844148,392539;910842,482099;1028984,510682;1147127,533548;1162371,556414;1131883,607864;1095678,651691;1080433,682179;1057567,710762;1013740,777456;977535,836527;954669,903221;918464,1000403;895597,1008025;844148,1000403;746966,1021363;813660,903221;718383,800322;680273,741251;644068,710762;636446,718384;621202,762212;598335,815566;605957,867016;569752,926087;518303,1021363;518303,1059474;480193,1133790;451610,1208105;405877,1177617;266774,1126168;169592,1118545;51449,1103301;0,1095679;28583,1059474;59071,1015647;36205,977536;28583,948953;51449,926087;95276,887976;161970,836527" o:connectangles="0,0,0,0,0,0,0,0,0,0,0,0,0,0,0,0,0,0,0,0,0,0,0,0,0,0,0,0,0,0,0,0,0,0,0,0,0,0,0,0,0,0,0,0,0,0,0,0,0,0,0,0,0,0,0,0,0,0,0,0,0"/>
                  </v:shape>
                  <v:shape id="Freeform 102" o:spid="_x0000_s1042" style="position:absolute;left:9072;top:359;width:17017;height:16674;visibility:visible;mso-wrap-style:square;v-text-anchor:top" coordsize="893,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" path="m699,716r-4,3l684,727r-16,20l641,774,610,751r,l590,762r-7,12l571,782r-8,15l559,801r-7,12l555,820r,l555,820r,l555,820r,l555,820r,l552,820r,l552,820r,l552,820r,l552,820r,l552,820r,l552,820r-4,l548,817r,l548,817r,l548,817r,l548,817r-4,l544,817r,l544,817r-4,l540,817r,l536,817r,l536,817r,-4l536,813r,l536,813r,l536,813r,l536,809r,l536,809r,l536,809r,l536,809r-4,l532,809r,l532,809r-4,l528,809r,-4l524,805r,l524,805r-3,8l517,817r-8,l501,817r-4,7l493,828r-4,l482,828r-8,4l466,848r-4,l454,848r-3,4l447,855r-4,4l439,867r-4,8l427,867r-4,-4l408,855r-12,l381,836r4,-4l381,828r4,-15l381,797r-4,-15l381,774r-4,-16l373,747r-4,-16l357,727r,-8l330,704r-15,-4l295,688r-4,-7l287,681r-11,3l264,688r-15,l241,677r-20,l214,665r-8,-4l186,642r-7,-4l167,634,132,618r-19,l97,614,74,611,62,607r-8,-8l47,591r-8,-4l31,583r-4,-4l19,579r-7,-3l8,572r-8,l19,560,43,529,62,498r31,11l148,533r15,8l179,509,237,404r31,-62l264,237,249,171r-8,-39l260,132r20,4l287,113r8,-16l295,97,311,74r4,-12l319,55r7,-12l334,35,346,23r11,-7l365,8,381,r19,4l416,4r23,l451,8r7,4l470,12r12,8l501,31r4,12l509,55r,15l528,90r8,11l548,125r7,15l563,152r16,15l590,179r12,4l614,187r11,8l645,214r11,-4l738,191r12,27l757,245r8,16l785,272r4,4l812,319r19,35l831,381r,8l839,404r23,16l878,443r,31l874,506r,15l874,537r,11l870,564r,12l874,603r4,23l886,653r,8l890,665r3,l893,673r,l882,677r-16,l851,681r-24,l812,681r-12,-8l789,669r-20,-4l750,677r4,11l742,696r-12,12l723,712r-8,4l703,712r-4,4e" filled="f" strokecolor="#6e6e6e" strokeweight=".4pt">
                    <v:path arrowok="t" o:connecttype="custom" o:connectlocs="1272892,1423429;1124261,1452012;1065189,1526328;1057567,1562533;1057567,1562533;1051851,1562533;1051851,1562533;1051851,1562533;1044228,1556816;1044228,1556816;1036606,1556816;1021362,1556816;1021362,1549194;1021362,1549194;1021362,1541572;1021362,1541572;1013740,1541572;998496,1533950;985157,1556816;939424,1577777;887975,1615888;851770,1629226;813660,1652093;726006,1593021;726006,1518706;710761,1423429;628824,1341492;546886,1297665;459232,1290042;354428,1223349;215324,1177616;102898,1141411;51449,1103301;0,1089962;177214,969914;451610,769833;459232,251530;562130,184836;607863,104804;680273,30488;792699,7622;895597,22866;969913,104804;1044228,238191;1124261,341090;1229064,407783;1442483,466854;1547287,607863;1598737,769833;1665430,964197;1657808,1074718;1688296,1244310;1701635,1282420;1621603,1297665;1503460,1274798;1413901,1326247;1339585,1356736" o:connectangles="0,0,0,0,0,0,0,0,0,0,0,0,0,0,0,0,0,0,0,0,0,0,0,0,0,0,0,0,0,0,0,0,0,0,0,0,0,0,0,0,0,0,0,0,0,0,0,0,0,0,0,0,0,0,0,0,0"/>
                  </v:shape>
                  <v:shape id="Freeform 103" o:spid="_x0000_s1043" style="position:absolute;left:9072;top:12002;width:8289;height:8366;visibility:visible;mso-wrap-style:square;v-text-anchor:top" coordsize="43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" path="m435,264r-8,8l427,272r,7l423,287r,l420,287r,4l416,291r-4,4l408,299r,8l404,314r,8l400,330r,4l396,338r-4,4l392,349r,l392,353r4,l396,357r,4l396,365r,4l392,373r-4,l388,373r-3,4l385,377r,7l381,384r,4l377,388r,4l377,396r-4,l369,400r,4l365,404r,4l365,412r,7l369,419r4,-3l377,416r,3l377,423r-4,4l373,427r-4,4l365,431r,4l365,439r-4,l357,439r-4,l350,439r,l346,439r-4,l338,435r,-8l334,423r-4,-4l330,419r-4,-7l322,404r,-8l322,396r-3,-4l319,392r-4,l311,392r-4,-8l307,384r-4,-3l303,373r,-4l299,369r-4,-4l295,357r-4,-4l287,349r,-3l280,342r,-4l276,338r,-4l272,334r-4,4l264,338r-4,l256,338r,-4l256,330r,-4l253,326r-4,-4l245,318r,-4l245,311r-4,-4l241,303r-4,-4l229,295r-4,l221,291r-3,l214,291r-4,l210,287r-4,l202,287r-8,l190,279r-7,-3l179,272r,-4l167,260r-4,l159,256r-11,-4l144,248r-4,-4l140,241r-4,-4l128,237r-4,l120,225r-19,-8l70,206r-8,l35,190r-4,l16,182,8,151,,147,8,89,16,35,47,50,74,,97,3r16,4l132,7r35,16l179,27r7,4l206,50r8,4l221,66r20,l249,77r15,l276,73r11,-3l291,70r4,7l315,89r15,4l357,108r,8l369,120r4,16l377,147r4,16l377,171r4,15l385,202r-4,15l385,221r-4,4l396,244r12,l423,252r4,4l435,264e" fillcolor="#c3d69b" strokecolor="#6e6e6e" strokeweight=".4pt">
                    <v:path arrowok="t" o:connecttype="custom" o:connectlocs="813661,518304;806039,546887;792700,554509;777456,584997;762211,628824;746967,651691;746967,672652;754589,687896;746967,710762;733629,718384;726006,731723;718384,746967;703140,762211;695518,777456;703140,798416;718384,798416;710762,813661;695518,828905;680274,836527;666935,836527;644069,828905;628824,798416;613580,769834;607864,746967;592619,746967;577375,726006;569753,703140;554509,672652;533548,651691;525926,636447;503060,644069;487815,636447;482099,621202;466855,598336;459232,577375;428744,562131;407783,554509;392539,546887;362050,531642;341090,510682;302979,487815;266774,464949;243908,451610;192458,413500;66694,362050;15244,287735;30488,66693;184836,5717;318223,43827;392539,95276;459232,125765;525926,139104;562131,146726;680274,205797;710762,259152;718384,325845;726006,413500;754589,464949;813661,487815" o:connectangles="0,0,0,0,0,0,0,0,0,0,0,0,0,0,0,0,0,0,0,0,0,0,0,0,0,0,0,0,0,0,0,0,0,0,0,0,0,0,0,0,0,0,0,0,0,0,0,0,0,0,0,0,0,0,0,0,0,0,0"/>
                  </v:shape>
                  <v:shape id="Freeform 115" o:spid="_x0000_s1044" style="position:absolute;left:859;top:21187;width:15683;height:12729;visibility:visible;mso-wrap-style:square;v-text-anchor:top" coordsize="823,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" path="m140,27r4,4l151,31r8,l167,31r8,l182,31r4,4l198,35r8,l210,35r11,3l221,38r,l225,42r,l225,42r4,l229,42r,l229,42r4,l233,46r,l237,46r,l237,46r4,l241,46r,4l245,50r,l248,50r,l248,50r4,l252,50r,l256,54r,l256,54r4,l260,54r,l264,54r,l276,58r7,l291,62r8,4l307,70r4,3l318,77r8,8l326,89r8,4l338,93r4,4l349,101r,l353,97r8,l365,93r4,-4l381,93r7,-12l396,77r4,-7l404,70r4,-8l408,58r4,-4l415,50r,-8l419,35r,3l427,38r,-3l431,35r,l439,38r4,l447,38r3,l454,35r4,l462,38r4,l470,38r4,4l474,46r,l474,50r-4,l470,54r,l474,58r,4l478,66r,4l482,70r3,3l482,77r,4l485,85r,4l482,93r-4,l478,97r,4l478,108r,4l478,116r-4,4l470,120r,4l466,124r,4l462,136r,4l462,140r,3l458,147r-4,8l450,155r,l450,159r,4l450,167r,4l447,171r-4,l443,175r,l447,178r3,l458,182r4,-4l470,175r4,-4l482,171r,-4l489,163r8,l501,159r8,l509,159r4,l513,159r7,l528,163r4,-4l536,159r4,4l536,171r-4,4l532,178r,8l540,198r4,l555,198r20,4l586,186r8,-11l602,167r8,-8l614,151r3,-4l617,147r,l621,147r,l625,143r,l629,140r,l629,140r4,l633,136r4,l637,136r4,4l641,140r,l645,140r,l645,140r4,l649,140r3,l652,140r,42l652,194r20,54l668,248r-4,l664,248r-4,4l660,256r,l656,264r-4,12l652,280r,3l656,291r,l652,295r-3,4l649,303r3,4l656,311r4,4l664,322r4,4l676,326r,8l676,338r4,l684,338r-4,4l680,346r,4l684,353r,4l687,361r,4l687,365r,4l684,373r-4,4l691,392r4,-4l699,396r4,-8l699,388r4,-7l711,392r4,4l722,400r4,8l730,416r8,l746,419r4,4l750,427r3,4l750,439r,8l753,454r4,8l761,466r4,4l765,478r,4l765,497r,4l757,513r,l761,524r-4,4l753,532r,4l753,540r4,l761,544r4,-8l773,544r8,15l800,583r8,8l812,598r4,4l823,610r,l823,610r,4l823,614r-4,l816,618r-4,l804,622r-8,4l792,626r,3l792,629r-4,l788,633r,4l788,637r,8l784,649r,4l784,657r-3,4l777,664r,l773,668r-8,-7l761,653r-4,l750,645r-8,-4l738,637r-8,-8l722,622r-4,-8l715,614r,-4l707,602r-4,-4l695,594r-8,-7l680,583r-8,l668,579r,-4l664,571r-4,-4l656,556r-4,-8l652,544r-3,-4l641,528r-8,-4l629,524r-4,-3l617,521r-3,-4l610,517r-4,-4l606,505r,-4l606,489r,-7l606,474r,-4l598,454r-27,-3l567,447r,-8l563,427r,-11l563,412r-15,-4l540,408r-8,l524,404r-8,-4l509,400r-4,-4l505,392r-4,-7l497,381r-4,-8l489,365r-4,-4l482,357r-4,l470,357r-8,4l450,361r-7,8l435,369r-4,l423,369r-4,-4l415,365r-7,-4l400,361r-4,4l381,369r-4,l369,369r-8,l353,365r-11,-4l330,353r-12,-7l307,338r-8,-12l295,322r-4,-4l291,315r-8,7l272,330r-12,4l252,334r-7,l237,326r-4,-4l229,322r-16,-4l194,318r-12,l175,315r-8,l155,315r-11,l136,311r-12,-4l112,303r-11,l81,303r-7,l70,307r-4,l66,315r4,11l70,334r,8l66,342r,4l62,346r,4l54,353r-4,4l46,357r-3,l39,357r-8,-4l23,353r-4,l8,350r-8,l4,346,8,334r7,-19l15,315r,-4l15,303r4,-16l27,256r4,-15l35,217r4,-15l43,190r,l43,190r,-8l43,182r3,-19l50,159r4,-19l58,120r,-8l62,105r,-12l70,73r,-11l81,50,89,35,105,11,112,r4,15l124,19r8,4l140,27e" filled="f" strokecolor="#6e6e6e" strokeweight=".4pt">
                    <v:path arrowok="t" o:connecttype="custom" o:connectlocs="354428,66693;428743,80032;443988,87654;466854,95276;487815,102898;539264,110521;636446,177214;703139,169592;785077,102898;821282,66693;887975,72410;895597,102898;918464,154348;910841,213419;880353,266774;857487,310601;857487,339184;947046,310601;1013740,302979;1036606,377294;1175710,280112;1198576,266774;1221442,266774;1242403,346806;1257647,487815;1236686,569753;1288136,636446;1303380,680273;1324341,739344;1383412,777455;1429145,851771;1457727,954669;1442483,1028985;1554909,1147127;1547287,1177616;1501555,1213821;1480594,1265270;1391034,1198576;1309096,1118544;1242403,1044229;1169993,985157;1154749,895598;1044228,777455;954669,733628;880353,687895;777455,687895;651690,687895;539264,613580;405877,605958;236285,584997;133387,621202;95276,680273;0,666934;51449,487815;81938,346806;133387,139103;251529,43827" o:connectangles="0,0,0,0,0,0,0,0,0,0,0,0,0,0,0,0,0,0,0,0,0,0,0,0,0,0,0,0,0,0,0,0,0,0,0,0,0,0,0,0,0,0,0,0,0,0,0,0,0,0,0,0,0,0,0,0,0"/>
                  </v:shape>
                </v:group>
                <v:shapetype id="_x0000_t202" coordsize="21600,21600" o:spt="202" path="m,l,21600r21600,l21600,xe">
                  <v:stroke joinstyle="miter"/>
                  <v:path gradientshapeok="t" o:connecttype="rect"/>
                </v:shapetype>
                <v:shape id="_x0000_s1045" type="#_x0000_t202" style="position:absolute;left:8494;top:17709;width:2007;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" filled="f" stroked="f">
                  <v:textbox inset=".5mm,.3mm,.5mm,.3mm">
                    <w:txbxContent>
                      <w:p w14:paraId="55F3AFF6" w14:textId="77777777" w:rsidR="00DB2C13" w:rsidRPr="002006AB" w:rsidRDefault="00DB2C13" w:rsidP="00DB2C13">
                        <w:pPr>
                          <w:pStyle w:val="NormaleWeb"/>
                          <w:spacing w:before="0" w:beforeAutospacing="0" w:after="0" w:afterAutospacing="0"/>
                          <w:jc w:val="both"/>
                        </w:pPr>
                        <w:r w:rsidRPr="002006AB">
                          <w:rPr>
                            <w:rFonts w:ascii="Arial Narrow" w:eastAsia="Arial" w:hAnsi="Arial Narrow"/>
                          </w:rPr>
                          <w:t>*</w:t>
                        </w:r>
                      </w:p>
                    </w:txbxContent>
                  </v:textbox>
                </v:shape>
                <v:shape id="Casella di testo 266" o:spid="_x0000_s1046" type="#_x0000_t202" style="position:absolute;left:1588;top:31016;width:10568;height:3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" filled="f" stroked="f">
                  <v:textbox inset=".5mm,.3mm,.5mm,.3mm">
                    <w:txbxContent>
                      <w:p w14:paraId="55F3AFF7" w14:textId="77777777" w:rsidR="00DB2C13" w:rsidRPr="002006AB" w:rsidRDefault="009457D1" w:rsidP="00DB2C13">
                        <w:pPr>
                          <w:pStyle w:val="NormaleWeb"/>
                          <w:spacing w:before="0" w:beforeAutospacing="0" w:after="0" w:afterAutospacing="0"/>
                          <w:rPr>
                            <w:rFonts w:ascii="Arial Narrow" w:eastAsia="Arial" w:hAnsi="Arial Narrow"/>
                            <w:sz w:val="16"/>
                            <w:szCs w:val="16"/>
                          </w:rPr>
                        </w:pPr>
                        <w:r>
                          <w:rPr>
                            <w:rFonts w:ascii="Arial Narrow" w:eastAsia="Arial" w:hAnsi="Arial Narrow"/>
                            <w:sz w:val="16"/>
                            <w:szCs w:val="16"/>
                          </w:rPr>
                          <w:t>*Bedigliora (Alpe di Monte)</w:t>
                        </w:r>
                        <w:r w:rsidR="00DB2C13" w:rsidRPr="002006AB">
                          <w:rPr>
                            <w:rFonts w:ascii="Arial Narrow" w:eastAsia="Arial" w:hAnsi="Arial Narrow"/>
                            <w:sz w:val="16"/>
                            <w:szCs w:val="16"/>
                          </w:rPr>
                          <w:t xml:space="preserve"> </w:t>
                        </w:r>
                      </w:p>
                      <w:p w14:paraId="55F3AFF8" w14:textId="77777777" w:rsidR="00DB2C13" w:rsidRPr="002006AB" w:rsidRDefault="009457D1" w:rsidP="00DB2C13">
                        <w:pPr>
                          <w:pStyle w:val="NormaleWeb"/>
                          <w:spacing w:before="0" w:beforeAutospacing="0" w:after="0" w:afterAutospacing="0"/>
                          <w:jc w:val="both"/>
                          <w:rPr>
                            <w:sz w:val="16"/>
                            <w:szCs w:val="16"/>
                          </w:rPr>
                        </w:pPr>
                        <w:r>
                          <w:rPr>
                            <w:rFonts w:ascii="Arial Narrow" w:eastAsia="Arial" w:hAnsi="Arial Narrow"/>
                            <w:sz w:val="16"/>
                            <w:szCs w:val="16"/>
                          </w:rPr>
                          <w:t>**Curio (Bombinasco)</w:t>
                        </w:r>
                      </w:p>
                    </w:txbxContent>
                  </v:textbox>
                </v:shape>
                <w10:wrap anchorx="margin"/>
              </v:group>
            </w:pict>
          </mc:Fallback>
        </mc:AlternateContent>
      </w:r>
    </w:p>
    <w:p w14:paraId="55F3AE70" w14:textId="77777777" w:rsidR="006C0E3B" w:rsidRPr="006C0E3B" w:rsidRDefault="00DB2C13" w:rsidP="006C0E3B">
      <w:pPr>
        <w:ind w:right="4382"/>
        <w:rPr>
          <w:sz w:val="24"/>
          <w:szCs w:val="24"/>
        </w:rPr>
      </w:pPr>
      <w:r>
        <w:rPr>
          <w:noProof/>
          <w:lang w:eastAsia="it-CH"/>
        </w:rPr>
        <mc:AlternateContent>
          <mc:Choice Requires="wps">
            <w:drawing>
              <wp:anchor distT="0" distB="0" distL="114300" distR="114300" simplePos="0" relativeHeight="251662336" behindDoc="0" locked="0" layoutInCell="1" allowOverlap="1" wp14:anchorId="55F3AFB7" wp14:editId="55F3AFB8">
                <wp:simplePos x="0" y="0"/>
                <wp:positionH relativeFrom="column">
                  <wp:posOffset>4168936</wp:posOffset>
                </wp:positionH>
                <wp:positionV relativeFrom="paragraph">
                  <wp:posOffset>1847850</wp:posOffset>
                </wp:positionV>
                <wp:extent cx="200851" cy="185729"/>
                <wp:effectExtent l="0" t="0" r="8890" b="508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51" cy="185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9" w14:textId="77777777" w:rsidR="00DB2C13" w:rsidRPr="002006AB" w:rsidRDefault="00DB2C13" w:rsidP="00DB2C13">
                            <w:pPr>
                              <w:rPr>
                                <w:rFonts w:ascii="Arial Narrow" w:hAnsi="Arial Narrow"/>
                                <w:sz w:val="24"/>
                                <w:szCs w:val="24"/>
                              </w:rPr>
                            </w:pPr>
                            <w:r w:rsidRPr="002006AB">
                              <w:rPr>
                                <w:rFonts w:ascii="Arial Narrow" w:hAnsi="Arial Narrow"/>
                                <w:sz w:val="24"/>
                                <w:szCs w:val="24"/>
                              </w:rPr>
                              <w:t>**</w:t>
                            </w:r>
                          </w:p>
                        </w:txbxContent>
                      </wps:txbx>
                      <wps:bodyPr rot="0" vert="horz" wrap="square" lIns="18000" tIns="10800" rIns="18000" bIns="10800" anchor="t" anchorCtr="0" upright="1">
                        <a:noAutofit/>
                      </wps:bodyPr>
                    </wps:wsp>
                  </a:graphicData>
                </a:graphic>
                <wp14:sizeRelH relativeFrom="margin">
                  <wp14:pctWidth>0</wp14:pctWidth>
                </wp14:sizeRelH>
              </wp:anchor>
            </w:drawing>
          </mc:Choice>
          <mc:Fallback>
            <w:pict>
              <v:shape w14:anchorId="55F3AFB7" id="Casella di testo 2" o:spid="_x0000_s1047" type="#_x0000_t202" style="position:absolute;left:0;text-align:left;margin-left:328.25pt;margin-top:145.5pt;width:15.8pt;height:14.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" filled="f" stroked="f">
                <v:textbox inset=".5mm,.3mm,.5mm,.3mm">
                  <w:txbxContent>
                    <w:p w14:paraId="55F3AFF9" w14:textId="77777777" w:rsidR="00DB2C13" w:rsidRPr="002006AB" w:rsidRDefault="00DB2C13" w:rsidP="00DB2C13">
                      <w:pPr>
                        <w:rPr>
                          <w:rFonts w:ascii="Arial Narrow" w:hAnsi="Arial Narrow"/>
                          <w:sz w:val="24"/>
                          <w:szCs w:val="24"/>
                        </w:rPr>
                      </w:pPr>
                      <w:r w:rsidRPr="002006AB">
                        <w:rPr>
                          <w:rFonts w:ascii="Arial Narrow" w:hAnsi="Arial Narrow"/>
                          <w:sz w:val="24"/>
                          <w:szCs w:val="24"/>
                        </w:rPr>
                        <w:t>**</w:t>
                      </w:r>
                    </w:p>
                  </w:txbxContent>
                </v:textbox>
              </v:shape>
            </w:pict>
          </mc:Fallback>
        </mc:AlternateContent>
      </w:r>
      <w:r w:rsidR="006C0E3B" w:rsidRPr="006C0E3B">
        <w:rPr>
          <w:noProof/>
          <w:sz w:val="24"/>
          <w:szCs w:val="24"/>
          <w:lang w:eastAsia="it-CH"/>
        </w:rPr>
        <mc:AlternateContent>
          <mc:Choice Requires="wpg">
            <w:drawing>
              <wp:anchor distT="0" distB="0" distL="114300" distR="114300" simplePos="0" relativeHeight="251660288" behindDoc="0" locked="0" layoutInCell="1" allowOverlap="1" wp14:anchorId="55F3AFB9" wp14:editId="55F3AFBA">
                <wp:simplePos x="0" y="0"/>
                <wp:positionH relativeFrom="column">
                  <wp:posOffset>3747135</wp:posOffset>
                </wp:positionH>
                <wp:positionV relativeFrom="paragraph">
                  <wp:posOffset>767384</wp:posOffset>
                </wp:positionV>
                <wp:extent cx="2326773" cy="2462633"/>
                <wp:effectExtent l="0" t="0" r="0" b="0"/>
                <wp:wrapNone/>
                <wp:docPr id="1" name="Gruppo 1"/>
                <wp:cNvGraphicFramePr/>
                <a:graphic xmlns:a="http://schemas.openxmlformats.org/drawingml/2006/main">
                  <a:graphicData uri="http://schemas.microsoft.com/office/word/2010/wordprocessingGroup">
                    <wpg:wgp>
                      <wpg:cNvGrpSpPr/>
                      <wpg:grpSpPr>
                        <a:xfrm>
                          <a:off x="0" y="0"/>
                          <a:ext cx="2326773" cy="2462633"/>
                          <a:chOff x="0" y="0"/>
                          <a:chExt cx="2326773" cy="2462633"/>
                        </a:xfrm>
                      </wpg:grpSpPr>
                      <wps:wsp>
                        <wps:cNvPr id="173" name="Casella di testo 173"/>
                        <wps:cNvSpPr txBox="1">
                          <a:spLocks noChangeArrowheads="1"/>
                        </wps:cNvSpPr>
                        <wps:spPr bwMode="auto">
                          <a:xfrm>
                            <a:off x="170597" y="1644556"/>
                            <a:ext cx="3619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A" w14:textId="77777777" w:rsidR="006C0E3B" w:rsidRPr="00932520" w:rsidRDefault="006C0E3B" w:rsidP="006C0E3B">
                              <w:pPr>
                                <w:rPr>
                                  <w:rFonts w:ascii="Arial Narrow" w:hAnsi="Arial Narrow"/>
                                  <w:sz w:val="18"/>
                                  <w:szCs w:val="18"/>
                                </w:rPr>
                              </w:pPr>
                              <w:r>
                                <w:rPr>
                                  <w:rFonts w:ascii="Arial Narrow" w:hAnsi="Arial Narrow"/>
                                  <w:sz w:val="18"/>
                                  <w:szCs w:val="18"/>
                                </w:rPr>
                                <w:t>Tresa</w:t>
                              </w:r>
                            </w:p>
                          </w:txbxContent>
                        </wps:txbx>
                        <wps:bodyPr rot="0" vert="horz" wrap="square" lIns="18000" tIns="10800" rIns="18000" bIns="10800" anchor="t" anchorCtr="0" upright="1">
                          <a:noAutofit/>
                        </wps:bodyPr>
                      </wps:wsp>
                      <wps:wsp>
                        <wps:cNvPr id="255" name="Casella di testo 255"/>
                        <wps:cNvSpPr txBox="1">
                          <a:spLocks noChangeArrowheads="1"/>
                        </wps:cNvSpPr>
                        <wps:spPr bwMode="auto">
                          <a:xfrm>
                            <a:off x="1903863" y="1023583"/>
                            <a:ext cx="42291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B" w14:textId="77777777" w:rsidR="006C0E3B" w:rsidRPr="00932520" w:rsidRDefault="006C0E3B" w:rsidP="006C0E3B">
                              <w:pPr>
                                <w:rPr>
                                  <w:rFonts w:ascii="Arial Narrow" w:hAnsi="Arial Narrow"/>
                                  <w:sz w:val="18"/>
                                  <w:szCs w:val="18"/>
                                </w:rPr>
                              </w:pPr>
                              <w:r>
                                <w:rPr>
                                  <w:rFonts w:ascii="Arial Narrow" w:hAnsi="Arial Narrow"/>
                                  <w:sz w:val="18"/>
                                  <w:szCs w:val="18"/>
                                </w:rPr>
                                <w:t>Bioggio</w:t>
                              </w:r>
                            </w:p>
                          </w:txbxContent>
                        </wps:txbx>
                        <wps:bodyPr rot="0" vert="horz" wrap="square" lIns="18000" tIns="10800" rIns="18000" bIns="10800" anchor="t" anchorCtr="0" upright="1">
                          <a:noAutofit/>
                        </wps:bodyPr>
                      </wps:wsp>
                      <wps:wsp>
                        <wps:cNvPr id="185" name="Casella di testo 185"/>
                        <wps:cNvSpPr txBox="1">
                          <a:spLocks noChangeArrowheads="1"/>
                        </wps:cNvSpPr>
                        <wps:spPr bwMode="auto">
                          <a:xfrm>
                            <a:off x="450376" y="1378424"/>
                            <a:ext cx="551815" cy="1797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C" w14:textId="77777777" w:rsidR="006C0E3B" w:rsidRPr="00932520" w:rsidRDefault="006C0E3B" w:rsidP="006C0E3B">
                              <w:pPr>
                                <w:rPr>
                                  <w:rFonts w:ascii="Arial Narrow" w:hAnsi="Arial Narrow"/>
                                  <w:sz w:val="18"/>
                                  <w:szCs w:val="18"/>
                                </w:rPr>
                              </w:pPr>
                              <w:r>
                                <w:rPr>
                                  <w:rFonts w:ascii="Arial Narrow" w:hAnsi="Arial Narrow"/>
                                  <w:sz w:val="18"/>
                                  <w:szCs w:val="18"/>
                                </w:rPr>
                                <w:t>Bedigliora</w:t>
                              </w:r>
                            </w:p>
                          </w:txbxContent>
                        </wps:txbx>
                        <wps:bodyPr rot="0" vert="horz" wrap="square" lIns="18000" tIns="10800" rIns="18000" bIns="10800" anchor="t" anchorCtr="0" upright="1">
                          <a:noAutofit/>
                        </wps:bodyPr>
                      </wps:wsp>
                      <wps:wsp>
                        <wps:cNvPr id="256" name="Casella di testo 256"/>
                        <wps:cNvSpPr txBox="1">
                          <a:spLocks noChangeArrowheads="1"/>
                        </wps:cNvSpPr>
                        <wps:spPr bwMode="auto">
                          <a:xfrm>
                            <a:off x="0" y="1064526"/>
                            <a:ext cx="422910" cy="164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D" w14:textId="77777777" w:rsidR="006C0E3B" w:rsidRPr="00932520" w:rsidRDefault="006C0E3B" w:rsidP="006C0E3B">
                              <w:pPr>
                                <w:rPr>
                                  <w:rFonts w:ascii="Arial Narrow" w:hAnsi="Arial Narrow"/>
                                  <w:sz w:val="18"/>
                                  <w:szCs w:val="18"/>
                                </w:rPr>
                              </w:pPr>
                              <w:r w:rsidRPr="00932520">
                                <w:rPr>
                                  <w:rFonts w:ascii="Arial Narrow" w:hAnsi="Arial Narrow"/>
                                  <w:sz w:val="18"/>
                                  <w:szCs w:val="18"/>
                                </w:rPr>
                                <w:t>Astano</w:t>
                              </w:r>
                            </w:p>
                          </w:txbxContent>
                        </wps:txbx>
                        <wps:bodyPr rot="0" vert="horz" wrap="square" lIns="18000" tIns="10800" rIns="18000" bIns="10800" anchor="t" anchorCtr="0" upright="1">
                          <a:noAutofit/>
                        </wps:bodyPr>
                      </wps:wsp>
                      <wps:wsp>
                        <wps:cNvPr id="257" name="Casella di testo 257"/>
                        <wps:cNvSpPr txBox="1">
                          <a:spLocks noChangeArrowheads="1"/>
                        </wps:cNvSpPr>
                        <wps:spPr bwMode="auto">
                          <a:xfrm>
                            <a:off x="614150" y="580030"/>
                            <a:ext cx="538162" cy="1840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E" w14:textId="77777777" w:rsidR="006C0E3B" w:rsidRPr="00932520" w:rsidRDefault="006C0E3B" w:rsidP="006C0E3B">
                              <w:pPr>
                                <w:rPr>
                                  <w:rFonts w:ascii="Arial Narrow" w:hAnsi="Arial Narrow"/>
                                  <w:sz w:val="18"/>
                                  <w:szCs w:val="18"/>
                                </w:rPr>
                              </w:pPr>
                              <w:r>
                                <w:rPr>
                                  <w:rFonts w:ascii="Arial Narrow" w:hAnsi="Arial Narrow"/>
                                  <w:sz w:val="18"/>
                                  <w:szCs w:val="18"/>
                                </w:rPr>
                                <w:t>Miglieglia</w:t>
                              </w:r>
                            </w:p>
                          </w:txbxContent>
                        </wps:txbx>
                        <wps:bodyPr rot="0" vert="horz" wrap="square" lIns="18000" tIns="10800" rIns="18000" bIns="10800" anchor="t" anchorCtr="0" upright="1">
                          <a:noAutofit/>
                        </wps:bodyPr>
                      </wps:wsp>
                      <wps:wsp>
                        <wps:cNvPr id="258" name="Casella di testo 258"/>
                        <wps:cNvSpPr txBox="1">
                          <a:spLocks noChangeArrowheads="1"/>
                        </wps:cNvSpPr>
                        <wps:spPr bwMode="auto">
                          <a:xfrm>
                            <a:off x="1228299" y="2272353"/>
                            <a:ext cx="491490" cy="190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AFFF" w14:textId="77777777" w:rsidR="006C0E3B" w:rsidRPr="00932520" w:rsidRDefault="006C0E3B" w:rsidP="006C0E3B">
                              <w:pPr>
                                <w:rPr>
                                  <w:rFonts w:ascii="Arial Narrow" w:hAnsi="Arial Narrow"/>
                                  <w:sz w:val="18"/>
                                  <w:szCs w:val="18"/>
                                </w:rPr>
                              </w:pPr>
                              <w:r>
                                <w:rPr>
                                  <w:rFonts w:ascii="Arial Narrow" w:hAnsi="Arial Narrow"/>
                                  <w:sz w:val="18"/>
                                  <w:szCs w:val="18"/>
                                </w:rPr>
                                <w:t>Caslano</w:t>
                              </w:r>
                            </w:p>
                          </w:txbxContent>
                        </wps:txbx>
                        <wps:bodyPr rot="0" vert="horz" wrap="square" lIns="18000" tIns="10800" rIns="18000" bIns="10800" anchor="t" anchorCtr="0" upright="1">
                          <a:noAutofit/>
                        </wps:bodyPr>
                      </wps:wsp>
                      <wps:wsp>
                        <wps:cNvPr id="260" name="Casella di testo 260"/>
                        <wps:cNvSpPr txBox="1">
                          <a:spLocks noChangeArrowheads="1"/>
                        </wps:cNvSpPr>
                        <wps:spPr bwMode="auto">
                          <a:xfrm>
                            <a:off x="610707" y="1029279"/>
                            <a:ext cx="523875" cy="206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0" w14:textId="77777777" w:rsidR="006C0E3B" w:rsidRPr="00932520" w:rsidRDefault="006C0E3B" w:rsidP="006C0E3B">
                              <w:pPr>
                                <w:rPr>
                                  <w:rFonts w:ascii="Arial Narrow" w:hAnsi="Arial Narrow"/>
                                  <w:sz w:val="18"/>
                                  <w:szCs w:val="18"/>
                                </w:rPr>
                              </w:pPr>
                              <w:r>
                                <w:rPr>
                                  <w:rFonts w:ascii="Arial Narrow" w:hAnsi="Arial Narrow"/>
                                  <w:sz w:val="18"/>
                                  <w:szCs w:val="18"/>
                                </w:rPr>
                                <w:t>Novaggio</w:t>
                              </w:r>
                            </w:p>
                          </w:txbxContent>
                        </wps:txbx>
                        <wps:bodyPr rot="0" vert="horz" wrap="square" lIns="18000" tIns="10800" rIns="18000" bIns="10800" anchor="t" anchorCtr="0" upright="1">
                          <a:noAutofit/>
                        </wps:bodyPr>
                      </wps:wsp>
                      <wps:wsp>
                        <wps:cNvPr id="261" name="Casella di testo 261"/>
                        <wps:cNvSpPr txBox="1">
                          <a:spLocks noChangeArrowheads="1"/>
                        </wps:cNvSpPr>
                        <wps:spPr bwMode="auto">
                          <a:xfrm>
                            <a:off x="1439839" y="900753"/>
                            <a:ext cx="590550" cy="166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1" w14:textId="77777777" w:rsidR="006C0E3B" w:rsidRPr="00932520" w:rsidRDefault="006C0E3B" w:rsidP="006C0E3B">
                              <w:pPr>
                                <w:rPr>
                                  <w:rFonts w:ascii="Arial Narrow" w:hAnsi="Arial Narrow"/>
                                  <w:sz w:val="18"/>
                                  <w:szCs w:val="18"/>
                                </w:rPr>
                              </w:pPr>
                              <w:r>
                                <w:rPr>
                                  <w:rFonts w:ascii="Arial Narrow" w:hAnsi="Arial Narrow"/>
                                  <w:sz w:val="18"/>
                                  <w:szCs w:val="18"/>
                                </w:rPr>
                                <w:t>Cademario</w:t>
                              </w:r>
                            </w:p>
                          </w:txbxContent>
                        </wps:txbx>
                        <wps:bodyPr rot="0" vert="horz" wrap="square" lIns="18000" tIns="10800" rIns="18000" bIns="10800" anchor="t" anchorCtr="0" upright="1">
                          <a:noAutofit/>
                        </wps:bodyPr>
                      </wps:wsp>
                      <wps:wsp>
                        <wps:cNvPr id="262" name="Casella di testo 262"/>
                        <wps:cNvSpPr txBox="1">
                          <a:spLocks noChangeArrowheads="1"/>
                        </wps:cNvSpPr>
                        <wps:spPr bwMode="auto">
                          <a:xfrm>
                            <a:off x="1658203" y="1569493"/>
                            <a:ext cx="31432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2" w14:textId="77777777" w:rsidR="006C0E3B" w:rsidRPr="00932520" w:rsidRDefault="006C0E3B" w:rsidP="006C0E3B">
                              <w:pPr>
                                <w:rPr>
                                  <w:rFonts w:ascii="Arial Narrow" w:hAnsi="Arial Narrow"/>
                                  <w:sz w:val="18"/>
                                  <w:szCs w:val="18"/>
                                </w:rPr>
                              </w:pPr>
                              <w:r>
                                <w:rPr>
                                  <w:rFonts w:ascii="Arial Narrow" w:hAnsi="Arial Narrow"/>
                                  <w:sz w:val="18"/>
                                  <w:szCs w:val="18"/>
                                </w:rPr>
                                <w:t>Agno</w:t>
                              </w:r>
                            </w:p>
                          </w:txbxContent>
                        </wps:txbx>
                        <wps:bodyPr rot="0" vert="horz" wrap="square" lIns="18000" tIns="10800" rIns="18000" bIns="10800" anchor="t" anchorCtr="0" upright="1">
                          <a:noAutofit/>
                        </wps:bodyPr>
                      </wps:wsp>
                      <wps:wsp>
                        <wps:cNvPr id="263" name="Casella di testo 263"/>
                        <wps:cNvSpPr txBox="1">
                          <a:spLocks noChangeArrowheads="1"/>
                        </wps:cNvSpPr>
                        <wps:spPr bwMode="auto">
                          <a:xfrm>
                            <a:off x="1248771" y="1583141"/>
                            <a:ext cx="428307" cy="185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3" w14:textId="77777777" w:rsidR="006C0E3B" w:rsidRPr="00932520" w:rsidRDefault="006C0E3B" w:rsidP="006C0E3B">
                              <w:pPr>
                                <w:rPr>
                                  <w:rFonts w:ascii="Arial Narrow" w:hAnsi="Arial Narrow"/>
                                  <w:sz w:val="18"/>
                                  <w:szCs w:val="18"/>
                                </w:rPr>
                              </w:pPr>
                              <w:r>
                                <w:rPr>
                                  <w:rFonts w:ascii="Arial Narrow" w:hAnsi="Arial Narrow"/>
                                  <w:sz w:val="18"/>
                                  <w:szCs w:val="18"/>
                                </w:rPr>
                                <w:t>Vernate</w:t>
                              </w:r>
                            </w:p>
                          </w:txbxContent>
                        </wps:txbx>
                        <wps:bodyPr rot="0" vert="horz" wrap="square" lIns="18000" tIns="10800" rIns="18000" bIns="10800" anchor="t" anchorCtr="0" upright="1">
                          <a:noAutofit/>
                        </wps:bodyPr>
                      </wps:wsp>
                      <wps:wsp>
                        <wps:cNvPr id="264" name="Casella di testo 264"/>
                        <wps:cNvSpPr txBox="1">
                          <a:spLocks noChangeArrowheads="1"/>
                        </wps:cNvSpPr>
                        <wps:spPr bwMode="auto">
                          <a:xfrm>
                            <a:off x="1071350" y="1985750"/>
                            <a:ext cx="35687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4" w14:textId="77777777" w:rsidR="006C0E3B" w:rsidRPr="00932520" w:rsidRDefault="006C0E3B" w:rsidP="006C0E3B">
                              <w:pPr>
                                <w:rPr>
                                  <w:rFonts w:ascii="Arial Narrow" w:hAnsi="Arial Narrow"/>
                                  <w:sz w:val="18"/>
                                  <w:szCs w:val="18"/>
                                </w:rPr>
                              </w:pPr>
                              <w:r>
                                <w:rPr>
                                  <w:rFonts w:ascii="Arial Narrow" w:hAnsi="Arial Narrow"/>
                                  <w:sz w:val="18"/>
                                  <w:szCs w:val="18"/>
                                </w:rPr>
                                <w:t>Pura</w:t>
                              </w:r>
                            </w:p>
                          </w:txbxContent>
                        </wps:txbx>
                        <wps:bodyPr rot="0" vert="horz" wrap="square" lIns="18000" tIns="10800" rIns="18000" bIns="10800" anchor="t" anchorCtr="0" upright="1">
                          <a:noAutofit/>
                        </wps:bodyPr>
                      </wps:wsp>
                      <wps:wsp>
                        <wps:cNvPr id="265" name="Casella di testo 265"/>
                        <wps:cNvSpPr txBox="1">
                          <a:spLocks noChangeArrowheads="1"/>
                        </wps:cNvSpPr>
                        <wps:spPr bwMode="auto">
                          <a:xfrm>
                            <a:off x="1480782" y="1985750"/>
                            <a:ext cx="51244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5" w14:textId="77777777" w:rsidR="006C0E3B" w:rsidRPr="00932520" w:rsidRDefault="006C0E3B" w:rsidP="006C0E3B">
                              <w:pPr>
                                <w:rPr>
                                  <w:rFonts w:ascii="Arial Narrow" w:hAnsi="Arial Narrow"/>
                                  <w:sz w:val="18"/>
                                  <w:szCs w:val="18"/>
                                </w:rPr>
                              </w:pPr>
                              <w:r>
                                <w:rPr>
                                  <w:rFonts w:ascii="Arial Narrow" w:hAnsi="Arial Narrow"/>
                                  <w:sz w:val="18"/>
                                  <w:szCs w:val="18"/>
                                </w:rPr>
                                <w:t>Magliaso</w:t>
                              </w:r>
                            </w:p>
                          </w:txbxContent>
                        </wps:txbx>
                        <wps:bodyPr rot="0" vert="horz" wrap="square" lIns="18000" tIns="10800" rIns="18000" bIns="10800" anchor="t" anchorCtr="0" upright="1">
                          <a:noAutofit/>
                        </wps:bodyPr>
                      </wps:wsp>
                      <wps:wsp>
                        <wps:cNvPr id="266" name="Casella di testo 266"/>
                        <wps:cNvSpPr txBox="1">
                          <a:spLocks noChangeArrowheads="1"/>
                        </wps:cNvSpPr>
                        <wps:spPr bwMode="auto">
                          <a:xfrm>
                            <a:off x="948520" y="1494430"/>
                            <a:ext cx="319087" cy="185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6" w14:textId="77777777" w:rsidR="006C0E3B" w:rsidRPr="00932520" w:rsidRDefault="006C0E3B" w:rsidP="006C0E3B">
                              <w:pPr>
                                <w:rPr>
                                  <w:rFonts w:ascii="Arial Narrow" w:hAnsi="Arial Narrow"/>
                                  <w:sz w:val="18"/>
                                  <w:szCs w:val="18"/>
                                </w:rPr>
                              </w:pPr>
                              <w:r>
                                <w:rPr>
                                  <w:rFonts w:ascii="Arial Narrow" w:hAnsi="Arial Narrow"/>
                                  <w:sz w:val="18"/>
                                  <w:szCs w:val="18"/>
                                </w:rPr>
                                <w:t>Curio</w:t>
                              </w:r>
                            </w:p>
                          </w:txbxContent>
                        </wps:txbx>
                        <wps:bodyPr rot="0" vert="horz" wrap="square" lIns="18000" tIns="10800" rIns="18000" bIns="10800" anchor="t" anchorCtr="0" upright="1">
                          <a:noAutofit/>
                        </wps:bodyPr>
                      </wps:wsp>
                      <wps:wsp>
                        <wps:cNvPr id="267" name="Casella di testo 267"/>
                        <wps:cNvSpPr txBox="1">
                          <a:spLocks noChangeArrowheads="1"/>
                        </wps:cNvSpPr>
                        <wps:spPr bwMode="auto">
                          <a:xfrm>
                            <a:off x="968991" y="0"/>
                            <a:ext cx="719137" cy="185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7" w14:textId="77777777" w:rsidR="006C0E3B" w:rsidRPr="00932520" w:rsidRDefault="006C0E3B" w:rsidP="006C0E3B">
                              <w:pPr>
                                <w:rPr>
                                  <w:rFonts w:ascii="Arial Narrow" w:hAnsi="Arial Narrow"/>
                                  <w:sz w:val="18"/>
                                  <w:szCs w:val="18"/>
                                </w:rPr>
                              </w:pPr>
                              <w:r>
                                <w:rPr>
                                  <w:rFonts w:ascii="Arial Narrow" w:hAnsi="Arial Narrow"/>
                                  <w:sz w:val="18"/>
                                  <w:szCs w:val="18"/>
                                </w:rPr>
                                <w:t>Alto Malcantone</w:t>
                              </w:r>
                            </w:p>
                          </w:txbxContent>
                        </wps:txbx>
                        <wps:bodyPr rot="0" vert="horz" wrap="square" lIns="18000" tIns="10800" rIns="18000" bIns="10800" anchor="t" anchorCtr="0" upright="1">
                          <a:noAutofit/>
                        </wps:bodyPr>
                      </wps:wsp>
                      <wps:wsp>
                        <wps:cNvPr id="269" name="Casella di testo 269"/>
                        <wps:cNvSpPr txBox="1">
                          <a:spLocks noChangeArrowheads="1"/>
                        </wps:cNvSpPr>
                        <wps:spPr bwMode="auto">
                          <a:xfrm>
                            <a:off x="1119117" y="1023583"/>
                            <a:ext cx="385763" cy="185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8" w14:textId="77777777" w:rsidR="006C0E3B" w:rsidRPr="00932520" w:rsidRDefault="006C0E3B" w:rsidP="006C0E3B">
                              <w:pPr>
                                <w:rPr>
                                  <w:rFonts w:ascii="Arial Narrow" w:hAnsi="Arial Narrow"/>
                                  <w:sz w:val="18"/>
                                  <w:szCs w:val="18"/>
                                </w:rPr>
                              </w:pPr>
                              <w:r>
                                <w:rPr>
                                  <w:rFonts w:ascii="Arial Narrow" w:hAnsi="Arial Narrow"/>
                                  <w:sz w:val="18"/>
                                  <w:szCs w:val="18"/>
                                </w:rPr>
                                <w:t>Aranno</w:t>
                              </w:r>
                            </w:p>
                          </w:txbxContent>
                        </wps:txbx>
                        <wps:bodyPr rot="0" vert="horz" wrap="square" lIns="18000" tIns="10800" rIns="18000" bIns="10800" anchor="t" anchorCtr="0" upright="1">
                          <a:noAutofit/>
                        </wps:bodyPr>
                      </wps:wsp>
                      <wps:wsp>
                        <wps:cNvPr id="272" name="Casella di testo 272"/>
                        <wps:cNvSpPr txBox="1">
                          <a:spLocks noChangeArrowheads="1"/>
                        </wps:cNvSpPr>
                        <wps:spPr bwMode="auto">
                          <a:xfrm>
                            <a:off x="1317009" y="1815153"/>
                            <a:ext cx="366713" cy="166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3B009" w14:textId="77777777" w:rsidR="006C0E3B" w:rsidRPr="00070171" w:rsidRDefault="006C0E3B" w:rsidP="006C0E3B">
                              <w:pPr>
                                <w:rPr>
                                  <w:rFonts w:ascii="Arial Narrow" w:hAnsi="Arial Narrow"/>
                                  <w:sz w:val="16"/>
                                  <w:szCs w:val="16"/>
                                </w:rPr>
                              </w:pPr>
                              <w:r w:rsidRPr="00070171">
                                <w:rPr>
                                  <w:rFonts w:ascii="Arial Narrow" w:hAnsi="Arial Narrow"/>
                                  <w:sz w:val="16"/>
                                  <w:szCs w:val="16"/>
                                </w:rPr>
                                <w:t>Neggio</w:t>
                              </w:r>
                            </w:p>
                          </w:txbxContent>
                        </wps:txbx>
                        <wps:bodyPr rot="0" vert="horz" wrap="square" lIns="18000" tIns="10800" rIns="18000" bIns="1080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5F3AFB9" id="Gruppo 1" o:spid="_x0000_s1048" style="position:absolute;left:0;text-align:left;margin-left:295.05pt;margin-top:60.4pt;width:183.2pt;height:193.9pt;z-index:251660288;mso-width-relative:margin;mso-height-relative:margin" coordsize="23267,24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">
                <v:shape id="Casella di testo 173" o:spid="_x0000_s1049" type="#_x0000_t202" style="position:absolute;left:1705;top:16445;width:362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" filled="f" stroked="f">
                  <v:textbox inset=".5mm,.3mm,.5mm,.3mm">
                    <w:txbxContent>
                      <w:p w14:paraId="55F3AFFA" w14:textId="77777777" w:rsidR="006C0E3B" w:rsidRPr="00932520" w:rsidRDefault="006C0E3B" w:rsidP="006C0E3B">
                        <w:pPr>
                          <w:rPr>
                            <w:rFonts w:ascii="Arial Narrow" w:hAnsi="Arial Narrow"/>
                            <w:sz w:val="18"/>
                            <w:szCs w:val="18"/>
                          </w:rPr>
                        </w:pPr>
                        <w:r>
                          <w:rPr>
                            <w:rFonts w:ascii="Arial Narrow" w:hAnsi="Arial Narrow"/>
                            <w:sz w:val="18"/>
                            <w:szCs w:val="18"/>
                          </w:rPr>
                          <w:t>Tresa</w:t>
                        </w:r>
                      </w:p>
                    </w:txbxContent>
                  </v:textbox>
                </v:shape>
                <v:shape id="Casella di testo 255" o:spid="_x0000_s1050" type="#_x0000_t202" style="position:absolute;left:19038;top:10235;width:4229;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" filled="f" stroked="f">
                  <v:textbox inset=".5mm,.3mm,.5mm,.3mm">
                    <w:txbxContent>
                      <w:p w14:paraId="55F3AFFB" w14:textId="77777777" w:rsidR="006C0E3B" w:rsidRPr="00932520" w:rsidRDefault="006C0E3B" w:rsidP="006C0E3B">
                        <w:pPr>
                          <w:rPr>
                            <w:rFonts w:ascii="Arial Narrow" w:hAnsi="Arial Narrow"/>
                            <w:sz w:val="18"/>
                            <w:szCs w:val="18"/>
                          </w:rPr>
                        </w:pPr>
                        <w:r>
                          <w:rPr>
                            <w:rFonts w:ascii="Arial Narrow" w:hAnsi="Arial Narrow"/>
                            <w:sz w:val="18"/>
                            <w:szCs w:val="18"/>
                          </w:rPr>
                          <w:t>Bioggio</w:t>
                        </w:r>
                      </w:p>
                    </w:txbxContent>
                  </v:textbox>
                </v:shape>
                <v:shape id="Casella di testo 185" o:spid="_x0000_s1051" type="#_x0000_t202" style="position:absolute;left:4503;top:13784;width:5518;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" filled="f" stroked="f">
                  <v:textbox inset=".5mm,.3mm,.5mm,.3mm">
                    <w:txbxContent>
                      <w:p w14:paraId="55F3AFFC" w14:textId="77777777" w:rsidR="006C0E3B" w:rsidRPr="00932520" w:rsidRDefault="006C0E3B" w:rsidP="006C0E3B">
                        <w:pPr>
                          <w:rPr>
                            <w:rFonts w:ascii="Arial Narrow" w:hAnsi="Arial Narrow"/>
                            <w:sz w:val="18"/>
                            <w:szCs w:val="18"/>
                          </w:rPr>
                        </w:pPr>
                        <w:r>
                          <w:rPr>
                            <w:rFonts w:ascii="Arial Narrow" w:hAnsi="Arial Narrow"/>
                            <w:sz w:val="18"/>
                            <w:szCs w:val="18"/>
                          </w:rPr>
                          <w:t>Bedigliora</w:t>
                        </w:r>
                      </w:p>
                    </w:txbxContent>
                  </v:textbox>
                </v:shape>
                <v:shape id="Casella di testo 256" o:spid="_x0000_s1052" type="#_x0000_t202" style="position:absolute;top:10645;width:4229;height:1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" filled="f" stroked="f">
                  <v:textbox inset=".5mm,.3mm,.5mm,.3mm">
                    <w:txbxContent>
                      <w:p w14:paraId="55F3AFFD" w14:textId="77777777" w:rsidR="006C0E3B" w:rsidRPr="00932520" w:rsidRDefault="006C0E3B" w:rsidP="006C0E3B">
                        <w:pPr>
                          <w:rPr>
                            <w:rFonts w:ascii="Arial Narrow" w:hAnsi="Arial Narrow"/>
                            <w:sz w:val="18"/>
                            <w:szCs w:val="18"/>
                          </w:rPr>
                        </w:pPr>
                        <w:r w:rsidRPr="00932520">
                          <w:rPr>
                            <w:rFonts w:ascii="Arial Narrow" w:hAnsi="Arial Narrow"/>
                            <w:sz w:val="18"/>
                            <w:szCs w:val="18"/>
                          </w:rPr>
                          <w:t>Astano</w:t>
                        </w:r>
                      </w:p>
                    </w:txbxContent>
                  </v:textbox>
                </v:shape>
                <v:shape id="Casella di testo 257" o:spid="_x0000_s1053" type="#_x0000_t202" style="position:absolute;left:6141;top:5800;width:5382;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" filled="f" stroked="f">
                  <v:textbox inset=".5mm,.3mm,.5mm,.3mm">
                    <w:txbxContent>
                      <w:p w14:paraId="55F3AFFE" w14:textId="77777777" w:rsidR="006C0E3B" w:rsidRPr="00932520" w:rsidRDefault="006C0E3B" w:rsidP="006C0E3B">
                        <w:pPr>
                          <w:rPr>
                            <w:rFonts w:ascii="Arial Narrow" w:hAnsi="Arial Narrow"/>
                            <w:sz w:val="18"/>
                            <w:szCs w:val="18"/>
                          </w:rPr>
                        </w:pPr>
                        <w:r>
                          <w:rPr>
                            <w:rFonts w:ascii="Arial Narrow" w:hAnsi="Arial Narrow"/>
                            <w:sz w:val="18"/>
                            <w:szCs w:val="18"/>
                          </w:rPr>
                          <w:t>Miglieglia</w:t>
                        </w:r>
                      </w:p>
                    </w:txbxContent>
                  </v:textbox>
                </v:shape>
                <v:shape id="Casella di testo 258" o:spid="_x0000_s1054" type="#_x0000_t202" style="position:absolute;left:12282;top:22723;width:4915;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" filled="f" stroked="f">
                  <v:textbox inset=".5mm,.3mm,.5mm,.3mm">
                    <w:txbxContent>
                      <w:p w14:paraId="55F3AFFF" w14:textId="77777777" w:rsidR="006C0E3B" w:rsidRPr="00932520" w:rsidRDefault="006C0E3B" w:rsidP="006C0E3B">
                        <w:pPr>
                          <w:rPr>
                            <w:rFonts w:ascii="Arial Narrow" w:hAnsi="Arial Narrow"/>
                            <w:sz w:val="18"/>
                            <w:szCs w:val="18"/>
                          </w:rPr>
                        </w:pPr>
                        <w:r>
                          <w:rPr>
                            <w:rFonts w:ascii="Arial Narrow" w:hAnsi="Arial Narrow"/>
                            <w:sz w:val="18"/>
                            <w:szCs w:val="18"/>
                          </w:rPr>
                          <w:t>Caslano</w:t>
                        </w:r>
                      </w:p>
                    </w:txbxContent>
                  </v:textbox>
                </v:shape>
                <v:shape id="Casella di testo 260" o:spid="_x0000_s1055" type="#_x0000_t202" style="position:absolute;left:6107;top:10292;width:5238;height:20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" filled="f" stroked="f">
                  <v:textbox inset=".5mm,.3mm,.5mm,.3mm">
                    <w:txbxContent>
                      <w:p w14:paraId="55F3B000" w14:textId="77777777" w:rsidR="006C0E3B" w:rsidRPr="00932520" w:rsidRDefault="006C0E3B" w:rsidP="006C0E3B">
                        <w:pPr>
                          <w:rPr>
                            <w:rFonts w:ascii="Arial Narrow" w:hAnsi="Arial Narrow"/>
                            <w:sz w:val="18"/>
                            <w:szCs w:val="18"/>
                          </w:rPr>
                        </w:pPr>
                        <w:r>
                          <w:rPr>
                            <w:rFonts w:ascii="Arial Narrow" w:hAnsi="Arial Narrow"/>
                            <w:sz w:val="18"/>
                            <w:szCs w:val="18"/>
                          </w:rPr>
                          <w:t>Novaggio</w:t>
                        </w:r>
                      </w:p>
                    </w:txbxContent>
                  </v:textbox>
                </v:shape>
                <v:shape id="Casella di testo 261" o:spid="_x0000_s1056" type="#_x0000_t202" style="position:absolute;left:14398;top:9007;width:590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" filled="f" stroked="f">
                  <v:textbox inset=".5mm,.3mm,.5mm,.3mm">
                    <w:txbxContent>
                      <w:p w14:paraId="55F3B001" w14:textId="77777777" w:rsidR="006C0E3B" w:rsidRPr="00932520" w:rsidRDefault="006C0E3B" w:rsidP="006C0E3B">
                        <w:pPr>
                          <w:rPr>
                            <w:rFonts w:ascii="Arial Narrow" w:hAnsi="Arial Narrow"/>
                            <w:sz w:val="18"/>
                            <w:szCs w:val="18"/>
                          </w:rPr>
                        </w:pPr>
                        <w:r>
                          <w:rPr>
                            <w:rFonts w:ascii="Arial Narrow" w:hAnsi="Arial Narrow"/>
                            <w:sz w:val="18"/>
                            <w:szCs w:val="18"/>
                          </w:rPr>
                          <w:t>Cademario</w:t>
                        </w:r>
                      </w:p>
                    </w:txbxContent>
                  </v:textbox>
                </v:shape>
                <v:shape id="Casella di testo 262" o:spid="_x0000_s1057" type="#_x0000_t202" style="position:absolute;left:16582;top:15694;width:3143;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" filled="f" stroked="f">
                  <v:textbox inset=".5mm,.3mm,.5mm,.3mm">
                    <w:txbxContent>
                      <w:p w14:paraId="55F3B002" w14:textId="77777777" w:rsidR="006C0E3B" w:rsidRPr="00932520" w:rsidRDefault="006C0E3B" w:rsidP="006C0E3B">
                        <w:pPr>
                          <w:rPr>
                            <w:rFonts w:ascii="Arial Narrow" w:hAnsi="Arial Narrow"/>
                            <w:sz w:val="18"/>
                            <w:szCs w:val="18"/>
                          </w:rPr>
                        </w:pPr>
                        <w:r>
                          <w:rPr>
                            <w:rFonts w:ascii="Arial Narrow" w:hAnsi="Arial Narrow"/>
                            <w:sz w:val="18"/>
                            <w:szCs w:val="18"/>
                          </w:rPr>
                          <w:t>Agno</w:t>
                        </w:r>
                      </w:p>
                    </w:txbxContent>
                  </v:textbox>
                </v:shape>
                <v:shape id="Casella di testo 263" o:spid="_x0000_s1058" type="#_x0000_t202" style="position:absolute;left:12487;top:15831;width:428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" filled="f" stroked="f">
                  <v:textbox inset=".5mm,.3mm,.5mm,.3mm">
                    <w:txbxContent>
                      <w:p w14:paraId="55F3B003" w14:textId="77777777" w:rsidR="006C0E3B" w:rsidRPr="00932520" w:rsidRDefault="006C0E3B" w:rsidP="006C0E3B">
                        <w:pPr>
                          <w:rPr>
                            <w:rFonts w:ascii="Arial Narrow" w:hAnsi="Arial Narrow"/>
                            <w:sz w:val="18"/>
                            <w:szCs w:val="18"/>
                          </w:rPr>
                        </w:pPr>
                        <w:r>
                          <w:rPr>
                            <w:rFonts w:ascii="Arial Narrow" w:hAnsi="Arial Narrow"/>
                            <w:sz w:val="18"/>
                            <w:szCs w:val="18"/>
                          </w:rPr>
                          <w:t>Vernate</w:t>
                        </w:r>
                      </w:p>
                    </w:txbxContent>
                  </v:textbox>
                </v:shape>
                <v:shape id="Casella di testo 264" o:spid="_x0000_s1059" type="#_x0000_t202" style="position:absolute;left:10713;top:19857;width:3569;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" filled="f" stroked="f">
                  <v:textbox inset=".5mm,.3mm,.5mm,.3mm">
                    <w:txbxContent>
                      <w:p w14:paraId="55F3B004" w14:textId="77777777" w:rsidR="006C0E3B" w:rsidRPr="00932520" w:rsidRDefault="006C0E3B" w:rsidP="006C0E3B">
                        <w:pPr>
                          <w:rPr>
                            <w:rFonts w:ascii="Arial Narrow" w:hAnsi="Arial Narrow"/>
                            <w:sz w:val="18"/>
                            <w:szCs w:val="18"/>
                          </w:rPr>
                        </w:pPr>
                        <w:r>
                          <w:rPr>
                            <w:rFonts w:ascii="Arial Narrow" w:hAnsi="Arial Narrow"/>
                            <w:sz w:val="18"/>
                            <w:szCs w:val="18"/>
                          </w:rPr>
                          <w:t>Pura</w:t>
                        </w:r>
                      </w:p>
                    </w:txbxContent>
                  </v:textbox>
                </v:shape>
                <v:shape id="Casella di testo 265" o:spid="_x0000_s1060" type="#_x0000_t202" style="position:absolute;left:14807;top:19857;width:5125;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" filled="f" stroked="f">
                  <v:textbox inset=".5mm,.3mm,.5mm,.3mm">
                    <w:txbxContent>
                      <w:p w14:paraId="55F3B005" w14:textId="77777777" w:rsidR="006C0E3B" w:rsidRPr="00932520" w:rsidRDefault="006C0E3B" w:rsidP="006C0E3B">
                        <w:pPr>
                          <w:rPr>
                            <w:rFonts w:ascii="Arial Narrow" w:hAnsi="Arial Narrow"/>
                            <w:sz w:val="18"/>
                            <w:szCs w:val="18"/>
                          </w:rPr>
                        </w:pPr>
                        <w:r>
                          <w:rPr>
                            <w:rFonts w:ascii="Arial Narrow" w:hAnsi="Arial Narrow"/>
                            <w:sz w:val="18"/>
                            <w:szCs w:val="18"/>
                          </w:rPr>
                          <w:t>Magliaso</w:t>
                        </w:r>
                      </w:p>
                    </w:txbxContent>
                  </v:textbox>
                </v:shape>
                <v:shape id="Casella di testo 266" o:spid="_x0000_s1061" type="#_x0000_t202" style="position:absolute;left:9485;top:14944;width:31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" filled="f" stroked="f">
                  <v:textbox inset=".5mm,.3mm,.5mm,.3mm">
                    <w:txbxContent>
                      <w:p w14:paraId="55F3B006" w14:textId="77777777" w:rsidR="006C0E3B" w:rsidRPr="00932520" w:rsidRDefault="006C0E3B" w:rsidP="006C0E3B">
                        <w:pPr>
                          <w:rPr>
                            <w:rFonts w:ascii="Arial Narrow" w:hAnsi="Arial Narrow"/>
                            <w:sz w:val="18"/>
                            <w:szCs w:val="18"/>
                          </w:rPr>
                        </w:pPr>
                        <w:r>
                          <w:rPr>
                            <w:rFonts w:ascii="Arial Narrow" w:hAnsi="Arial Narrow"/>
                            <w:sz w:val="18"/>
                            <w:szCs w:val="18"/>
                          </w:rPr>
                          <w:t>Curio</w:t>
                        </w:r>
                      </w:p>
                    </w:txbxContent>
                  </v:textbox>
                </v:shape>
                <v:shape id="Casella di testo 267" o:spid="_x0000_s1062" type="#_x0000_t202" style="position:absolute;left:9689;width:719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" filled="f" stroked="f">
                  <v:textbox inset=".5mm,.3mm,.5mm,.3mm">
                    <w:txbxContent>
                      <w:p w14:paraId="55F3B007" w14:textId="77777777" w:rsidR="006C0E3B" w:rsidRPr="00932520" w:rsidRDefault="006C0E3B" w:rsidP="006C0E3B">
                        <w:pPr>
                          <w:rPr>
                            <w:rFonts w:ascii="Arial Narrow" w:hAnsi="Arial Narrow"/>
                            <w:sz w:val="18"/>
                            <w:szCs w:val="18"/>
                          </w:rPr>
                        </w:pPr>
                        <w:r>
                          <w:rPr>
                            <w:rFonts w:ascii="Arial Narrow" w:hAnsi="Arial Narrow"/>
                            <w:sz w:val="18"/>
                            <w:szCs w:val="18"/>
                          </w:rPr>
                          <w:t>Alto Malcantone</w:t>
                        </w:r>
                      </w:p>
                    </w:txbxContent>
                  </v:textbox>
                </v:shape>
                <v:shape id="Casella di testo 269" o:spid="_x0000_s1063" type="#_x0000_t202" style="position:absolute;left:11191;top:10235;width:385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" filled="f" stroked="f">
                  <v:textbox inset=".5mm,.3mm,.5mm,.3mm">
                    <w:txbxContent>
                      <w:p w14:paraId="55F3B008" w14:textId="77777777" w:rsidR="006C0E3B" w:rsidRPr="00932520" w:rsidRDefault="006C0E3B" w:rsidP="006C0E3B">
                        <w:pPr>
                          <w:rPr>
                            <w:rFonts w:ascii="Arial Narrow" w:hAnsi="Arial Narrow"/>
                            <w:sz w:val="18"/>
                            <w:szCs w:val="18"/>
                          </w:rPr>
                        </w:pPr>
                        <w:r>
                          <w:rPr>
                            <w:rFonts w:ascii="Arial Narrow" w:hAnsi="Arial Narrow"/>
                            <w:sz w:val="18"/>
                            <w:szCs w:val="18"/>
                          </w:rPr>
                          <w:t>Aranno</w:t>
                        </w:r>
                      </w:p>
                    </w:txbxContent>
                  </v:textbox>
                </v:shape>
                <v:shape id="Casella di testo 272" o:spid="_x0000_s1064" type="#_x0000_t202" style="position:absolute;left:13170;top:18151;width:366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" filled="f" stroked="f">
                  <v:textbox inset=".5mm,.3mm,.5mm,.3mm">
                    <w:txbxContent>
                      <w:p w14:paraId="55F3B009" w14:textId="77777777" w:rsidR="006C0E3B" w:rsidRPr="00070171" w:rsidRDefault="006C0E3B" w:rsidP="006C0E3B">
                        <w:pPr>
                          <w:rPr>
                            <w:rFonts w:ascii="Arial Narrow" w:hAnsi="Arial Narrow"/>
                            <w:sz w:val="16"/>
                            <w:szCs w:val="16"/>
                          </w:rPr>
                        </w:pPr>
                        <w:r w:rsidRPr="00070171">
                          <w:rPr>
                            <w:rFonts w:ascii="Arial Narrow" w:hAnsi="Arial Narrow"/>
                            <w:sz w:val="16"/>
                            <w:szCs w:val="16"/>
                          </w:rPr>
                          <w:t>Neggio</w:t>
                        </w:r>
                      </w:p>
                    </w:txbxContent>
                  </v:textbox>
                </v:shape>
              </v:group>
            </w:pict>
          </mc:Fallback>
        </mc:AlternateContent>
      </w:r>
      <w:r w:rsidR="006C0E3B" w:rsidRPr="006C0E3B">
        <w:rPr>
          <w:sz w:val="24"/>
          <w:szCs w:val="24"/>
        </w:rPr>
        <w:t>Il comprensorio, situato nell’area collinare e montana tra la parte media del fiume Magliasina e il confine di Stato, è già stato oggetto in passato di un progetto aggregativo, conclusosi con un abbandono una ventina di anni fa. Nei primi anni Duemila venne infatti approfondita l’ipotesi dell’unione dei cinque comuni in un nuovo ente che si proponeva di denominare “Mediomalcantone”. L’aggregazione fu posta in votazione consultiva l’8 febbraio 2004, raccogliendo il sostegno dei votanti unicamente a Bedigliora e Miglieglia, mentre venne bocciata negli altri tre comuni. Nell’insieme i voti negativi raggiunsero il 57% del totale e il Gran Consiglio decretò l’abbandono della procedura nel novembre 2004 (cfr. messaggio governativo</w:t>
      </w:r>
      <w:r w:rsidR="00881E06">
        <w:rPr>
          <w:sz w:val="24"/>
          <w:szCs w:val="24"/>
        </w:rPr>
        <w:br/>
      </w:r>
      <w:r w:rsidR="006C0E3B" w:rsidRPr="006C0E3B">
        <w:rPr>
          <w:sz w:val="24"/>
          <w:szCs w:val="24"/>
        </w:rPr>
        <w:t xml:space="preserve">n. 5559 </w:t>
      </w:r>
      <w:r w:rsidR="006C0E3B" w:rsidRPr="006C0E3B">
        <w:rPr>
          <w:i/>
          <w:sz w:val="24"/>
          <w:szCs w:val="24"/>
        </w:rPr>
        <w:t>Abbandono del progetto di aggregazione dei Comuni di Astano, Bedigliora, Curio, Miglieglia e Novaggio (Comune di Mediomalcantone)</w:t>
      </w:r>
      <w:r w:rsidR="006C0E3B" w:rsidRPr="006C0E3B">
        <w:rPr>
          <w:sz w:val="24"/>
          <w:szCs w:val="24"/>
        </w:rPr>
        <w:t xml:space="preserve"> del 17 agosto 2004.</w:t>
      </w:r>
    </w:p>
    <w:p w14:paraId="55F3AE71" w14:textId="77777777" w:rsidR="006C0E3B" w:rsidRPr="006C0E3B" w:rsidRDefault="006C0E3B" w:rsidP="006C0E3B">
      <w:pPr>
        <w:rPr>
          <w:sz w:val="24"/>
          <w:szCs w:val="24"/>
        </w:rPr>
      </w:pPr>
    </w:p>
    <w:p w14:paraId="55F3AE72" w14:textId="77777777" w:rsidR="006C0E3B" w:rsidRPr="006C0E3B" w:rsidRDefault="006C0E3B" w:rsidP="006C0E3B">
      <w:pPr>
        <w:tabs>
          <w:tab w:val="left" w:pos="2268"/>
        </w:tabs>
        <w:suppressAutoHyphens/>
        <w:rPr>
          <w:sz w:val="24"/>
        </w:rPr>
      </w:pPr>
      <w:r w:rsidRPr="006C0E3B">
        <w:rPr>
          <w:sz w:val="24"/>
        </w:rPr>
        <w:t xml:space="preserve">Anni dopo il tema è stato riattivato in un primo momento su iniziativa dei municipi di Miglieglia e Novaggio, che già nel corso del 2019 hanno compiuto concreti passi per avviare un progetto aggregativo tra i loro due comuni. La riflessione sull'argomento è stata allora estesa ai comuni viciniori e, dopo una serie di valutazioni e contatti, il 3 febbraio 2021 i municipi di Bedigliora, Curio, Miglieglia e Novaggio hanno formulato istanza di aggregazione aderendo all’eventuale successiva inclusione di Astano, comune allora - e tuttora - in regime di gerenza, non avendo potuto costituire un municipio per mancanza di candidature. Il 10 marzo 2021 il Consiglio di Stato ha accolto l’istanza aggregativa dei </w:t>
      </w:r>
      <w:r w:rsidRPr="006C0E3B">
        <w:rPr>
          <w:sz w:val="24"/>
        </w:rPr>
        <w:lastRenderedPageBreak/>
        <w:t>quattro comuni, inserendo inoltre d’ufficio il Comune di Astano nel comprensorio di studio e istituendo la Commissione di studio incaricata di presentare una proposta di aggregazione tra i cinque comuni. La Commissione (composta dai sindaci di Curio, Miglieglia e Novaggio, dalla vice-sindaca di Bedigliora e da una rappresentante del Comune di Astano) con l’accompagnamento del proprio consulente (la ditta BDO) nell’allestire il proprio rapporto ha coinvolto in gruppi di lavoro tematici in alcune fasi anche la popolazione e ha organizzato un workshop aperto all’intera cittadinanza per raccoglierne opinioni e suggerimenti.</w:t>
      </w:r>
    </w:p>
    <w:p w14:paraId="55F3AE73" w14:textId="77777777" w:rsidR="006C0E3B" w:rsidRPr="006C0E3B" w:rsidRDefault="006C0E3B" w:rsidP="006C0E3B">
      <w:pPr>
        <w:rPr>
          <w:sz w:val="24"/>
          <w:szCs w:val="24"/>
        </w:rPr>
      </w:pPr>
    </w:p>
    <w:p w14:paraId="55F3AE74" w14:textId="77777777" w:rsidR="006C0E3B" w:rsidRPr="006C0E3B" w:rsidRDefault="006C0E3B" w:rsidP="006C0E3B">
      <w:pPr>
        <w:rPr>
          <w:sz w:val="24"/>
          <w:szCs w:val="24"/>
        </w:rPr>
      </w:pPr>
      <w:r w:rsidRPr="006C0E3B">
        <w:rPr>
          <w:sz w:val="24"/>
          <w:szCs w:val="24"/>
        </w:rPr>
        <w:t>Il rapporto finale</w:t>
      </w:r>
      <w:r w:rsidR="007270D2">
        <w:rPr>
          <w:sz w:val="24"/>
          <w:szCs w:val="24"/>
        </w:rPr>
        <w:t>,</w:t>
      </w:r>
      <w:r w:rsidRPr="006C0E3B">
        <w:rPr>
          <w:sz w:val="24"/>
          <w:szCs w:val="24"/>
        </w:rPr>
        <w:t xml:space="preserve"> che propone l’aggregazione in un Comune unico denominato Lema</w:t>
      </w:r>
      <w:r w:rsidR="007270D2">
        <w:rPr>
          <w:sz w:val="24"/>
          <w:szCs w:val="24"/>
        </w:rPr>
        <w:t>,</w:t>
      </w:r>
      <w:r w:rsidRPr="006C0E3B">
        <w:rPr>
          <w:sz w:val="24"/>
          <w:szCs w:val="24"/>
        </w:rPr>
        <w:t xml:space="preserve"> è stato sottoscritto dalla Commissione il 25 gennaio 2023 e trasmesso ai comuni per i preavvisi dei rispettivi organi. </w:t>
      </w:r>
    </w:p>
    <w:p w14:paraId="55F3AE75" w14:textId="77777777" w:rsidR="006C0E3B" w:rsidRPr="006C0E3B" w:rsidRDefault="006C0E3B" w:rsidP="007344ED">
      <w:pPr>
        <w:spacing w:after="60"/>
        <w:rPr>
          <w:sz w:val="24"/>
          <w:szCs w:val="24"/>
        </w:rPr>
      </w:pPr>
      <w:r w:rsidRPr="006C0E3B">
        <w:rPr>
          <w:sz w:val="24"/>
          <w:szCs w:val="24"/>
        </w:rPr>
        <w:t>La sera del 27 marzo 2023 i consigli comunali di Bedigliora, Curio e Novaggio, nonché le assemblee comunali di Astano e Miglieglia hanno preso posizione sulla proposta dei rispettivi esecutivi di preavvisare favorevolmente il rapporto con questo esito:</w:t>
      </w:r>
    </w:p>
    <w:p w14:paraId="55F3AE76" w14:textId="77777777" w:rsidR="006C0E3B" w:rsidRPr="006C0E3B" w:rsidRDefault="006C0E3B" w:rsidP="007344ED">
      <w:pPr>
        <w:numPr>
          <w:ilvl w:val="0"/>
          <w:numId w:val="19"/>
        </w:numPr>
        <w:tabs>
          <w:tab w:val="left" w:pos="284"/>
        </w:tabs>
        <w:ind w:left="2835" w:hanging="2835"/>
        <w:contextualSpacing/>
        <w:rPr>
          <w:sz w:val="24"/>
          <w:szCs w:val="24"/>
        </w:rPr>
      </w:pPr>
      <w:r w:rsidRPr="006C0E3B">
        <w:rPr>
          <w:sz w:val="24"/>
          <w:szCs w:val="24"/>
        </w:rPr>
        <w:t xml:space="preserve">Assemblea Astano: </w:t>
      </w:r>
      <w:r w:rsidRPr="006C0E3B">
        <w:rPr>
          <w:sz w:val="24"/>
          <w:szCs w:val="24"/>
        </w:rPr>
        <w:tab/>
        <w:t>32 favorevoli, 1 contrario, 1 astenuto</w:t>
      </w:r>
    </w:p>
    <w:p w14:paraId="55F3AE77" w14:textId="77777777" w:rsidR="006C0E3B" w:rsidRPr="006C0E3B" w:rsidRDefault="006C0E3B" w:rsidP="007344ED">
      <w:pPr>
        <w:numPr>
          <w:ilvl w:val="0"/>
          <w:numId w:val="19"/>
        </w:numPr>
        <w:tabs>
          <w:tab w:val="left" w:pos="284"/>
        </w:tabs>
        <w:ind w:left="2835" w:hanging="2835"/>
        <w:contextualSpacing/>
        <w:rPr>
          <w:sz w:val="24"/>
          <w:szCs w:val="24"/>
        </w:rPr>
      </w:pPr>
      <w:r w:rsidRPr="006C0E3B">
        <w:rPr>
          <w:sz w:val="24"/>
          <w:szCs w:val="24"/>
        </w:rPr>
        <w:t>CC Bedigliora:</w:t>
      </w:r>
      <w:r w:rsidRPr="006C0E3B">
        <w:rPr>
          <w:sz w:val="24"/>
          <w:szCs w:val="24"/>
        </w:rPr>
        <w:tab/>
        <w:t>15 favorevoli, 2 contrari, 1 astenuto</w:t>
      </w:r>
    </w:p>
    <w:p w14:paraId="55F3AE78" w14:textId="77777777" w:rsidR="006C0E3B" w:rsidRPr="006C0E3B" w:rsidRDefault="006C0E3B" w:rsidP="007344ED">
      <w:pPr>
        <w:numPr>
          <w:ilvl w:val="0"/>
          <w:numId w:val="19"/>
        </w:numPr>
        <w:tabs>
          <w:tab w:val="left" w:pos="284"/>
        </w:tabs>
        <w:ind w:left="2835" w:hanging="2835"/>
        <w:contextualSpacing/>
        <w:rPr>
          <w:sz w:val="24"/>
          <w:szCs w:val="24"/>
        </w:rPr>
      </w:pPr>
      <w:r w:rsidRPr="006C0E3B">
        <w:rPr>
          <w:sz w:val="24"/>
          <w:szCs w:val="24"/>
        </w:rPr>
        <w:t xml:space="preserve">CC Curio: </w:t>
      </w:r>
      <w:r w:rsidRPr="006C0E3B">
        <w:rPr>
          <w:sz w:val="24"/>
          <w:szCs w:val="24"/>
        </w:rPr>
        <w:tab/>
        <w:t>10 favorevoli, 3 contrari, 1 astenuto</w:t>
      </w:r>
    </w:p>
    <w:p w14:paraId="55F3AE79" w14:textId="77777777" w:rsidR="006C0E3B" w:rsidRPr="006C0E3B" w:rsidRDefault="006C0E3B" w:rsidP="007344ED">
      <w:pPr>
        <w:numPr>
          <w:ilvl w:val="0"/>
          <w:numId w:val="19"/>
        </w:numPr>
        <w:tabs>
          <w:tab w:val="left" w:pos="284"/>
        </w:tabs>
        <w:ind w:left="2835" w:hanging="2835"/>
        <w:contextualSpacing/>
        <w:rPr>
          <w:sz w:val="24"/>
          <w:szCs w:val="24"/>
        </w:rPr>
      </w:pPr>
      <w:r w:rsidRPr="006C0E3B">
        <w:rPr>
          <w:sz w:val="24"/>
          <w:szCs w:val="24"/>
        </w:rPr>
        <w:t xml:space="preserve">Assemblea Miglieglia: </w:t>
      </w:r>
      <w:r w:rsidRPr="006C0E3B">
        <w:rPr>
          <w:sz w:val="24"/>
          <w:szCs w:val="24"/>
        </w:rPr>
        <w:tab/>
        <w:t>32 favorevoli, 0 contrari, 0 astenuti</w:t>
      </w:r>
    </w:p>
    <w:p w14:paraId="55F3AE7A" w14:textId="77777777" w:rsidR="006C0E3B" w:rsidRPr="006C0E3B" w:rsidRDefault="006C0E3B" w:rsidP="007344ED">
      <w:pPr>
        <w:numPr>
          <w:ilvl w:val="0"/>
          <w:numId w:val="19"/>
        </w:numPr>
        <w:tabs>
          <w:tab w:val="left" w:pos="284"/>
        </w:tabs>
        <w:ind w:left="2835" w:hanging="2835"/>
        <w:contextualSpacing/>
        <w:rPr>
          <w:sz w:val="24"/>
          <w:szCs w:val="24"/>
        </w:rPr>
      </w:pPr>
      <w:r w:rsidRPr="006C0E3B">
        <w:rPr>
          <w:sz w:val="24"/>
          <w:szCs w:val="24"/>
        </w:rPr>
        <w:t xml:space="preserve">CC Novaggio: </w:t>
      </w:r>
      <w:r w:rsidRPr="006C0E3B">
        <w:rPr>
          <w:sz w:val="24"/>
          <w:szCs w:val="24"/>
        </w:rPr>
        <w:tab/>
        <w:t>14 favorevoli, 1 contrario, 0 astenuti</w:t>
      </w:r>
    </w:p>
    <w:p w14:paraId="55F3AE7B" w14:textId="77777777" w:rsidR="006C0E3B" w:rsidRPr="006C0E3B" w:rsidRDefault="006C0E3B" w:rsidP="007344ED">
      <w:pPr>
        <w:tabs>
          <w:tab w:val="left" w:pos="2552"/>
          <w:tab w:val="left" w:pos="4253"/>
        </w:tabs>
        <w:suppressAutoHyphens/>
        <w:spacing w:before="60"/>
        <w:rPr>
          <w:rFonts w:cs="Arial"/>
          <w:sz w:val="24"/>
          <w:szCs w:val="24"/>
        </w:rPr>
      </w:pPr>
      <w:r w:rsidRPr="006C0E3B">
        <w:rPr>
          <w:rFonts w:cs="Arial"/>
          <w:sz w:val="24"/>
          <w:szCs w:val="24"/>
        </w:rPr>
        <w:t xml:space="preserve">In seguito, come prevede l’art. 6 cpv. 1 LAggr, anche gli esecutivi (quattro municipi e la gerenza di Astano) hanno allestito la propria presa di posizione, esprimendosi tutti a favore del progetto. </w:t>
      </w:r>
    </w:p>
    <w:p w14:paraId="55F3AE7C" w14:textId="77777777" w:rsidR="006C0E3B" w:rsidRPr="006C0E3B" w:rsidRDefault="006C0E3B" w:rsidP="006C0E3B">
      <w:pPr>
        <w:tabs>
          <w:tab w:val="left" w:pos="2552"/>
          <w:tab w:val="left" w:pos="4253"/>
        </w:tabs>
        <w:suppressAutoHyphens/>
        <w:rPr>
          <w:rFonts w:cs="Arial"/>
          <w:sz w:val="24"/>
          <w:szCs w:val="24"/>
        </w:rPr>
      </w:pPr>
    </w:p>
    <w:p w14:paraId="55F3AE7D" w14:textId="77777777" w:rsidR="006C0E3B" w:rsidRPr="006C0E3B" w:rsidRDefault="006C0E3B" w:rsidP="006C0E3B">
      <w:pPr>
        <w:tabs>
          <w:tab w:val="left" w:pos="2552"/>
          <w:tab w:val="left" w:pos="4253"/>
        </w:tabs>
        <w:suppressAutoHyphens/>
        <w:rPr>
          <w:sz w:val="24"/>
          <w:szCs w:val="24"/>
        </w:rPr>
      </w:pPr>
      <w:r w:rsidRPr="006C0E3B">
        <w:rPr>
          <w:rFonts w:cs="Arial"/>
          <w:sz w:val="24"/>
          <w:szCs w:val="24"/>
        </w:rPr>
        <w:t>L’11 aprile 2023 la proposta di aggregazione con i relativi preavvisi è stata trasmessa al Governo che l’ha approvata il 3 maggio 2023, confermando i supporti cantonali (di cui si dirà ancora più oltre) stabilendo pure la data della votazione consultiva al 26 novembre 2023. Nei mesi che hanno preceduto la consultazione la</w:t>
      </w:r>
      <w:r w:rsidRPr="006C0E3B">
        <w:rPr>
          <w:sz w:val="24"/>
          <w:szCs w:val="24"/>
        </w:rPr>
        <w:t xml:space="preserve"> Commissione di studio ha organizzato una serie di iniziative e momenti informativi indirizzati alla cittadinanza, in particolare sei serate pubbliche di presentazione del progetto, ben frequentate, alla prima delle quali ha partecipato anche il Direttore del Dipartimento delle istituzioni. Come per ogni aggregazione, con il materiale di voto è stato distribuito il Rapporto alla cittadinanza del Consiglio di Stato, che tra l’altro presenta una descrizione riassuntiva della proposta di aggregazione (consultabile al link indicato in coda al presente messaggio). </w:t>
      </w:r>
    </w:p>
    <w:p w14:paraId="55F3AE7E" w14:textId="77777777" w:rsidR="006C0E3B" w:rsidRPr="006C0E3B" w:rsidRDefault="006C0E3B" w:rsidP="006C0E3B">
      <w:pPr>
        <w:rPr>
          <w:sz w:val="24"/>
          <w:szCs w:val="24"/>
        </w:rPr>
      </w:pPr>
    </w:p>
    <w:p w14:paraId="55F3AE7F" w14:textId="77777777" w:rsidR="006C0E3B" w:rsidRPr="006C0E3B" w:rsidRDefault="006C0E3B" w:rsidP="006C0E3B">
      <w:pPr>
        <w:numPr>
          <w:ilvl w:val="0"/>
          <w:numId w:val="18"/>
        </w:numPr>
        <w:ind w:left="567" w:hanging="567"/>
        <w:contextualSpacing/>
        <w:rPr>
          <w:b/>
          <w:sz w:val="24"/>
          <w:szCs w:val="24"/>
        </w:rPr>
      </w:pPr>
      <w:r w:rsidRPr="006C0E3B">
        <w:rPr>
          <w:b/>
          <w:sz w:val="24"/>
          <w:szCs w:val="24"/>
        </w:rPr>
        <w:t>IL RISULTATO DELLA VOTAZIONE CONSULTIVA</w:t>
      </w:r>
    </w:p>
    <w:p w14:paraId="55F3AE80" w14:textId="77777777" w:rsidR="006C0E3B" w:rsidRPr="006C0E3B" w:rsidRDefault="006C0E3B" w:rsidP="006C0E3B">
      <w:pPr>
        <w:rPr>
          <w:sz w:val="24"/>
          <w:szCs w:val="24"/>
        </w:rPr>
      </w:pPr>
    </w:p>
    <w:p w14:paraId="55F3AE81" w14:textId="77777777" w:rsidR="006C0E3B" w:rsidRPr="006C0E3B" w:rsidRDefault="006C0E3B" w:rsidP="006C0E3B">
      <w:pPr>
        <w:rPr>
          <w:sz w:val="24"/>
          <w:szCs w:val="24"/>
        </w:rPr>
      </w:pPr>
      <w:r w:rsidRPr="006C0E3B">
        <w:rPr>
          <w:sz w:val="24"/>
          <w:szCs w:val="24"/>
        </w:rPr>
        <w:t>L’aggregazione è stata posta in votazione consultiva il 26 novembre 2023 ed è stata chiaramente approvata in tutti i comuni, con confortevoli maggioranze ovunque:</w:t>
      </w:r>
    </w:p>
    <w:p w14:paraId="55F3AE82" w14:textId="77777777" w:rsidR="006C0E3B" w:rsidRPr="007344ED" w:rsidRDefault="006C0E3B" w:rsidP="006C0E3B">
      <w:pPr>
        <w:rPr>
          <w:rFonts w:cs="Arial"/>
          <w:sz w:val="16"/>
          <w:szCs w:val="16"/>
        </w:rPr>
      </w:pPr>
    </w:p>
    <w:tbl>
      <w:tblPr>
        <w:tblW w:w="9459" w:type="dxa"/>
        <w:tblInd w:w="60" w:type="dxa"/>
        <w:tblLayout w:type="fixed"/>
        <w:tblCellMar>
          <w:left w:w="70" w:type="dxa"/>
          <w:right w:w="70" w:type="dxa"/>
        </w:tblCellMar>
        <w:tblLook w:val="0000" w:firstRow="0" w:lastRow="0" w:firstColumn="0" w:lastColumn="0" w:noHBand="0" w:noVBand="0"/>
      </w:tblPr>
      <w:tblGrid>
        <w:gridCol w:w="1211"/>
        <w:gridCol w:w="720"/>
        <w:gridCol w:w="720"/>
        <w:gridCol w:w="720"/>
        <w:gridCol w:w="720"/>
        <w:gridCol w:w="693"/>
        <w:gridCol w:w="540"/>
        <w:gridCol w:w="540"/>
        <w:gridCol w:w="721"/>
        <w:gridCol w:w="748"/>
        <w:gridCol w:w="709"/>
        <w:gridCol w:w="708"/>
        <w:gridCol w:w="709"/>
      </w:tblGrid>
      <w:tr w:rsidR="006C0E3B" w:rsidRPr="006C0E3B" w14:paraId="55F3AE90" w14:textId="77777777" w:rsidTr="00A83168">
        <w:trPr>
          <w:trHeight w:val="600"/>
        </w:trPr>
        <w:tc>
          <w:tcPr>
            <w:tcW w:w="1211" w:type="dxa"/>
            <w:tcBorders>
              <w:top w:val="single" w:sz="4" w:space="0" w:color="auto"/>
              <w:left w:val="single" w:sz="4" w:space="0" w:color="auto"/>
              <w:bottom w:val="single" w:sz="4" w:space="0" w:color="auto"/>
              <w:right w:val="nil"/>
            </w:tcBorders>
            <w:shd w:val="clear" w:color="auto" w:fill="auto"/>
            <w:vAlign w:val="center"/>
          </w:tcPr>
          <w:p w14:paraId="55F3AE83" w14:textId="77777777" w:rsidR="006C0E3B" w:rsidRPr="006C0E3B" w:rsidRDefault="006C0E3B" w:rsidP="006C0E3B">
            <w:pPr>
              <w:jc w:val="left"/>
              <w:rPr>
                <w:rFonts w:ascii="Arial Narrow" w:hAnsi="Arial Narrow" w:cs="Arial"/>
                <w:bCs/>
                <w:sz w:val="18"/>
                <w:szCs w:val="18"/>
              </w:rPr>
            </w:pPr>
            <w:r w:rsidRPr="006C0E3B">
              <w:rPr>
                <w:rFonts w:ascii="Arial Narrow" w:hAnsi="Arial Narrow" w:cs="Arial"/>
                <w:bCs/>
                <w:sz w:val="18"/>
                <w:szCs w:val="18"/>
              </w:rPr>
              <w:t> </w:t>
            </w:r>
          </w:p>
        </w:tc>
        <w:tc>
          <w:tcPr>
            <w:tcW w:w="720" w:type="dxa"/>
            <w:tcBorders>
              <w:top w:val="single" w:sz="4" w:space="0" w:color="auto"/>
              <w:left w:val="nil"/>
              <w:bottom w:val="single" w:sz="4" w:space="0" w:color="auto"/>
              <w:right w:val="nil"/>
            </w:tcBorders>
            <w:shd w:val="clear" w:color="auto" w:fill="auto"/>
          </w:tcPr>
          <w:p w14:paraId="55F3AE84" w14:textId="77777777" w:rsidR="006C0E3B" w:rsidRPr="006C0E3B" w:rsidRDefault="006C0E3B" w:rsidP="006C0E3B">
            <w:pPr>
              <w:jc w:val="right"/>
              <w:rPr>
                <w:rFonts w:ascii="Arial Narrow" w:hAnsi="Arial Narrow" w:cs="Arial"/>
                <w:b/>
                <w:bCs/>
                <w:sz w:val="16"/>
                <w:szCs w:val="16"/>
              </w:rPr>
            </w:pPr>
            <w:r w:rsidRPr="006C0E3B">
              <w:rPr>
                <w:rFonts w:ascii="Arial Narrow" w:hAnsi="Arial Narrow" w:cs="Arial"/>
                <w:b/>
                <w:bCs/>
                <w:sz w:val="16"/>
                <w:szCs w:val="16"/>
              </w:rPr>
              <w:t>iscritti in catalogo</w:t>
            </w:r>
          </w:p>
        </w:tc>
        <w:tc>
          <w:tcPr>
            <w:tcW w:w="720" w:type="dxa"/>
            <w:tcBorders>
              <w:top w:val="single" w:sz="4" w:space="0" w:color="auto"/>
              <w:left w:val="nil"/>
              <w:bottom w:val="single" w:sz="4" w:space="0" w:color="auto"/>
              <w:right w:val="nil"/>
            </w:tcBorders>
            <w:shd w:val="clear" w:color="auto" w:fill="auto"/>
          </w:tcPr>
          <w:p w14:paraId="55F3AE85" w14:textId="77777777" w:rsidR="006C0E3B" w:rsidRPr="006C0E3B" w:rsidRDefault="006C0E3B" w:rsidP="006C0E3B">
            <w:pPr>
              <w:jc w:val="right"/>
              <w:rPr>
                <w:rFonts w:ascii="Arial Narrow" w:hAnsi="Arial Narrow" w:cs="Arial"/>
                <w:b/>
                <w:bCs/>
                <w:sz w:val="16"/>
                <w:szCs w:val="16"/>
              </w:rPr>
            </w:pPr>
            <w:r w:rsidRPr="006C0E3B">
              <w:rPr>
                <w:rFonts w:ascii="Arial Narrow" w:hAnsi="Arial Narrow" w:cs="Arial"/>
                <w:b/>
                <w:bCs/>
                <w:sz w:val="16"/>
                <w:szCs w:val="16"/>
              </w:rPr>
              <w:t>totale votanti</w:t>
            </w:r>
          </w:p>
        </w:tc>
        <w:tc>
          <w:tcPr>
            <w:tcW w:w="720" w:type="dxa"/>
            <w:tcBorders>
              <w:top w:val="single" w:sz="4" w:space="0" w:color="auto"/>
              <w:left w:val="nil"/>
              <w:bottom w:val="single" w:sz="4" w:space="0" w:color="auto"/>
              <w:right w:val="nil"/>
            </w:tcBorders>
            <w:shd w:val="clear" w:color="auto" w:fill="auto"/>
          </w:tcPr>
          <w:p w14:paraId="55F3AE86" w14:textId="77777777" w:rsidR="006C0E3B" w:rsidRPr="006C0E3B" w:rsidRDefault="006C0E3B" w:rsidP="006C0E3B">
            <w:pPr>
              <w:jc w:val="right"/>
              <w:rPr>
                <w:rFonts w:ascii="Arial Narrow" w:hAnsi="Arial Narrow" w:cs="Arial"/>
                <w:b/>
                <w:bCs/>
                <w:sz w:val="16"/>
                <w:szCs w:val="16"/>
              </w:rPr>
            </w:pPr>
            <w:r w:rsidRPr="006C0E3B">
              <w:rPr>
                <w:rFonts w:ascii="Arial Narrow" w:hAnsi="Arial Narrow" w:cs="Arial"/>
                <w:b/>
                <w:bCs/>
                <w:sz w:val="16"/>
                <w:szCs w:val="16"/>
              </w:rPr>
              <w:t>parteci-pazione</w:t>
            </w:r>
          </w:p>
        </w:tc>
        <w:tc>
          <w:tcPr>
            <w:tcW w:w="720" w:type="dxa"/>
            <w:tcBorders>
              <w:top w:val="single" w:sz="4" w:space="0" w:color="auto"/>
              <w:left w:val="nil"/>
              <w:bottom w:val="single" w:sz="4" w:space="0" w:color="auto"/>
              <w:right w:val="nil"/>
            </w:tcBorders>
            <w:shd w:val="clear" w:color="auto" w:fill="auto"/>
          </w:tcPr>
          <w:p w14:paraId="55F3AE87" w14:textId="77777777" w:rsidR="006C0E3B" w:rsidRPr="006C0E3B" w:rsidRDefault="006C0E3B" w:rsidP="006C0E3B">
            <w:pPr>
              <w:jc w:val="right"/>
              <w:rPr>
                <w:rFonts w:ascii="Arial Narrow" w:hAnsi="Arial Narrow" w:cs="Arial"/>
                <w:b/>
                <w:bCs/>
                <w:sz w:val="16"/>
                <w:szCs w:val="16"/>
              </w:rPr>
            </w:pPr>
            <w:r w:rsidRPr="006C0E3B">
              <w:rPr>
                <w:rFonts w:ascii="Arial Narrow" w:hAnsi="Arial Narrow" w:cs="Arial"/>
                <w:b/>
                <w:bCs/>
                <w:sz w:val="16"/>
                <w:szCs w:val="16"/>
              </w:rPr>
              <w:t>votanti per corr.</w:t>
            </w:r>
          </w:p>
        </w:tc>
        <w:tc>
          <w:tcPr>
            <w:tcW w:w="693" w:type="dxa"/>
            <w:tcBorders>
              <w:top w:val="single" w:sz="4" w:space="0" w:color="auto"/>
              <w:left w:val="nil"/>
              <w:bottom w:val="single" w:sz="4" w:space="0" w:color="auto"/>
              <w:right w:val="nil"/>
            </w:tcBorders>
            <w:shd w:val="clear" w:color="auto" w:fill="auto"/>
          </w:tcPr>
          <w:p w14:paraId="55F3AE88" w14:textId="77777777" w:rsidR="006C0E3B" w:rsidRPr="006C0E3B" w:rsidRDefault="006C0E3B" w:rsidP="006C0E3B">
            <w:pPr>
              <w:jc w:val="right"/>
              <w:rPr>
                <w:rFonts w:ascii="Arial Narrow" w:hAnsi="Arial Narrow" w:cs="Arial"/>
                <w:b/>
                <w:bCs/>
                <w:sz w:val="16"/>
                <w:szCs w:val="16"/>
              </w:rPr>
            </w:pPr>
            <w:r w:rsidRPr="006C0E3B">
              <w:rPr>
                <w:rFonts w:ascii="Arial Narrow" w:hAnsi="Arial Narrow" w:cs="Arial"/>
                <w:b/>
                <w:bCs/>
                <w:sz w:val="16"/>
                <w:szCs w:val="16"/>
              </w:rPr>
              <w:t>votanti x corr.</w:t>
            </w:r>
          </w:p>
        </w:tc>
        <w:tc>
          <w:tcPr>
            <w:tcW w:w="540" w:type="dxa"/>
            <w:tcBorders>
              <w:top w:val="single" w:sz="4" w:space="0" w:color="auto"/>
              <w:left w:val="nil"/>
              <w:bottom w:val="single" w:sz="4" w:space="0" w:color="auto"/>
              <w:right w:val="nil"/>
            </w:tcBorders>
            <w:shd w:val="clear" w:color="auto" w:fill="auto"/>
          </w:tcPr>
          <w:p w14:paraId="55F3AE89" w14:textId="77777777" w:rsidR="006C0E3B" w:rsidRPr="006C0E3B" w:rsidRDefault="006C0E3B" w:rsidP="006C0E3B">
            <w:pPr>
              <w:jc w:val="right"/>
              <w:rPr>
                <w:rFonts w:ascii="Arial Narrow" w:hAnsi="Arial Narrow" w:cs="Arial"/>
                <w:b/>
                <w:bCs/>
                <w:sz w:val="16"/>
                <w:szCs w:val="16"/>
              </w:rPr>
            </w:pPr>
            <w:r w:rsidRPr="006C0E3B">
              <w:rPr>
                <w:rFonts w:ascii="Arial Narrow" w:hAnsi="Arial Narrow" w:cs="Arial"/>
                <w:b/>
                <w:bCs/>
                <w:sz w:val="16"/>
                <w:szCs w:val="16"/>
              </w:rPr>
              <w:t>bian-che</w:t>
            </w:r>
          </w:p>
        </w:tc>
        <w:tc>
          <w:tcPr>
            <w:tcW w:w="540" w:type="dxa"/>
            <w:tcBorders>
              <w:top w:val="single" w:sz="4" w:space="0" w:color="auto"/>
              <w:left w:val="nil"/>
              <w:bottom w:val="single" w:sz="4" w:space="0" w:color="auto"/>
              <w:right w:val="nil"/>
            </w:tcBorders>
            <w:shd w:val="clear" w:color="auto" w:fill="auto"/>
          </w:tcPr>
          <w:p w14:paraId="55F3AE8A" w14:textId="77777777" w:rsidR="006C0E3B" w:rsidRPr="006C0E3B" w:rsidRDefault="006C0E3B" w:rsidP="006C0E3B">
            <w:pPr>
              <w:jc w:val="right"/>
              <w:rPr>
                <w:rFonts w:ascii="Arial Narrow" w:hAnsi="Arial Narrow" w:cs="Arial"/>
                <w:b/>
                <w:bCs/>
                <w:sz w:val="16"/>
                <w:szCs w:val="16"/>
              </w:rPr>
            </w:pPr>
            <w:r w:rsidRPr="006C0E3B">
              <w:rPr>
                <w:rFonts w:ascii="Arial Narrow" w:hAnsi="Arial Narrow" w:cs="Arial"/>
                <w:b/>
                <w:bCs/>
                <w:sz w:val="16"/>
                <w:szCs w:val="16"/>
              </w:rPr>
              <w:t>nulle</w:t>
            </w:r>
          </w:p>
        </w:tc>
        <w:tc>
          <w:tcPr>
            <w:tcW w:w="721" w:type="dxa"/>
            <w:tcBorders>
              <w:top w:val="single" w:sz="4" w:space="0" w:color="auto"/>
              <w:left w:val="nil"/>
              <w:bottom w:val="single" w:sz="4" w:space="0" w:color="auto"/>
              <w:right w:val="single" w:sz="4" w:space="0" w:color="auto"/>
            </w:tcBorders>
            <w:shd w:val="clear" w:color="auto" w:fill="auto"/>
          </w:tcPr>
          <w:p w14:paraId="55F3AE8B" w14:textId="77777777" w:rsidR="006C0E3B" w:rsidRPr="006C0E3B" w:rsidRDefault="006C0E3B" w:rsidP="006C0E3B">
            <w:pPr>
              <w:jc w:val="right"/>
              <w:rPr>
                <w:rFonts w:ascii="Arial Narrow" w:hAnsi="Arial Narrow" w:cs="Arial"/>
                <w:b/>
                <w:bCs/>
                <w:sz w:val="16"/>
                <w:szCs w:val="16"/>
              </w:rPr>
            </w:pPr>
            <w:r w:rsidRPr="006C0E3B">
              <w:rPr>
                <w:rFonts w:ascii="Arial Narrow" w:hAnsi="Arial Narrow" w:cs="Arial"/>
                <w:b/>
                <w:bCs/>
                <w:sz w:val="16"/>
                <w:szCs w:val="16"/>
              </w:rPr>
              <w:t>schede compu-tabili</w:t>
            </w:r>
          </w:p>
        </w:tc>
        <w:tc>
          <w:tcPr>
            <w:tcW w:w="748" w:type="dxa"/>
            <w:tcBorders>
              <w:top w:val="single" w:sz="4" w:space="0" w:color="auto"/>
              <w:left w:val="single" w:sz="4" w:space="0" w:color="auto"/>
              <w:bottom w:val="single" w:sz="4" w:space="0" w:color="auto"/>
              <w:right w:val="nil"/>
            </w:tcBorders>
            <w:shd w:val="clear" w:color="auto" w:fill="auto"/>
            <w:vAlign w:val="center"/>
          </w:tcPr>
          <w:p w14:paraId="55F3AE8C" w14:textId="77777777" w:rsidR="006C0E3B" w:rsidRPr="006C0E3B" w:rsidRDefault="006C0E3B" w:rsidP="006C0E3B">
            <w:pPr>
              <w:jc w:val="right"/>
              <w:rPr>
                <w:rFonts w:ascii="Arial Narrow" w:hAnsi="Arial Narrow" w:cs="Arial"/>
                <w:b/>
                <w:bCs/>
                <w:sz w:val="18"/>
                <w:szCs w:val="18"/>
              </w:rPr>
            </w:pPr>
            <w:r w:rsidRPr="006C0E3B">
              <w:rPr>
                <w:rFonts w:ascii="Arial Narrow" w:hAnsi="Arial Narrow" w:cs="Arial"/>
                <w:b/>
                <w:bCs/>
                <w:sz w:val="18"/>
                <w:szCs w:val="18"/>
              </w:rPr>
              <w:t>SI</w:t>
            </w:r>
          </w:p>
        </w:tc>
        <w:tc>
          <w:tcPr>
            <w:tcW w:w="709" w:type="dxa"/>
            <w:tcBorders>
              <w:top w:val="single" w:sz="4" w:space="0" w:color="auto"/>
              <w:left w:val="nil"/>
              <w:bottom w:val="single" w:sz="12" w:space="0" w:color="auto"/>
              <w:right w:val="nil"/>
            </w:tcBorders>
            <w:shd w:val="clear" w:color="auto" w:fill="D9D9D9" w:themeFill="background1" w:themeFillShade="D9"/>
            <w:vAlign w:val="center"/>
          </w:tcPr>
          <w:p w14:paraId="55F3AE8D" w14:textId="77777777" w:rsidR="006C0E3B" w:rsidRPr="006C0E3B" w:rsidRDefault="006C0E3B" w:rsidP="006C0E3B">
            <w:pPr>
              <w:jc w:val="center"/>
              <w:rPr>
                <w:rFonts w:ascii="Arial Narrow" w:hAnsi="Arial Narrow" w:cs="Arial"/>
                <w:b/>
                <w:bCs/>
                <w:sz w:val="18"/>
                <w:szCs w:val="18"/>
              </w:rPr>
            </w:pPr>
            <w:r w:rsidRPr="006C0E3B">
              <w:rPr>
                <w:rFonts w:ascii="Arial Narrow" w:hAnsi="Arial Narrow" w:cs="Arial"/>
                <w:b/>
                <w:bCs/>
                <w:sz w:val="18"/>
                <w:szCs w:val="18"/>
              </w:rPr>
              <w:t>% sì</w:t>
            </w:r>
          </w:p>
        </w:tc>
        <w:tc>
          <w:tcPr>
            <w:tcW w:w="708" w:type="dxa"/>
            <w:tcBorders>
              <w:top w:val="single" w:sz="4" w:space="0" w:color="auto"/>
              <w:left w:val="nil"/>
              <w:bottom w:val="single" w:sz="4" w:space="0" w:color="auto"/>
              <w:right w:val="nil"/>
            </w:tcBorders>
            <w:shd w:val="clear" w:color="auto" w:fill="auto"/>
            <w:vAlign w:val="center"/>
          </w:tcPr>
          <w:p w14:paraId="55F3AE8E" w14:textId="77777777" w:rsidR="006C0E3B" w:rsidRPr="006C0E3B" w:rsidRDefault="006C0E3B" w:rsidP="006C0E3B">
            <w:pPr>
              <w:jc w:val="right"/>
              <w:rPr>
                <w:rFonts w:ascii="Arial Narrow" w:hAnsi="Arial Narrow" w:cs="Arial"/>
                <w:b/>
                <w:bCs/>
                <w:sz w:val="18"/>
                <w:szCs w:val="18"/>
              </w:rPr>
            </w:pPr>
            <w:r w:rsidRPr="006C0E3B">
              <w:rPr>
                <w:rFonts w:ascii="Arial Narrow" w:hAnsi="Arial Narrow" w:cs="Arial"/>
                <w:b/>
                <w:bCs/>
                <w:sz w:val="18"/>
                <w:szCs w:val="18"/>
              </w:rPr>
              <w:t>NO</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5F3AE8F" w14:textId="77777777" w:rsidR="006C0E3B" w:rsidRPr="006C0E3B" w:rsidRDefault="006C0E3B" w:rsidP="006C0E3B">
            <w:pPr>
              <w:jc w:val="center"/>
              <w:rPr>
                <w:rFonts w:ascii="Arial Narrow" w:hAnsi="Arial Narrow" w:cs="Arial"/>
                <w:b/>
                <w:bCs/>
                <w:sz w:val="18"/>
                <w:szCs w:val="18"/>
              </w:rPr>
            </w:pPr>
            <w:r w:rsidRPr="006C0E3B">
              <w:rPr>
                <w:rFonts w:ascii="Arial Narrow" w:hAnsi="Arial Narrow" w:cs="Arial"/>
                <w:b/>
                <w:bCs/>
                <w:sz w:val="18"/>
                <w:szCs w:val="18"/>
              </w:rPr>
              <w:t>% no</w:t>
            </w:r>
          </w:p>
        </w:tc>
      </w:tr>
      <w:tr w:rsidR="006C0E3B" w:rsidRPr="006C0E3B" w14:paraId="55F3AE9E" w14:textId="77777777" w:rsidTr="00A83168">
        <w:tc>
          <w:tcPr>
            <w:tcW w:w="1211" w:type="dxa"/>
            <w:tcBorders>
              <w:top w:val="nil"/>
              <w:left w:val="single" w:sz="4" w:space="0" w:color="auto"/>
              <w:bottom w:val="single" w:sz="4" w:space="0" w:color="auto"/>
              <w:right w:val="nil"/>
            </w:tcBorders>
            <w:shd w:val="clear" w:color="auto" w:fill="auto"/>
            <w:noWrap/>
            <w:vAlign w:val="center"/>
          </w:tcPr>
          <w:p w14:paraId="55F3AE91" w14:textId="77777777" w:rsidR="006C0E3B" w:rsidRPr="006C0E3B" w:rsidRDefault="006C0E3B" w:rsidP="006C0E3B">
            <w:pPr>
              <w:spacing w:before="40" w:after="40"/>
              <w:jc w:val="left"/>
              <w:rPr>
                <w:rFonts w:ascii="Arial Narrow" w:hAnsi="Arial Narrow" w:cs="Arial"/>
                <w:bCs/>
                <w:sz w:val="18"/>
                <w:szCs w:val="18"/>
              </w:rPr>
            </w:pPr>
            <w:r w:rsidRPr="006C0E3B">
              <w:rPr>
                <w:rFonts w:ascii="Arial Narrow" w:hAnsi="Arial Narrow" w:cs="Arial"/>
                <w:bCs/>
                <w:sz w:val="18"/>
                <w:szCs w:val="18"/>
              </w:rPr>
              <w:t>Astano</w:t>
            </w:r>
          </w:p>
        </w:tc>
        <w:tc>
          <w:tcPr>
            <w:tcW w:w="720" w:type="dxa"/>
            <w:tcBorders>
              <w:top w:val="nil"/>
              <w:left w:val="nil"/>
              <w:bottom w:val="single" w:sz="4" w:space="0" w:color="auto"/>
              <w:right w:val="nil"/>
            </w:tcBorders>
            <w:shd w:val="clear" w:color="auto" w:fill="auto"/>
            <w:noWrap/>
            <w:vAlign w:val="center"/>
          </w:tcPr>
          <w:p w14:paraId="55F3AE92"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265</w:t>
            </w:r>
          </w:p>
        </w:tc>
        <w:tc>
          <w:tcPr>
            <w:tcW w:w="720" w:type="dxa"/>
            <w:tcBorders>
              <w:top w:val="nil"/>
              <w:left w:val="nil"/>
              <w:bottom w:val="single" w:sz="4" w:space="0" w:color="auto"/>
              <w:right w:val="nil"/>
            </w:tcBorders>
            <w:shd w:val="clear" w:color="auto" w:fill="auto"/>
            <w:noWrap/>
            <w:vAlign w:val="center"/>
          </w:tcPr>
          <w:p w14:paraId="55F3AE93"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168</w:t>
            </w:r>
          </w:p>
        </w:tc>
        <w:tc>
          <w:tcPr>
            <w:tcW w:w="720" w:type="dxa"/>
            <w:tcBorders>
              <w:top w:val="nil"/>
              <w:left w:val="nil"/>
              <w:bottom w:val="single" w:sz="4" w:space="0" w:color="auto"/>
              <w:right w:val="nil"/>
            </w:tcBorders>
            <w:shd w:val="clear" w:color="auto" w:fill="auto"/>
            <w:noWrap/>
            <w:vAlign w:val="center"/>
          </w:tcPr>
          <w:p w14:paraId="55F3AE94"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63%</w:t>
            </w:r>
          </w:p>
        </w:tc>
        <w:tc>
          <w:tcPr>
            <w:tcW w:w="720" w:type="dxa"/>
            <w:tcBorders>
              <w:top w:val="nil"/>
              <w:left w:val="nil"/>
              <w:bottom w:val="single" w:sz="4" w:space="0" w:color="auto"/>
              <w:right w:val="nil"/>
            </w:tcBorders>
            <w:shd w:val="clear" w:color="auto" w:fill="auto"/>
            <w:noWrap/>
            <w:vAlign w:val="center"/>
          </w:tcPr>
          <w:p w14:paraId="55F3AE95"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155</w:t>
            </w:r>
          </w:p>
        </w:tc>
        <w:tc>
          <w:tcPr>
            <w:tcW w:w="693" w:type="dxa"/>
            <w:tcBorders>
              <w:top w:val="nil"/>
              <w:left w:val="nil"/>
              <w:bottom w:val="single" w:sz="4" w:space="0" w:color="auto"/>
              <w:right w:val="nil"/>
            </w:tcBorders>
            <w:shd w:val="clear" w:color="auto" w:fill="auto"/>
            <w:noWrap/>
            <w:vAlign w:val="center"/>
          </w:tcPr>
          <w:p w14:paraId="55F3AE96"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92%</w:t>
            </w:r>
          </w:p>
        </w:tc>
        <w:tc>
          <w:tcPr>
            <w:tcW w:w="540" w:type="dxa"/>
            <w:tcBorders>
              <w:top w:val="nil"/>
              <w:left w:val="nil"/>
              <w:bottom w:val="single" w:sz="4" w:space="0" w:color="auto"/>
              <w:right w:val="nil"/>
            </w:tcBorders>
            <w:shd w:val="clear" w:color="auto" w:fill="auto"/>
            <w:noWrap/>
            <w:vAlign w:val="center"/>
          </w:tcPr>
          <w:p w14:paraId="55F3AE97"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6</w:t>
            </w:r>
          </w:p>
        </w:tc>
        <w:tc>
          <w:tcPr>
            <w:tcW w:w="540" w:type="dxa"/>
            <w:tcBorders>
              <w:top w:val="nil"/>
              <w:left w:val="nil"/>
              <w:bottom w:val="single" w:sz="4" w:space="0" w:color="auto"/>
              <w:right w:val="nil"/>
            </w:tcBorders>
            <w:shd w:val="clear" w:color="auto" w:fill="auto"/>
            <w:noWrap/>
            <w:vAlign w:val="center"/>
          </w:tcPr>
          <w:p w14:paraId="55F3AE98"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w:t>
            </w:r>
          </w:p>
        </w:tc>
        <w:tc>
          <w:tcPr>
            <w:tcW w:w="721" w:type="dxa"/>
            <w:tcBorders>
              <w:top w:val="nil"/>
              <w:left w:val="nil"/>
              <w:bottom w:val="single" w:sz="4" w:space="0" w:color="auto"/>
              <w:right w:val="single" w:sz="4" w:space="0" w:color="auto"/>
            </w:tcBorders>
            <w:shd w:val="clear" w:color="auto" w:fill="auto"/>
            <w:noWrap/>
            <w:vAlign w:val="center"/>
          </w:tcPr>
          <w:p w14:paraId="55F3AE99"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160</w:t>
            </w:r>
          </w:p>
        </w:tc>
        <w:tc>
          <w:tcPr>
            <w:tcW w:w="748" w:type="dxa"/>
            <w:tcBorders>
              <w:top w:val="single" w:sz="4" w:space="0" w:color="auto"/>
              <w:left w:val="single" w:sz="4" w:space="0" w:color="auto"/>
              <w:bottom w:val="single" w:sz="4" w:space="0" w:color="auto"/>
              <w:right w:val="single" w:sz="12" w:space="0" w:color="auto"/>
            </w:tcBorders>
            <w:shd w:val="clear" w:color="auto" w:fill="auto"/>
            <w:noWrap/>
            <w:vAlign w:val="center"/>
          </w:tcPr>
          <w:p w14:paraId="55F3AE9A"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145</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55F3AE9B"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90.63</w:t>
            </w:r>
          </w:p>
        </w:tc>
        <w:tc>
          <w:tcPr>
            <w:tcW w:w="708" w:type="dxa"/>
            <w:tcBorders>
              <w:top w:val="nil"/>
              <w:left w:val="single" w:sz="12" w:space="0" w:color="auto"/>
              <w:bottom w:val="single" w:sz="4" w:space="0" w:color="auto"/>
            </w:tcBorders>
            <w:shd w:val="clear" w:color="auto" w:fill="auto"/>
            <w:noWrap/>
            <w:vAlign w:val="center"/>
          </w:tcPr>
          <w:p w14:paraId="55F3AE9C"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15</w:t>
            </w:r>
          </w:p>
        </w:tc>
        <w:tc>
          <w:tcPr>
            <w:tcW w:w="709" w:type="dxa"/>
            <w:tcBorders>
              <w:top w:val="single" w:sz="4" w:space="0" w:color="auto"/>
              <w:bottom w:val="single" w:sz="4" w:space="0" w:color="auto"/>
              <w:right w:val="single" w:sz="4" w:space="0" w:color="auto"/>
            </w:tcBorders>
            <w:shd w:val="clear" w:color="auto" w:fill="auto"/>
            <w:noWrap/>
            <w:vAlign w:val="center"/>
          </w:tcPr>
          <w:p w14:paraId="55F3AE9D"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9.38</w:t>
            </w:r>
          </w:p>
        </w:tc>
      </w:tr>
      <w:tr w:rsidR="006C0E3B" w:rsidRPr="006C0E3B" w14:paraId="55F3AEAC" w14:textId="77777777" w:rsidTr="00A83168">
        <w:tc>
          <w:tcPr>
            <w:tcW w:w="1211" w:type="dxa"/>
            <w:tcBorders>
              <w:top w:val="nil"/>
              <w:left w:val="single" w:sz="4" w:space="0" w:color="auto"/>
              <w:bottom w:val="single" w:sz="4" w:space="0" w:color="auto"/>
              <w:right w:val="nil"/>
            </w:tcBorders>
            <w:shd w:val="clear" w:color="auto" w:fill="auto"/>
            <w:noWrap/>
            <w:vAlign w:val="center"/>
          </w:tcPr>
          <w:p w14:paraId="55F3AE9F" w14:textId="77777777" w:rsidR="006C0E3B" w:rsidRPr="006C0E3B" w:rsidRDefault="006C0E3B" w:rsidP="006C0E3B">
            <w:pPr>
              <w:spacing w:before="40" w:after="40"/>
              <w:jc w:val="left"/>
              <w:rPr>
                <w:rFonts w:ascii="Arial Narrow" w:hAnsi="Arial Narrow" w:cs="Arial"/>
                <w:bCs/>
                <w:sz w:val="18"/>
                <w:szCs w:val="18"/>
              </w:rPr>
            </w:pPr>
            <w:r w:rsidRPr="006C0E3B">
              <w:rPr>
                <w:rFonts w:ascii="Arial Narrow" w:hAnsi="Arial Narrow" w:cs="Arial"/>
                <w:bCs/>
                <w:sz w:val="18"/>
                <w:szCs w:val="18"/>
              </w:rPr>
              <w:t>Bedigliora</w:t>
            </w:r>
          </w:p>
        </w:tc>
        <w:tc>
          <w:tcPr>
            <w:tcW w:w="720" w:type="dxa"/>
            <w:tcBorders>
              <w:top w:val="nil"/>
              <w:left w:val="nil"/>
              <w:bottom w:val="single" w:sz="4" w:space="0" w:color="auto"/>
              <w:right w:val="nil"/>
            </w:tcBorders>
            <w:shd w:val="clear" w:color="auto" w:fill="auto"/>
            <w:noWrap/>
            <w:vAlign w:val="center"/>
          </w:tcPr>
          <w:p w14:paraId="55F3AEA0"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505</w:t>
            </w:r>
          </w:p>
        </w:tc>
        <w:tc>
          <w:tcPr>
            <w:tcW w:w="720" w:type="dxa"/>
            <w:tcBorders>
              <w:top w:val="nil"/>
              <w:left w:val="nil"/>
              <w:bottom w:val="single" w:sz="4" w:space="0" w:color="auto"/>
              <w:right w:val="nil"/>
            </w:tcBorders>
            <w:shd w:val="clear" w:color="auto" w:fill="auto"/>
            <w:noWrap/>
            <w:vAlign w:val="center"/>
          </w:tcPr>
          <w:p w14:paraId="55F3AEA1"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301</w:t>
            </w:r>
          </w:p>
        </w:tc>
        <w:tc>
          <w:tcPr>
            <w:tcW w:w="720" w:type="dxa"/>
            <w:tcBorders>
              <w:top w:val="nil"/>
              <w:left w:val="nil"/>
              <w:bottom w:val="single" w:sz="4" w:space="0" w:color="auto"/>
              <w:right w:val="nil"/>
            </w:tcBorders>
            <w:shd w:val="clear" w:color="auto" w:fill="auto"/>
            <w:noWrap/>
            <w:vAlign w:val="center"/>
          </w:tcPr>
          <w:p w14:paraId="55F3AEA2"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60%</w:t>
            </w:r>
          </w:p>
        </w:tc>
        <w:tc>
          <w:tcPr>
            <w:tcW w:w="720" w:type="dxa"/>
            <w:tcBorders>
              <w:top w:val="nil"/>
              <w:left w:val="nil"/>
              <w:bottom w:val="single" w:sz="4" w:space="0" w:color="auto"/>
              <w:right w:val="nil"/>
            </w:tcBorders>
            <w:shd w:val="clear" w:color="auto" w:fill="auto"/>
            <w:noWrap/>
            <w:vAlign w:val="center"/>
          </w:tcPr>
          <w:p w14:paraId="55F3AEA3"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295</w:t>
            </w:r>
          </w:p>
        </w:tc>
        <w:tc>
          <w:tcPr>
            <w:tcW w:w="693" w:type="dxa"/>
            <w:tcBorders>
              <w:top w:val="nil"/>
              <w:left w:val="nil"/>
              <w:bottom w:val="single" w:sz="4" w:space="0" w:color="auto"/>
              <w:right w:val="nil"/>
            </w:tcBorders>
            <w:shd w:val="clear" w:color="auto" w:fill="auto"/>
            <w:noWrap/>
            <w:vAlign w:val="center"/>
          </w:tcPr>
          <w:p w14:paraId="55F3AEA4"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98%</w:t>
            </w:r>
          </w:p>
        </w:tc>
        <w:tc>
          <w:tcPr>
            <w:tcW w:w="540" w:type="dxa"/>
            <w:tcBorders>
              <w:top w:val="nil"/>
              <w:left w:val="nil"/>
              <w:bottom w:val="single" w:sz="4" w:space="0" w:color="auto"/>
              <w:right w:val="nil"/>
            </w:tcBorders>
            <w:shd w:val="clear" w:color="auto" w:fill="auto"/>
            <w:noWrap/>
            <w:vAlign w:val="center"/>
          </w:tcPr>
          <w:p w14:paraId="55F3AEA5"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w:t>
            </w:r>
          </w:p>
        </w:tc>
        <w:tc>
          <w:tcPr>
            <w:tcW w:w="540" w:type="dxa"/>
            <w:tcBorders>
              <w:top w:val="nil"/>
              <w:left w:val="nil"/>
              <w:bottom w:val="single" w:sz="4" w:space="0" w:color="auto"/>
              <w:right w:val="nil"/>
            </w:tcBorders>
            <w:shd w:val="clear" w:color="auto" w:fill="auto"/>
            <w:noWrap/>
            <w:vAlign w:val="center"/>
          </w:tcPr>
          <w:p w14:paraId="55F3AEA6"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0</w:t>
            </w:r>
          </w:p>
        </w:tc>
        <w:tc>
          <w:tcPr>
            <w:tcW w:w="721" w:type="dxa"/>
            <w:tcBorders>
              <w:top w:val="nil"/>
              <w:left w:val="nil"/>
              <w:bottom w:val="single" w:sz="4" w:space="0" w:color="auto"/>
              <w:right w:val="single" w:sz="4" w:space="0" w:color="auto"/>
            </w:tcBorders>
            <w:shd w:val="clear" w:color="auto" w:fill="auto"/>
            <w:noWrap/>
            <w:vAlign w:val="center"/>
          </w:tcPr>
          <w:p w14:paraId="55F3AEA7"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299</w:t>
            </w:r>
          </w:p>
        </w:tc>
        <w:tc>
          <w:tcPr>
            <w:tcW w:w="748" w:type="dxa"/>
            <w:tcBorders>
              <w:top w:val="nil"/>
              <w:left w:val="single" w:sz="4" w:space="0" w:color="auto"/>
              <w:bottom w:val="single" w:sz="4" w:space="0" w:color="auto"/>
              <w:right w:val="single" w:sz="12" w:space="0" w:color="auto"/>
            </w:tcBorders>
            <w:shd w:val="clear" w:color="auto" w:fill="auto"/>
            <w:noWrap/>
            <w:vAlign w:val="center"/>
          </w:tcPr>
          <w:p w14:paraId="55F3AEA8"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233</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55F3AEA9"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77.93</w:t>
            </w:r>
          </w:p>
        </w:tc>
        <w:tc>
          <w:tcPr>
            <w:tcW w:w="708" w:type="dxa"/>
            <w:tcBorders>
              <w:top w:val="nil"/>
              <w:left w:val="single" w:sz="12" w:space="0" w:color="auto"/>
              <w:bottom w:val="single" w:sz="4" w:space="0" w:color="auto"/>
              <w:right w:val="nil"/>
            </w:tcBorders>
            <w:shd w:val="clear" w:color="auto" w:fill="auto"/>
            <w:noWrap/>
            <w:vAlign w:val="center"/>
          </w:tcPr>
          <w:p w14:paraId="55F3AEAA"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66</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5F3AEAB"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22.07</w:t>
            </w:r>
          </w:p>
        </w:tc>
      </w:tr>
      <w:tr w:rsidR="006C0E3B" w:rsidRPr="006C0E3B" w14:paraId="55F3AEBA" w14:textId="77777777" w:rsidTr="00A83168">
        <w:tc>
          <w:tcPr>
            <w:tcW w:w="1211" w:type="dxa"/>
            <w:tcBorders>
              <w:top w:val="nil"/>
              <w:left w:val="single" w:sz="4" w:space="0" w:color="auto"/>
              <w:bottom w:val="single" w:sz="4" w:space="0" w:color="auto"/>
              <w:right w:val="nil"/>
            </w:tcBorders>
            <w:shd w:val="clear" w:color="auto" w:fill="auto"/>
            <w:noWrap/>
            <w:vAlign w:val="center"/>
          </w:tcPr>
          <w:p w14:paraId="55F3AEAD" w14:textId="77777777" w:rsidR="006C0E3B" w:rsidRPr="006C0E3B" w:rsidRDefault="006C0E3B" w:rsidP="006C0E3B">
            <w:pPr>
              <w:spacing w:before="40" w:after="40"/>
              <w:jc w:val="left"/>
              <w:rPr>
                <w:rFonts w:ascii="Arial Narrow" w:hAnsi="Arial Narrow" w:cs="Arial"/>
                <w:bCs/>
                <w:sz w:val="18"/>
                <w:szCs w:val="18"/>
              </w:rPr>
            </w:pPr>
            <w:r w:rsidRPr="006C0E3B">
              <w:rPr>
                <w:rFonts w:ascii="Arial Narrow" w:hAnsi="Arial Narrow" w:cs="Arial"/>
                <w:bCs/>
                <w:sz w:val="18"/>
                <w:szCs w:val="18"/>
              </w:rPr>
              <w:t>Curio</w:t>
            </w:r>
          </w:p>
        </w:tc>
        <w:tc>
          <w:tcPr>
            <w:tcW w:w="720" w:type="dxa"/>
            <w:tcBorders>
              <w:top w:val="nil"/>
              <w:left w:val="nil"/>
              <w:bottom w:val="single" w:sz="4" w:space="0" w:color="auto"/>
              <w:right w:val="nil"/>
            </w:tcBorders>
            <w:shd w:val="clear" w:color="auto" w:fill="auto"/>
            <w:noWrap/>
            <w:vAlign w:val="center"/>
          </w:tcPr>
          <w:p w14:paraId="55F3AEAE"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468</w:t>
            </w:r>
          </w:p>
        </w:tc>
        <w:tc>
          <w:tcPr>
            <w:tcW w:w="720" w:type="dxa"/>
            <w:tcBorders>
              <w:top w:val="nil"/>
              <w:left w:val="nil"/>
              <w:bottom w:val="single" w:sz="4" w:space="0" w:color="auto"/>
              <w:right w:val="nil"/>
            </w:tcBorders>
            <w:shd w:val="clear" w:color="auto" w:fill="auto"/>
            <w:noWrap/>
            <w:vAlign w:val="center"/>
          </w:tcPr>
          <w:p w14:paraId="55F3AEAF"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274</w:t>
            </w:r>
          </w:p>
        </w:tc>
        <w:tc>
          <w:tcPr>
            <w:tcW w:w="720" w:type="dxa"/>
            <w:tcBorders>
              <w:top w:val="nil"/>
              <w:left w:val="nil"/>
              <w:bottom w:val="single" w:sz="4" w:space="0" w:color="auto"/>
              <w:right w:val="nil"/>
            </w:tcBorders>
            <w:shd w:val="clear" w:color="auto" w:fill="auto"/>
            <w:noWrap/>
            <w:vAlign w:val="center"/>
          </w:tcPr>
          <w:p w14:paraId="55F3AEB0"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59%</w:t>
            </w:r>
          </w:p>
        </w:tc>
        <w:tc>
          <w:tcPr>
            <w:tcW w:w="720" w:type="dxa"/>
            <w:tcBorders>
              <w:top w:val="nil"/>
              <w:left w:val="nil"/>
              <w:bottom w:val="single" w:sz="4" w:space="0" w:color="auto"/>
              <w:right w:val="nil"/>
            </w:tcBorders>
            <w:shd w:val="clear" w:color="auto" w:fill="auto"/>
            <w:noWrap/>
            <w:vAlign w:val="center"/>
          </w:tcPr>
          <w:p w14:paraId="55F3AEB1"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264</w:t>
            </w:r>
          </w:p>
        </w:tc>
        <w:tc>
          <w:tcPr>
            <w:tcW w:w="693" w:type="dxa"/>
            <w:tcBorders>
              <w:top w:val="nil"/>
              <w:left w:val="nil"/>
              <w:bottom w:val="single" w:sz="4" w:space="0" w:color="auto"/>
              <w:right w:val="nil"/>
            </w:tcBorders>
            <w:shd w:val="clear" w:color="auto" w:fill="auto"/>
            <w:noWrap/>
            <w:vAlign w:val="center"/>
          </w:tcPr>
          <w:p w14:paraId="55F3AEB2"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96%</w:t>
            </w:r>
          </w:p>
        </w:tc>
        <w:tc>
          <w:tcPr>
            <w:tcW w:w="540" w:type="dxa"/>
            <w:tcBorders>
              <w:top w:val="nil"/>
              <w:left w:val="nil"/>
              <w:bottom w:val="single" w:sz="4" w:space="0" w:color="auto"/>
              <w:right w:val="nil"/>
            </w:tcBorders>
            <w:shd w:val="clear" w:color="auto" w:fill="auto"/>
            <w:noWrap/>
            <w:vAlign w:val="center"/>
          </w:tcPr>
          <w:p w14:paraId="55F3AEB3"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5</w:t>
            </w:r>
          </w:p>
        </w:tc>
        <w:tc>
          <w:tcPr>
            <w:tcW w:w="540" w:type="dxa"/>
            <w:tcBorders>
              <w:top w:val="nil"/>
              <w:left w:val="nil"/>
              <w:bottom w:val="single" w:sz="4" w:space="0" w:color="auto"/>
              <w:right w:val="nil"/>
            </w:tcBorders>
            <w:shd w:val="clear" w:color="auto" w:fill="auto"/>
            <w:noWrap/>
            <w:vAlign w:val="center"/>
          </w:tcPr>
          <w:p w14:paraId="55F3AEB4"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0</w:t>
            </w:r>
          </w:p>
        </w:tc>
        <w:tc>
          <w:tcPr>
            <w:tcW w:w="721" w:type="dxa"/>
            <w:tcBorders>
              <w:top w:val="nil"/>
              <w:left w:val="nil"/>
              <w:bottom w:val="single" w:sz="4" w:space="0" w:color="auto"/>
              <w:right w:val="single" w:sz="4" w:space="0" w:color="auto"/>
            </w:tcBorders>
            <w:shd w:val="clear" w:color="auto" w:fill="auto"/>
            <w:noWrap/>
            <w:vAlign w:val="center"/>
          </w:tcPr>
          <w:p w14:paraId="55F3AEB5"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269</w:t>
            </w:r>
          </w:p>
        </w:tc>
        <w:tc>
          <w:tcPr>
            <w:tcW w:w="748" w:type="dxa"/>
            <w:tcBorders>
              <w:top w:val="nil"/>
              <w:left w:val="single" w:sz="4" w:space="0" w:color="auto"/>
              <w:bottom w:val="single" w:sz="4" w:space="0" w:color="auto"/>
              <w:right w:val="single" w:sz="12" w:space="0" w:color="auto"/>
            </w:tcBorders>
            <w:shd w:val="clear" w:color="auto" w:fill="auto"/>
            <w:noWrap/>
            <w:vAlign w:val="center"/>
          </w:tcPr>
          <w:p w14:paraId="55F3AEB6"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174</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55F3AEB7"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64.68</w:t>
            </w:r>
          </w:p>
        </w:tc>
        <w:tc>
          <w:tcPr>
            <w:tcW w:w="708" w:type="dxa"/>
            <w:tcBorders>
              <w:top w:val="nil"/>
              <w:left w:val="single" w:sz="12" w:space="0" w:color="auto"/>
              <w:bottom w:val="single" w:sz="4" w:space="0" w:color="auto"/>
              <w:right w:val="nil"/>
            </w:tcBorders>
            <w:shd w:val="clear" w:color="auto" w:fill="auto"/>
            <w:noWrap/>
            <w:vAlign w:val="center"/>
          </w:tcPr>
          <w:p w14:paraId="55F3AEB8"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95</w:t>
            </w:r>
          </w:p>
        </w:tc>
        <w:tc>
          <w:tcPr>
            <w:tcW w:w="709" w:type="dxa"/>
            <w:tcBorders>
              <w:top w:val="nil"/>
              <w:left w:val="nil"/>
              <w:bottom w:val="single" w:sz="4" w:space="0" w:color="auto"/>
              <w:right w:val="single" w:sz="4" w:space="0" w:color="auto"/>
            </w:tcBorders>
            <w:shd w:val="clear" w:color="auto" w:fill="auto"/>
            <w:noWrap/>
            <w:vAlign w:val="center"/>
          </w:tcPr>
          <w:p w14:paraId="55F3AEB9"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35.32</w:t>
            </w:r>
          </w:p>
        </w:tc>
      </w:tr>
      <w:tr w:rsidR="006C0E3B" w:rsidRPr="006C0E3B" w14:paraId="55F3AEC8" w14:textId="77777777" w:rsidTr="00A83168">
        <w:tc>
          <w:tcPr>
            <w:tcW w:w="1211" w:type="dxa"/>
            <w:tcBorders>
              <w:top w:val="nil"/>
              <w:left w:val="single" w:sz="4" w:space="0" w:color="auto"/>
              <w:bottom w:val="single" w:sz="4" w:space="0" w:color="auto"/>
              <w:right w:val="nil"/>
            </w:tcBorders>
            <w:shd w:val="clear" w:color="auto" w:fill="auto"/>
            <w:noWrap/>
            <w:vAlign w:val="center"/>
          </w:tcPr>
          <w:p w14:paraId="55F3AEBB" w14:textId="77777777" w:rsidR="006C0E3B" w:rsidRPr="006C0E3B" w:rsidRDefault="006C0E3B" w:rsidP="006C0E3B">
            <w:pPr>
              <w:spacing w:before="40" w:after="40"/>
              <w:jc w:val="left"/>
              <w:rPr>
                <w:rFonts w:ascii="Arial Narrow" w:hAnsi="Arial Narrow" w:cs="Arial"/>
                <w:bCs/>
                <w:sz w:val="18"/>
                <w:szCs w:val="18"/>
              </w:rPr>
            </w:pPr>
            <w:r w:rsidRPr="006C0E3B">
              <w:rPr>
                <w:rFonts w:ascii="Arial Narrow" w:hAnsi="Arial Narrow" w:cs="Arial"/>
                <w:bCs/>
                <w:sz w:val="18"/>
                <w:szCs w:val="18"/>
              </w:rPr>
              <w:t>Miglieglia</w:t>
            </w:r>
          </w:p>
        </w:tc>
        <w:tc>
          <w:tcPr>
            <w:tcW w:w="720" w:type="dxa"/>
            <w:tcBorders>
              <w:top w:val="nil"/>
              <w:left w:val="nil"/>
              <w:bottom w:val="single" w:sz="4" w:space="0" w:color="auto"/>
              <w:right w:val="nil"/>
            </w:tcBorders>
            <w:shd w:val="clear" w:color="auto" w:fill="auto"/>
            <w:noWrap/>
            <w:vAlign w:val="center"/>
          </w:tcPr>
          <w:p w14:paraId="55F3AEBC"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215</w:t>
            </w:r>
          </w:p>
        </w:tc>
        <w:tc>
          <w:tcPr>
            <w:tcW w:w="720" w:type="dxa"/>
            <w:tcBorders>
              <w:top w:val="nil"/>
              <w:left w:val="nil"/>
              <w:bottom w:val="single" w:sz="4" w:space="0" w:color="auto"/>
              <w:right w:val="nil"/>
            </w:tcBorders>
            <w:shd w:val="clear" w:color="auto" w:fill="auto"/>
            <w:noWrap/>
            <w:vAlign w:val="center"/>
          </w:tcPr>
          <w:p w14:paraId="55F3AEBD"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144</w:t>
            </w:r>
          </w:p>
        </w:tc>
        <w:tc>
          <w:tcPr>
            <w:tcW w:w="720" w:type="dxa"/>
            <w:tcBorders>
              <w:top w:val="nil"/>
              <w:left w:val="nil"/>
              <w:bottom w:val="single" w:sz="4" w:space="0" w:color="auto"/>
              <w:right w:val="nil"/>
            </w:tcBorders>
            <w:shd w:val="clear" w:color="auto" w:fill="auto"/>
            <w:noWrap/>
            <w:vAlign w:val="center"/>
          </w:tcPr>
          <w:p w14:paraId="55F3AEBE"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67%</w:t>
            </w:r>
          </w:p>
        </w:tc>
        <w:tc>
          <w:tcPr>
            <w:tcW w:w="720" w:type="dxa"/>
            <w:tcBorders>
              <w:top w:val="nil"/>
              <w:left w:val="nil"/>
              <w:bottom w:val="single" w:sz="4" w:space="0" w:color="auto"/>
              <w:right w:val="nil"/>
            </w:tcBorders>
            <w:shd w:val="clear" w:color="auto" w:fill="auto"/>
            <w:noWrap/>
            <w:vAlign w:val="center"/>
          </w:tcPr>
          <w:p w14:paraId="55F3AEBF"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134</w:t>
            </w:r>
          </w:p>
        </w:tc>
        <w:tc>
          <w:tcPr>
            <w:tcW w:w="693" w:type="dxa"/>
            <w:tcBorders>
              <w:top w:val="nil"/>
              <w:left w:val="nil"/>
              <w:bottom w:val="single" w:sz="4" w:space="0" w:color="auto"/>
              <w:right w:val="nil"/>
            </w:tcBorders>
            <w:shd w:val="clear" w:color="auto" w:fill="auto"/>
            <w:noWrap/>
            <w:vAlign w:val="center"/>
          </w:tcPr>
          <w:p w14:paraId="55F3AEC0"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93%</w:t>
            </w:r>
          </w:p>
        </w:tc>
        <w:tc>
          <w:tcPr>
            <w:tcW w:w="540" w:type="dxa"/>
            <w:tcBorders>
              <w:top w:val="nil"/>
              <w:left w:val="nil"/>
              <w:bottom w:val="single" w:sz="4" w:space="0" w:color="auto"/>
              <w:right w:val="nil"/>
            </w:tcBorders>
            <w:shd w:val="clear" w:color="auto" w:fill="auto"/>
            <w:noWrap/>
            <w:vAlign w:val="center"/>
          </w:tcPr>
          <w:p w14:paraId="55F3AEC1"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0</w:t>
            </w:r>
          </w:p>
        </w:tc>
        <w:tc>
          <w:tcPr>
            <w:tcW w:w="540" w:type="dxa"/>
            <w:tcBorders>
              <w:top w:val="nil"/>
              <w:left w:val="nil"/>
              <w:bottom w:val="single" w:sz="4" w:space="0" w:color="auto"/>
              <w:right w:val="nil"/>
            </w:tcBorders>
            <w:shd w:val="clear" w:color="auto" w:fill="auto"/>
            <w:noWrap/>
            <w:vAlign w:val="center"/>
          </w:tcPr>
          <w:p w14:paraId="55F3AEC2"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0</w:t>
            </w:r>
          </w:p>
        </w:tc>
        <w:tc>
          <w:tcPr>
            <w:tcW w:w="721" w:type="dxa"/>
            <w:tcBorders>
              <w:top w:val="nil"/>
              <w:left w:val="nil"/>
              <w:bottom w:val="single" w:sz="4" w:space="0" w:color="auto"/>
              <w:right w:val="single" w:sz="4" w:space="0" w:color="auto"/>
            </w:tcBorders>
            <w:shd w:val="clear" w:color="auto" w:fill="auto"/>
            <w:noWrap/>
            <w:vAlign w:val="center"/>
          </w:tcPr>
          <w:p w14:paraId="55F3AEC3"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144</w:t>
            </w:r>
          </w:p>
        </w:tc>
        <w:tc>
          <w:tcPr>
            <w:tcW w:w="748" w:type="dxa"/>
            <w:tcBorders>
              <w:top w:val="nil"/>
              <w:left w:val="single" w:sz="4" w:space="0" w:color="auto"/>
              <w:bottom w:val="single" w:sz="4" w:space="0" w:color="auto"/>
              <w:right w:val="single" w:sz="12" w:space="0" w:color="auto"/>
            </w:tcBorders>
            <w:shd w:val="clear" w:color="auto" w:fill="auto"/>
            <w:noWrap/>
            <w:vAlign w:val="center"/>
          </w:tcPr>
          <w:p w14:paraId="55F3AEC4"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130</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55F3AEC5"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90.28</w:t>
            </w:r>
          </w:p>
        </w:tc>
        <w:tc>
          <w:tcPr>
            <w:tcW w:w="708" w:type="dxa"/>
            <w:tcBorders>
              <w:top w:val="nil"/>
              <w:left w:val="single" w:sz="12" w:space="0" w:color="auto"/>
              <w:bottom w:val="single" w:sz="4" w:space="0" w:color="auto"/>
              <w:right w:val="nil"/>
            </w:tcBorders>
            <w:shd w:val="clear" w:color="auto" w:fill="auto"/>
            <w:noWrap/>
            <w:vAlign w:val="center"/>
          </w:tcPr>
          <w:p w14:paraId="55F3AEC6"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14</w:t>
            </w:r>
          </w:p>
        </w:tc>
        <w:tc>
          <w:tcPr>
            <w:tcW w:w="709" w:type="dxa"/>
            <w:tcBorders>
              <w:top w:val="nil"/>
              <w:left w:val="nil"/>
              <w:bottom w:val="single" w:sz="4" w:space="0" w:color="auto"/>
              <w:right w:val="single" w:sz="4" w:space="0" w:color="auto"/>
            </w:tcBorders>
            <w:shd w:val="clear" w:color="auto" w:fill="auto"/>
            <w:noWrap/>
            <w:vAlign w:val="center"/>
          </w:tcPr>
          <w:p w14:paraId="55F3AEC7"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9.72</w:t>
            </w:r>
          </w:p>
        </w:tc>
      </w:tr>
      <w:tr w:rsidR="006C0E3B" w:rsidRPr="006C0E3B" w14:paraId="55F3AED6" w14:textId="77777777" w:rsidTr="00A83168">
        <w:tc>
          <w:tcPr>
            <w:tcW w:w="1211" w:type="dxa"/>
            <w:tcBorders>
              <w:top w:val="nil"/>
              <w:left w:val="single" w:sz="4" w:space="0" w:color="auto"/>
              <w:bottom w:val="single" w:sz="4" w:space="0" w:color="auto"/>
              <w:right w:val="nil"/>
            </w:tcBorders>
            <w:shd w:val="clear" w:color="auto" w:fill="auto"/>
            <w:noWrap/>
            <w:vAlign w:val="center"/>
          </w:tcPr>
          <w:p w14:paraId="55F3AEC9" w14:textId="77777777" w:rsidR="006C0E3B" w:rsidRPr="006C0E3B" w:rsidRDefault="006C0E3B" w:rsidP="006C0E3B">
            <w:pPr>
              <w:spacing w:before="40" w:after="40"/>
              <w:jc w:val="left"/>
              <w:rPr>
                <w:rFonts w:ascii="Arial Narrow" w:hAnsi="Arial Narrow" w:cs="Arial"/>
                <w:bCs/>
                <w:sz w:val="18"/>
                <w:szCs w:val="18"/>
              </w:rPr>
            </w:pPr>
            <w:r w:rsidRPr="006C0E3B">
              <w:rPr>
                <w:rFonts w:ascii="Arial Narrow" w:hAnsi="Arial Narrow" w:cs="Arial"/>
                <w:bCs/>
                <w:sz w:val="18"/>
                <w:szCs w:val="18"/>
              </w:rPr>
              <w:t>Novaggio</w:t>
            </w:r>
          </w:p>
        </w:tc>
        <w:tc>
          <w:tcPr>
            <w:tcW w:w="720" w:type="dxa"/>
            <w:tcBorders>
              <w:top w:val="nil"/>
              <w:left w:val="nil"/>
              <w:bottom w:val="single" w:sz="4" w:space="0" w:color="auto"/>
              <w:right w:val="nil"/>
            </w:tcBorders>
            <w:shd w:val="clear" w:color="auto" w:fill="auto"/>
            <w:noWrap/>
            <w:vAlign w:val="center"/>
          </w:tcPr>
          <w:p w14:paraId="55F3AECA"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644</w:t>
            </w:r>
          </w:p>
        </w:tc>
        <w:tc>
          <w:tcPr>
            <w:tcW w:w="720" w:type="dxa"/>
            <w:tcBorders>
              <w:top w:val="nil"/>
              <w:left w:val="nil"/>
              <w:bottom w:val="single" w:sz="4" w:space="0" w:color="auto"/>
              <w:right w:val="nil"/>
            </w:tcBorders>
            <w:shd w:val="clear" w:color="auto" w:fill="auto"/>
            <w:noWrap/>
            <w:vAlign w:val="center"/>
          </w:tcPr>
          <w:p w14:paraId="55F3AECB"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398</w:t>
            </w:r>
          </w:p>
        </w:tc>
        <w:tc>
          <w:tcPr>
            <w:tcW w:w="720" w:type="dxa"/>
            <w:tcBorders>
              <w:top w:val="nil"/>
              <w:left w:val="nil"/>
              <w:bottom w:val="single" w:sz="4" w:space="0" w:color="auto"/>
              <w:right w:val="nil"/>
            </w:tcBorders>
            <w:shd w:val="clear" w:color="auto" w:fill="auto"/>
            <w:noWrap/>
            <w:vAlign w:val="center"/>
          </w:tcPr>
          <w:p w14:paraId="55F3AECC"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62%</w:t>
            </w:r>
          </w:p>
        </w:tc>
        <w:tc>
          <w:tcPr>
            <w:tcW w:w="720" w:type="dxa"/>
            <w:tcBorders>
              <w:top w:val="nil"/>
              <w:left w:val="nil"/>
              <w:bottom w:val="single" w:sz="4" w:space="0" w:color="auto"/>
              <w:right w:val="nil"/>
            </w:tcBorders>
            <w:shd w:val="clear" w:color="auto" w:fill="auto"/>
            <w:noWrap/>
            <w:vAlign w:val="center"/>
          </w:tcPr>
          <w:p w14:paraId="55F3AECD"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389</w:t>
            </w:r>
          </w:p>
        </w:tc>
        <w:tc>
          <w:tcPr>
            <w:tcW w:w="693" w:type="dxa"/>
            <w:tcBorders>
              <w:top w:val="nil"/>
              <w:left w:val="nil"/>
              <w:bottom w:val="single" w:sz="4" w:space="0" w:color="auto"/>
              <w:right w:val="nil"/>
            </w:tcBorders>
            <w:shd w:val="clear" w:color="auto" w:fill="auto"/>
            <w:noWrap/>
            <w:vAlign w:val="center"/>
          </w:tcPr>
          <w:p w14:paraId="55F3AECE"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98%</w:t>
            </w:r>
          </w:p>
        </w:tc>
        <w:tc>
          <w:tcPr>
            <w:tcW w:w="540" w:type="dxa"/>
            <w:tcBorders>
              <w:top w:val="nil"/>
              <w:left w:val="nil"/>
              <w:bottom w:val="single" w:sz="4" w:space="0" w:color="auto"/>
              <w:right w:val="nil"/>
            </w:tcBorders>
            <w:shd w:val="clear" w:color="auto" w:fill="auto"/>
            <w:noWrap/>
            <w:vAlign w:val="center"/>
          </w:tcPr>
          <w:p w14:paraId="55F3AECF"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4</w:t>
            </w:r>
          </w:p>
        </w:tc>
        <w:tc>
          <w:tcPr>
            <w:tcW w:w="540" w:type="dxa"/>
            <w:tcBorders>
              <w:top w:val="nil"/>
              <w:left w:val="nil"/>
              <w:bottom w:val="single" w:sz="4" w:space="0" w:color="auto"/>
              <w:right w:val="nil"/>
            </w:tcBorders>
            <w:shd w:val="clear" w:color="auto" w:fill="auto"/>
            <w:noWrap/>
            <w:vAlign w:val="center"/>
          </w:tcPr>
          <w:p w14:paraId="55F3AED0"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1</w:t>
            </w:r>
          </w:p>
        </w:tc>
        <w:tc>
          <w:tcPr>
            <w:tcW w:w="721" w:type="dxa"/>
            <w:tcBorders>
              <w:top w:val="nil"/>
              <w:left w:val="nil"/>
              <w:bottom w:val="single" w:sz="4" w:space="0" w:color="auto"/>
              <w:right w:val="single" w:sz="4" w:space="0" w:color="auto"/>
            </w:tcBorders>
            <w:shd w:val="clear" w:color="auto" w:fill="auto"/>
            <w:noWrap/>
            <w:vAlign w:val="center"/>
          </w:tcPr>
          <w:p w14:paraId="55F3AED1" w14:textId="77777777" w:rsidR="006C0E3B" w:rsidRPr="006C0E3B" w:rsidRDefault="006C0E3B" w:rsidP="006C0E3B">
            <w:pPr>
              <w:spacing w:before="40" w:after="40"/>
              <w:jc w:val="right"/>
              <w:rPr>
                <w:rFonts w:ascii="Arial Narrow" w:hAnsi="Arial Narrow" w:cs="Arial"/>
                <w:sz w:val="16"/>
                <w:szCs w:val="16"/>
              </w:rPr>
            </w:pPr>
            <w:r w:rsidRPr="006C0E3B">
              <w:rPr>
                <w:rFonts w:ascii="Arial Narrow" w:hAnsi="Arial Narrow" w:cs="Arial"/>
                <w:sz w:val="16"/>
                <w:szCs w:val="16"/>
              </w:rPr>
              <w:t>393</w:t>
            </w:r>
          </w:p>
        </w:tc>
        <w:tc>
          <w:tcPr>
            <w:tcW w:w="748" w:type="dxa"/>
            <w:tcBorders>
              <w:top w:val="nil"/>
              <w:left w:val="single" w:sz="4" w:space="0" w:color="auto"/>
              <w:bottom w:val="single" w:sz="4" w:space="0" w:color="auto"/>
              <w:right w:val="single" w:sz="12" w:space="0" w:color="auto"/>
            </w:tcBorders>
            <w:shd w:val="clear" w:color="auto" w:fill="auto"/>
            <w:noWrap/>
            <w:vAlign w:val="center"/>
          </w:tcPr>
          <w:p w14:paraId="55F3AED2"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245</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55F3AED3"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62.34</w:t>
            </w:r>
          </w:p>
        </w:tc>
        <w:tc>
          <w:tcPr>
            <w:tcW w:w="708" w:type="dxa"/>
            <w:tcBorders>
              <w:top w:val="nil"/>
              <w:left w:val="single" w:sz="12" w:space="0" w:color="auto"/>
              <w:bottom w:val="single" w:sz="4" w:space="0" w:color="auto"/>
              <w:right w:val="nil"/>
            </w:tcBorders>
            <w:shd w:val="clear" w:color="auto" w:fill="auto"/>
            <w:noWrap/>
            <w:vAlign w:val="center"/>
          </w:tcPr>
          <w:p w14:paraId="55F3AED4" w14:textId="77777777" w:rsidR="006C0E3B" w:rsidRPr="006C0E3B" w:rsidRDefault="006C0E3B" w:rsidP="006C0E3B">
            <w:pPr>
              <w:spacing w:before="40" w:after="40"/>
              <w:jc w:val="right"/>
              <w:rPr>
                <w:rFonts w:ascii="Arial Narrow" w:hAnsi="Arial Narrow" w:cs="Arial"/>
                <w:b/>
                <w:sz w:val="18"/>
                <w:szCs w:val="18"/>
              </w:rPr>
            </w:pPr>
            <w:r w:rsidRPr="006C0E3B">
              <w:rPr>
                <w:rFonts w:ascii="Arial Narrow" w:hAnsi="Arial Narrow" w:cs="Arial"/>
                <w:b/>
                <w:sz w:val="18"/>
                <w:szCs w:val="18"/>
              </w:rPr>
              <w:t>148</w:t>
            </w:r>
          </w:p>
        </w:tc>
        <w:tc>
          <w:tcPr>
            <w:tcW w:w="709" w:type="dxa"/>
            <w:tcBorders>
              <w:top w:val="nil"/>
              <w:left w:val="nil"/>
              <w:bottom w:val="single" w:sz="4" w:space="0" w:color="auto"/>
              <w:right w:val="single" w:sz="4" w:space="0" w:color="auto"/>
            </w:tcBorders>
            <w:shd w:val="clear" w:color="auto" w:fill="auto"/>
            <w:noWrap/>
            <w:vAlign w:val="center"/>
          </w:tcPr>
          <w:p w14:paraId="55F3AED5" w14:textId="77777777" w:rsidR="006C0E3B" w:rsidRPr="006C0E3B" w:rsidRDefault="006C0E3B" w:rsidP="006C0E3B">
            <w:pPr>
              <w:spacing w:before="40" w:after="40"/>
              <w:jc w:val="right"/>
              <w:rPr>
                <w:rFonts w:ascii="Arial Narrow" w:hAnsi="Arial Narrow" w:cs="Arial"/>
                <w:sz w:val="18"/>
                <w:szCs w:val="18"/>
              </w:rPr>
            </w:pPr>
            <w:r w:rsidRPr="006C0E3B">
              <w:rPr>
                <w:rFonts w:ascii="Arial Narrow" w:hAnsi="Arial Narrow" w:cs="Arial"/>
                <w:sz w:val="18"/>
                <w:szCs w:val="18"/>
              </w:rPr>
              <w:t>37.66</w:t>
            </w:r>
          </w:p>
        </w:tc>
      </w:tr>
      <w:tr w:rsidR="006C0E3B" w:rsidRPr="006C0E3B" w14:paraId="55F3AEE4" w14:textId="77777777" w:rsidTr="00A83168">
        <w:tc>
          <w:tcPr>
            <w:tcW w:w="1211" w:type="dxa"/>
            <w:tcBorders>
              <w:top w:val="single" w:sz="12" w:space="0" w:color="auto"/>
              <w:left w:val="single" w:sz="4" w:space="0" w:color="auto"/>
              <w:bottom w:val="single" w:sz="4" w:space="0" w:color="auto"/>
              <w:right w:val="nil"/>
            </w:tcBorders>
            <w:shd w:val="clear" w:color="auto" w:fill="auto"/>
            <w:noWrap/>
            <w:vAlign w:val="center"/>
          </w:tcPr>
          <w:p w14:paraId="55F3AED7" w14:textId="77777777" w:rsidR="006C0E3B" w:rsidRPr="006C0E3B" w:rsidRDefault="006C0E3B" w:rsidP="006C0E3B">
            <w:pPr>
              <w:spacing w:before="120" w:after="40"/>
              <w:jc w:val="left"/>
              <w:rPr>
                <w:rFonts w:ascii="Arial Narrow" w:hAnsi="Arial Narrow" w:cs="Arial"/>
                <w:b/>
                <w:bCs/>
                <w:sz w:val="18"/>
                <w:szCs w:val="18"/>
              </w:rPr>
            </w:pPr>
            <w:r w:rsidRPr="006C0E3B">
              <w:rPr>
                <w:rFonts w:ascii="Arial Narrow" w:hAnsi="Arial Narrow" w:cs="Arial"/>
                <w:b/>
                <w:bCs/>
                <w:sz w:val="18"/>
                <w:szCs w:val="18"/>
              </w:rPr>
              <w:t>TOTALI</w:t>
            </w:r>
          </w:p>
        </w:tc>
        <w:tc>
          <w:tcPr>
            <w:tcW w:w="720" w:type="dxa"/>
            <w:tcBorders>
              <w:top w:val="single" w:sz="12" w:space="0" w:color="auto"/>
              <w:left w:val="nil"/>
              <w:bottom w:val="single" w:sz="4" w:space="0" w:color="auto"/>
              <w:right w:val="nil"/>
            </w:tcBorders>
            <w:shd w:val="clear" w:color="auto" w:fill="auto"/>
            <w:noWrap/>
            <w:vAlign w:val="center"/>
          </w:tcPr>
          <w:p w14:paraId="55F3AED8" w14:textId="77777777" w:rsidR="006C0E3B" w:rsidRPr="006C0E3B" w:rsidRDefault="006C0E3B" w:rsidP="006C0E3B">
            <w:pPr>
              <w:spacing w:before="120" w:after="40"/>
              <w:jc w:val="right"/>
              <w:rPr>
                <w:rFonts w:ascii="Arial Narrow" w:hAnsi="Arial Narrow" w:cs="Arial"/>
                <w:b/>
                <w:bCs/>
                <w:sz w:val="16"/>
                <w:szCs w:val="16"/>
              </w:rPr>
            </w:pPr>
            <w:r w:rsidRPr="006C0E3B">
              <w:rPr>
                <w:rFonts w:ascii="Arial Narrow" w:hAnsi="Arial Narrow" w:cs="Arial"/>
                <w:b/>
                <w:bCs/>
                <w:sz w:val="16"/>
                <w:szCs w:val="16"/>
              </w:rPr>
              <w:t>2’097</w:t>
            </w:r>
          </w:p>
        </w:tc>
        <w:tc>
          <w:tcPr>
            <w:tcW w:w="720" w:type="dxa"/>
            <w:tcBorders>
              <w:top w:val="single" w:sz="12" w:space="0" w:color="auto"/>
              <w:left w:val="nil"/>
              <w:bottom w:val="single" w:sz="4" w:space="0" w:color="auto"/>
              <w:right w:val="nil"/>
            </w:tcBorders>
            <w:shd w:val="clear" w:color="auto" w:fill="auto"/>
            <w:noWrap/>
            <w:vAlign w:val="center"/>
          </w:tcPr>
          <w:p w14:paraId="55F3AED9" w14:textId="77777777" w:rsidR="006C0E3B" w:rsidRPr="006C0E3B" w:rsidRDefault="006C0E3B" w:rsidP="006C0E3B">
            <w:pPr>
              <w:spacing w:before="120" w:after="40"/>
              <w:jc w:val="right"/>
              <w:rPr>
                <w:rFonts w:ascii="Arial Narrow" w:hAnsi="Arial Narrow" w:cs="Arial"/>
                <w:b/>
                <w:bCs/>
                <w:sz w:val="16"/>
                <w:szCs w:val="16"/>
              </w:rPr>
            </w:pPr>
            <w:r w:rsidRPr="006C0E3B">
              <w:rPr>
                <w:rFonts w:ascii="Arial Narrow" w:hAnsi="Arial Narrow" w:cs="Arial"/>
                <w:b/>
                <w:bCs/>
                <w:sz w:val="16"/>
                <w:szCs w:val="16"/>
              </w:rPr>
              <w:t>1’285</w:t>
            </w:r>
          </w:p>
        </w:tc>
        <w:tc>
          <w:tcPr>
            <w:tcW w:w="720" w:type="dxa"/>
            <w:tcBorders>
              <w:top w:val="single" w:sz="12" w:space="0" w:color="auto"/>
              <w:left w:val="nil"/>
              <w:bottom w:val="single" w:sz="4" w:space="0" w:color="auto"/>
              <w:right w:val="nil"/>
            </w:tcBorders>
            <w:shd w:val="clear" w:color="auto" w:fill="auto"/>
            <w:noWrap/>
            <w:vAlign w:val="center"/>
          </w:tcPr>
          <w:p w14:paraId="55F3AEDA" w14:textId="77777777" w:rsidR="006C0E3B" w:rsidRPr="006C0E3B" w:rsidRDefault="006C0E3B" w:rsidP="006C0E3B">
            <w:pPr>
              <w:spacing w:before="120" w:after="40"/>
              <w:jc w:val="right"/>
              <w:rPr>
                <w:rFonts w:ascii="Arial Narrow" w:hAnsi="Arial Narrow" w:cs="Arial"/>
                <w:b/>
                <w:bCs/>
                <w:sz w:val="16"/>
                <w:szCs w:val="16"/>
              </w:rPr>
            </w:pPr>
            <w:r w:rsidRPr="006C0E3B">
              <w:rPr>
                <w:rFonts w:ascii="Arial Narrow" w:hAnsi="Arial Narrow" w:cs="Arial"/>
                <w:b/>
                <w:bCs/>
                <w:sz w:val="16"/>
                <w:szCs w:val="16"/>
              </w:rPr>
              <w:t>61%</w:t>
            </w:r>
          </w:p>
        </w:tc>
        <w:tc>
          <w:tcPr>
            <w:tcW w:w="720" w:type="dxa"/>
            <w:tcBorders>
              <w:top w:val="single" w:sz="12" w:space="0" w:color="auto"/>
              <w:left w:val="nil"/>
              <w:bottom w:val="single" w:sz="4" w:space="0" w:color="auto"/>
              <w:right w:val="nil"/>
            </w:tcBorders>
            <w:shd w:val="clear" w:color="auto" w:fill="auto"/>
            <w:noWrap/>
            <w:vAlign w:val="center"/>
          </w:tcPr>
          <w:p w14:paraId="55F3AEDB" w14:textId="77777777" w:rsidR="006C0E3B" w:rsidRPr="006C0E3B" w:rsidRDefault="006C0E3B" w:rsidP="006C0E3B">
            <w:pPr>
              <w:spacing w:before="120" w:after="40"/>
              <w:jc w:val="right"/>
              <w:rPr>
                <w:rFonts w:ascii="Arial Narrow" w:hAnsi="Arial Narrow" w:cs="Arial"/>
                <w:b/>
                <w:bCs/>
                <w:sz w:val="16"/>
                <w:szCs w:val="16"/>
              </w:rPr>
            </w:pPr>
            <w:r w:rsidRPr="006C0E3B">
              <w:rPr>
                <w:rFonts w:ascii="Arial Narrow" w:hAnsi="Arial Narrow" w:cs="Arial"/>
                <w:b/>
                <w:bCs/>
                <w:sz w:val="16"/>
                <w:szCs w:val="16"/>
              </w:rPr>
              <w:t>1’237</w:t>
            </w:r>
          </w:p>
        </w:tc>
        <w:tc>
          <w:tcPr>
            <w:tcW w:w="693" w:type="dxa"/>
            <w:tcBorders>
              <w:top w:val="single" w:sz="12" w:space="0" w:color="auto"/>
              <w:left w:val="nil"/>
              <w:bottom w:val="single" w:sz="4" w:space="0" w:color="auto"/>
              <w:right w:val="nil"/>
            </w:tcBorders>
            <w:shd w:val="clear" w:color="auto" w:fill="auto"/>
            <w:noWrap/>
            <w:vAlign w:val="center"/>
          </w:tcPr>
          <w:p w14:paraId="55F3AEDC" w14:textId="77777777" w:rsidR="006C0E3B" w:rsidRPr="006C0E3B" w:rsidRDefault="006C0E3B" w:rsidP="006C0E3B">
            <w:pPr>
              <w:spacing w:before="120" w:after="40"/>
              <w:jc w:val="right"/>
              <w:rPr>
                <w:rFonts w:ascii="Arial Narrow" w:hAnsi="Arial Narrow" w:cs="Arial"/>
                <w:b/>
                <w:bCs/>
                <w:sz w:val="16"/>
                <w:szCs w:val="16"/>
              </w:rPr>
            </w:pPr>
            <w:r w:rsidRPr="006C0E3B">
              <w:rPr>
                <w:rFonts w:ascii="Arial Narrow" w:hAnsi="Arial Narrow" w:cs="Arial"/>
                <w:b/>
                <w:bCs/>
                <w:sz w:val="16"/>
                <w:szCs w:val="16"/>
              </w:rPr>
              <w:t>96%</w:t>
            </w:r>
          </w:p>
        </w:tc>
        <w:tc>
          <w:tcPr>
            <w:tcW w:w="540" w:type="dxa"/>
            <w:tcBorders>
              <w:top w:val="single" w:sz="12" w:space="0" w:color="auto"/>
              <w:left w:val="nil"/>
              <w:bottom w:val="single" w:sz="4" w:space="0" w:color="auto"/>
              <w:right w:val="nil"/>
            </w:tcBorders>
            <w:shd w:val="clear" w:color="auto" w:fill="auto"/>
            <w:noWrap/>
            <w:vAlign w:val="center"/>
          </w:tcPr>
          <w:p w14:paraId="55F3AEDD" w14:textId="77777777" w:rsidR="006C0E3B" w:rsidRPr="006C0E3B" w:rsidRDefault="006C0E3B" w:rsidP="006C0E3B">
            <w:pPr>
              <w:spacing w:before="120" w:after="40"/>
              <w:jc w:val="right"/>
              <w:rPr>
                <w:rFonts w:ascii="Arial Narrow" w:hAnsi="Arial Narrow" w:cs="Arial"/>
                <w:b/>
                <w:bCs/>
                <w:sz w:val="16"/>
                <w:szCs w:val="16"/>
              </w:rPr>
            </w:pPr>
            <w:r w:rsidRPr="006C0E3B">
              <w:rPr>
                <w:rFonts w:ascii="Arial Narrow" w:hAnsi="Arial Narrow" w:cs="Arial"/>
                <w:b/>
                <w:bCs/>
                <w:sz w:val="16"/>
                <w:szCs w:val="16"/>
              </w:rPr>
              <w:t>17</w:t>
            </w:r>
          </w:p>
        </w:tc>
        <w:tc>
          <w:tcPr>
            <w:tcW w:w="540" w:type="dxa"/>
            <w:tcBorders>
              <w:top w:val="single" w:sz="12" w:space="0" w:color="auto"/>
              <w:left w:val="nil"/>
              <w:bottom w:val="single" w:sz="4" w:space="0" w:color="auto"/>
              <w:right w:val="nil"/>
            </w:tcBorders>
            <w:shd w:val="clear" w:color="auto" w:fill="auto"/>
            <w:noWrap/>
            <w:vAlign w:val="center"/>
          </w:tcPr>
          <w:p w14:paraId="55F3AEDE" w14:textId="77777777" w:rsidR="006C0E3B" w:rsidRPr="006C0E3B" w:rsidRDefault="006C0E3B" w:rsidP="006C0E3B">
            <w:pPr>
              <w:spacing w:before="120" w:after="40"/>
              <w:jc w:val="right"/>
              <w:rPr>
                <w:rFonts w:ascii="Arial Narrow" w:hAnsi="Arial Narrow" w:cs="Arial"/>
                <w:b/>
                <w:bCs/>
                <w:sz w:val="16"/>
                <w:szCs w:val="16"/>
              </w:rPr>
            </w:pPr>
            <w:r w:rsidRPr="006C0E3B">
              <w:rPr>
                <w:rFonts w:ascii="Arial Narrow" w:hAnsi="Arial Narrow" w:cs="Arial"/>
                <w:b/>
                <w:bCs/>
                <w:sz w:val="16"/>
                <w:szCs w:val="16"/>
              </w:rPr>
              <w:t>3</w:t>
            </w:r>
          </w:p>
        </w:tc>
        <w:tc>
          <w:tcPr>
            <w:tcW w:w="721" w:type="dxa"/>
            <w:tcBorders>
              <w:top w:val="single" w:sz="12" w:space="0" w:color="auto"/>
              <w:left w:val="nil"/>
              <w:bottom w:val="single" w:sz="4" w:space="0" w:color="auto"/>
              <w:right w:val="single" w:sz="4" w:space="0" w:color="auto"/>
            </w:tcBorders>
            <w:shd w:val="clear" w:color="auto" w:fill="auto"/>
            <w:noWrap/>
            <w:vAlign w:val="center"/>
          </w:tcPr>
          <w:p w14:paraId="55F3AEDF" w14:textId="77777777" w:rsidR="006C0E3B" w:rsidRPr="006C0E3B" w:rsidRDefault="006C0E3B" w:rsidP="006C0E3B">
            <w:pPr>
              <w:spacing w:before="120" w:after="40"/>
              <w:jc w:val="right"/>
              <w:rPr>
                <w:rFonts w:ascii="Arial Narrow" w:hAnsi="Arial Narrow" w:cs="Arial"/>
                <w:b/>
                <w:bCs/>
                <w:sz w:val="16"/>
                <w:szCs w:val="16"/>
              </w:rPr>
            </w:pPr>
            <w:r w:rsidRPr="006C0E3B">
              <w:rPr>
                <w:rFonts w:ascii="Arial Narrow" w:hAnsi="Arial Narrow" w:cs="Arial"/>
                <w:b/>
                <w:bCs/>
                <w:sz w:val="16"/>
                <w:szCs w:val="16"/>
              </w:rPr>
              <w:t>1’265</w:t>
            </w:r>
          </w:p>
        </w:tc>
        <w:tc>
          <w:tcPr>
            <w:tcW w:w="748" w:type="dxa"/>
            <w:tcBorders>
              <w:top w:val="single" w:sz="12" w:space="0" w:color="auto"/>
              <w:left w:val="single" w:sz="4" w:space="0" w:color="auto"/>
              <w:bottom w:val="single" w:sz="4" w:space="0" w:color="auto"/>
              <w:right w:val="single" w:sz="12" w:space="0" w:color="auto"/>
            </w:tcBorders>
            <w:shd w:val="clear" w:color="auto" w:fill="auto"/>
            <w:noWrap/>
            <w:vAlign w:val="center"/>
          </w:tcPr>
          <w:p w14:paraId="55F3AEE0" w14:textId="77777777" w:rsidR="006C0E3B" w:rsidRPr="006C0E3B" w:rsidRDefault="006C0E3B" w:rsidP="006C0E3B">
            <w:pPr>
              <w:spacing w:before="120" w:after="40"/>
              <w:jc w:val="right"/>
              <w:rPr>
                <w:rFonts w:ascii="Arial Narrow" w:hAnsi="Arial Narrow" w:cs="Arial"/>
                <w:b/>
                <w:bCs/>
                <w:sz w:val="18"/>
                <w:szCs w:val="18"/>
              </w:rPr>
            </w:pPr>
            <w:r w:rsidRPr="006C0E3B">
              <w:rPr>
                <w:rFonts w:ascii="Arial Narrow" w:hAnsi="Arial Narrow" w:cs="Arial"/>
                <w:b/>
                <w:bCs/>
                <w:sz w:val="18"/>
                <w:szCs w:val="18"/>
              </w:rPr>
              <w:t>927</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55F3AEE1" w14:textId="77777777" w:rsidR="006C0E3B" w:rsidRPr="006C0E3B" w:rsidRDefault="006C0E3B" w:rsidP="006C0E3B">
            <w:pPr>
              <w:spacing w:before="120" w:after="40"/>
              <w:jc w:val="right"/>
              <w:rPr>
                <w:rFonts w:ascii="Arial Narrow" w:hAnsi="Arial Narrow" w:cs="Arial"/>
                <w:b/>
                <w:bCs/>
                <w:sz w:val="18"/>
                <w:szCs w:val="18"/>
              </w:rPr>
            </w:pPr>
            <w:r w:rsidRPr="006C0E3B">
              <w:rPr>
                <w:rFonts w:ascii="Arial Narrow" w:hAnsi="Arial Narrow" w:cs="Arial"/>
                <w:b/>
                <w:bCs/>
                <w:sz w:val="18"/>
                <w:szCs w:val="18"/>
              </w:rPr>
              <w:t>73.28</w:t>
            </w:r>
          </w:p>
        </w:tc>
        <w:tc>
          <w:tcPr>
            <w:tcW w:w="708" w:type="dxa"/>
            <w:tcBorders>
              <w:top w:val="single" w:sz="12" w:space="0" w:color="auto"/>
              <w:left w:val="single" w:sz="12" w:space="0" w:color="auto"/>
              <w:bottom w:val="single" w:sz="4" w:space="0" w:color="auto"/>
              <w:right w:val="nil"/>
            </w:tcBorders>
            <w:shd w:val="clear" w:color="auto" w:fill="auto"/>
            <w:noWrap/>
            <w:vAlign w:val="center"/>
          </w:tcPr>
          <w:p w14:paraId="55F3AEE2" w14:textId="77777777" w:rsidR="006C0E3B" w:rsidRPr="006C0E3B" w:rsidRDefault="006C0E3B" w:rsidP="006C0E3B">
            <w:pPr>
              <w:spacing w:before="120" w:after="40"/>
              <w:jc w:val="right"/>
              <w:rPr>
                <w:rFonts w:ascii="Arial Narrow" w:hAnsi="Arial Narrow" w:cs="Arial"/>
                <w:b/>
                <w:bCs/>
                <w:sz w:val="18"/>
                <w:szCs w:val="18"/>
              </w:rPr>
            </w:pPr>
            <w:r w:rsidRPr="006C0E3B">
              <w:rPr>
                <w:rFonts w:ascii="Arial Narrow" w:hAnsi="Arial Narrow" w:cs="Arial"/>
                <w:b/>
                <w:bCs/>
                <w:sz w:val="18"/>
                <w:szCs w:val="18"/>
              </w:rPr>
              <w:t>338</w:t>
            </w:r>
          </w:p>
        </w:tc>
        <w:tc>
          <w:tcPr>
            <w:tcW w:w="709" w:type="dxa"/>
            <w:tcBorders>
              <w:top w:val="single" w:sz="12" w:space="0" w:color="auto"/>
              <w:left w:val="nil"/>
              <w:bottom w:val="single" w:sz="4" w:space="0" w:color="auto"/>
              <w:right w:val="single" w:sz="4" w:space="0" w:color="auto"/>
            </w:tcBorders>
            <w:shd w:val="clear" w:color="auto" w:fill="auto"/>
            <w:noWrap/>
            <w:vAlign w:val="center"/>
          </w:tcPr>
          <w:p w14:paraId="55F3AEE3" w14:textId="77777777" w:rsidR="006C0E3B" w:rsidRPr="006C0E3B" w:rsidRDefault="006C0E3B" w:rsidP="006C0E3B">
            <w:pPr>
              <w:spacing w:before="120" w:after="40"/>
              <w:jc w:val="right"/>
              <w:rPr>
                <w:rFonts w:ascii="Arial Narrow" w:hAnsi="Arial Narrow" w:cs="Arial"/>
                <w:b/>
                <w:bCs/>
                <w:sz w:val="18"/>
                <w:szCs w:val="18"/>
              </w:rPr>
            </w:pPr>
            <w:r w:rsidRPr="006C0E3B">
              <w:rPr>
                <w:rFonts w:ascii="Arial Narrow" w:hAnsi="Arial Narrow" w:cs="Arial"/>
                <w:b/>
                <w:bCs/>
                <w:sz w:val="18"/>
                <w:szCs w:val="18"/>
              </w:rPr>
              <w:t>26.72</w:t>
            </w:r>
          </w:p>
        </w:tc>
      </w:tr>
    </w:tbl>
    <w:p w14:paraId="55F3AEE5" w14:textId="77777777" w:rsidR="006C0E3B" w:rsidRPr="006C0E3B" w:rsidRDefault="006C0E3B" w:rsidP="006C0E3B">
      <w:pPr>
        <w:numPr>
          <w:ilvl w:val="0"/>
          <w:numId w:val="18"/>
        </w:numPr>
        <w:ind w:left="567" w:hanging="567"/>
        <w:contextualSpacing/>
        <w:rPr>
          <w:b/>
          <w:sz w:val="24"/>
          <w:szCs w:val="24"/>
        </w:rPr>
      </w:pPr>
      <w:r w:rsidRPr="006C0E3B">
        <w:rPr>
          <w:b/>
          <w:sz w:val="24"/>
          <w:szCs w:val="24"/>
        </w:rPr>
        <w:lastRenderedPageBreak/>
        <w:t>IL NUOVO COMUNE DI LEMA</w:t>
      </w:r>
    </w:p>
    <w:p w14:paraId="55F3AEE6" w14:textId="77777777" w:rsidR="006C0E3B" w:rsidRPr="006C0E3B" w:rsidRDefault="006C0E3B" w:rsidP="006C0E3B">
      <w:pPr>
        <w:contextualSpacing/>
        <w:rPr>
          <w:sz w:val="24"/>
          <w:szCs w:val="24"/>
        </w:rPr>
      </w:pPr>
    </w:p>
    <w:p w14:paraId="55F3AEE7" w14:textId="77777777" w:rsidR="006C0E3B" w:rsidRPr="006C0E3B" w:rsidRDefault="006C0E3B" w:rsidP="006C0E3B">
      <w:pPr>
        <w:contextualSpacing/>
        <w:rPr>
          <w:sz w:val="24"/>
          <w:szCs w:val="24"/>
        </w:rPr>
      </w:pPr>
      <w:r w:rsidRPr="006C0E3B">
        <w:rPr>
          <w:sz w:val="24"/>
          <w:szCs w:val="24"/>
        </w:rPr>
        <w:t>In sintesi di seguito alcune delle principali caratteristiche del nuovo Comune.</w:t>
      </w:r>
    </w:p>
    <w:p w14:paraId="55F3AEE8" w14:textId="77777777" w:rsidR="006C0E3B" w:rsidRPr="006C0E3B" w:rsidRDefault="006C0E3B" w:rsidP="006C0E3B">
      <w:pPr>
        <w:contextualSpacing/>
        <w:rPr>
          <w:sz w:val="24"/>
          <w:szCs w:val="24"/>
        </w:rPr>
      </w:pPr>
    </w:p>
    <w:p w14:paraId="55F3AEE9" w14:textId="77777777" w:rsidR="006C0E3B" w:rsidRPr="006C0E3B" w:rsidRDefault="006C0E3B" w:rsidP="006C0E3B">
      <w:pPr>
        <w:numPr>
          <w:ilvl w:val="0"/>
          <w:numId w:val="20"/>
        </w:numPr>
        <w:tabs>
          <w:tab w:val="left" w:pos="142"/>
        </w:tabs>
        <w:suppressAutoHyphens/>
        <w:ind w:left="142" w:hanging="142"/>
        <w:rPr>
          <w:rFonts w:cs="Arial"/>
          <w:sz w:val="24"/>
        </w:rPr>
      </w:pPr>
      <w:r w:rsidRPr="006C0E3B">
        <w:rPr>
          <w:rFonts w:cs="Arial"/>
          <w:sz w:val="24"/>
          <w:u w:val="single"/>
        </w:rPr>
        <w:t>Nome</w:t>
      </w:r>
      <w:r w:rsidRPr="006C0E3B">
        <w:rPr>
          <w:rFonts w:cs="Arial"/>
          <w:sz w:val="24"/>
        </w:rPr>
        <w:t>: “Lema”, con richiamo al noto monte di riferimento geografico per l’intero comprensorio. La denominazione è stata sottoposta alla Confederazione per esame preliminare, con esito positivo e alla Commissione cantonale consultiva di nomenclatura che per contro ha espresso preavviso negativo, prediligendo piuttosto la ripresa di uno dei nomi attuali. Nel corso dello studio è stato organizzato un sondaggio per rilevare l’opinione della cittadinanza in merito al nome proposto, sondaggio cui hanno preso parte 405 persone residenti nei cinque comuni. Con l’82% di favorevoli il nome “Lema” è stato sottoscritto dalla larghissima maggioranza dei partecipanti e pertanto lo studio prospetta questa denominazione. Ricordiamo che l’art. 8 cpv. 3 LAggr indica che “</w:t>
      </w:r>
      <w:r w:rsidRPr="006C0E3B">
        <w:rPr>
          <w:rFonts w:cs="Arial"/>
          <w:i/>
          <w:sz w:val="24"/>
        </w:rPr>
        <w:t>Il decreto legislativo stabilisce il nome del nuovo Comune tenendo conto anche di riferimenti storico-toponomastici (…)</w:t>
      </w:r>
      <w:r w:rsidRPr="006C0E3B">
        <w:rPr>
          <w:rFonts w:cs="Arial"/>
          <w:sz w:val="24"/>
        </w:rPr>
        <w:t>”, requisito che a nostro avviso è adempiuto dalla denominazione “Lema”, condivisa a livello locale.</w:t>
      </w:r>
    </w:p>
    <w:p w14:paraId="55F3AEEA"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Popolazione</w:t>
      </w:r>
      <w:r w:rsidRPr="006C0E3B">
        <w:rPr>
          <w:rFonts w:cs="Arial"/>
          <w:sz w:val="24"/>
        </w:rPr>
        <w:t>: 2’664 abitanti nel 2022.</w:t>
      </w:r>
    </w:p>
    <w:p w14:paraId="55F3AEEB"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Addetti</w:t>
      </w:r>
      <w:r w:rsidRPr="006C0E3B">
        <w:rPr>
          <w:rFonts w:cs="Arial"/>
          <w:sz w:val="24"/>
        </w:rPr>
        <w:t>: 732 a tempo pieno e parziale nel 2021.</w:t>
      </w:r>
    </w:p>
    <w:p w14:paraId="55F3AEEC"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Moltiplicatore politico iniziale ipotizzato</w:t>
      </w:r>
      <w:r w:rsidRPr="006C0E3B">
        <w:rPr>
          <w:rFonts w:cs="Arial"/>
          <w:sz w:val="24"/>
        </w:rPr>
        <w:t>: 95%.</w:t>
      </w:r>
    </w:p>
    <w:p w14:paraId="55F3AEED"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Municipio</w:t>
      </w:r>
      <w:r w:rsidRPr="006C0E3B">
        <w:rPr>
          <w:rFonts w:cs="Arial"/>
          <w:sz w:val="24"/>
        </w:rPr>
        <w:t>: 7 membri, con sede nella futura nuova casa comunale a Novaggio; fino alla sua realizzazione l’attuale struttura di Bedigliora potrebbe fungere da sede provvisoria.</w:t>
      </w:r>
    </w:p>
    <w:p w14:paraId="55F3AEEE"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Consiglio comunale</w:t>
      </w:r>
      <w:r w:rsidRPr="006C0E3B">
        <w:rPr>
          <w:rFonts w:cs="Arial"/>
          <w:sz w:val="24"/>
        </w:rPr>
        <w:t>: 21 membri, con possibilità di istituire cinque circondari elettorali corrispondenti agli attuali comuni; le sedute si svolgeranno ad Astano.</w:t>
      </w:r>
    </w:p>
    <w:p w14:paraId="55F3AEEF"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Commissioni CC</w:t>
      </w:r>
      <w:r w:rsidRPr="006C0E3B">
        <w:rPr>
          <w:rFonts w:cs="Arial"/>
          <w:sz w:val="24"/>
        </w:rPr>
        <w:t>: tre commissioni permanenti (gestione, edilizia e opere pubbliche, petizioni) ognuna di 5 membri.</w:t>
      </w:r>
    </w:p>
    <w:p w14:paraId="55F3AEF0"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Quartieri</w:t>
      </w:r>
      <w:r w:rsidRPr="006C0E3B">
        <w:rPr>
          <w:rFonts w:cs="Arial"/>
          <w:sz w:val="24"/>
        </w:rPr>
        <w:t>: corrispondenti agli attuali comuni con istituzione di commissioni / assemblee di quartiere con funzioni consultive e propositive.</w:t>
      </w:r>
    </w:p>
    <w:p w14:paraId="55F3AEF1"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Cancelleria</w:t>
      </w:r>
      <w:r w:rsidRPr="006C0E3B">
        <w:rPr>
          <w:rFonts w:cs="Arial"/>
          <w:sz w:val="24"/>
        </w:rPr>
        <w:t>: in prospettiva con sede nella nuova casa comunale a Novaggio, almeno inizialmente mantenendo sportelli decentralizzati negli altri quartieri; servizio di “sportello a domicilio” per coloro che non possono sportarsi.</w:t>
      </w:r>
    </w:p>
    <w:p w14:paraId="55F3AEF2"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Ufficio tecnico</w:t>
      </w:r>
      <w:r w:rsidRPr="006C0E3B">
        <w:rPr>
          <w:rFonts w:cs="Arial"/>
          <w:sz w:val="24"/>
        </w:rPr>
        <w:t>: assunzione in proprio del servizio oggi attuato attraverso convenzione con Pura (salvo Astano che fa capo a un tecnico esterno).</w:t>
      </w:r>
    </w:p>
    <w:p w14:paraId="55F3AEF3"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Servizi sociali</w:t>
      </w:r>
      <w:r w:rsidRPr="006C0E3B">
        <w:rPr>
          <w:rFonts w:cs="Arial"/>
          <w:sz w:val="24"/>
        </w:rPr>
        <w:t xml:space="preserve">: estensione all’intero comparto della collaborazione con Caslano e potenziamento tramite istituzione di una propria </w:t>
      </w:r>
      <w:r w:rsidRPr="006C0E3B">
        <w:rPr>
          <w:rFonts w:cs="Arial"/>
          <w:i/>
          <w:sz w:val="24"/>
        </w:rPr>
        <w:t>Antenna sociale comunale.</w:t>
      </w:r>
    </w:p>
    <w:p w14:paraId="55F3AEF4"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Scuole comunali</w:t>
      </w:r>
      <w:r w:rsidRPr="006C0E3B">
        <w:rPr>
          <w:rFonts w:cs="Arial"/>
          <w:sz w:val="24"/>
        </w:rPr>
        <w:t>: mantenimento dell’attuale organizzazione.</w:t>
      </w:r>
    </w:p>
    <w:p w14:paraId="55F3AEF5"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Personale</w:t>
      </w:r>
      <w:r w:rsidRPr="006C0E3B">
        <w:rPr>
          <w:rFonts w:cs="Arial"/>
          <w:sz w:val="24"/>
        </w:rPr>
        <w:t>: nella misura in cui intenzionato a continuare, tutto il personale impiegato nei comuni verrà ripreso e inserito nel nuovo organico; lo studio individua un’ipotesi di organigramma e di attribuzione di funzioni che consente un’organizzazione per servizi più mirata e specializzata.</w:t>
      </w:r>
    </w:p>
    <w:p w14:paraId="55F3AEF6"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t>-</w:t>
      </w:r>
      <w:r w:rsidRPr="006C0E3B">
        <w:rPr>
          <w:rFonts w:cs="Arial"/>
          <w:sz w:val="24"/>
        </w:rPr>
        <w:tab/>
      </w:r>
      <w:r w:rsidRPr="006C0E3B">
        <w:rPr>
          <w:rFonts w:cs="Arial"/>
          <w:sz w:val="24"/>
          <w:u w:val="single"/>
        </w:rPr>
        <w:t>Visione</w:t>
      </w:r>
      <w:r w:rsidRPr="006C0E3B">
        <w:rPr>
          <w:rFonts w:cs="Arial"/>
          <w:sz w:val="24"/>
        </w:rPr>
        <w:t xml:space="preserve">: fornire servizi di qualità, offrire opportunità per accrescere lo spirito di comunità (ad es mettendo a disposizione spazi per utilizzi quali centri ricreativi intergenerazionali, co-working, </w:t>
      </w:r>
      <w:r w:rsidRPr="006C0E3B">
        <w:rPr>
          <w:rFonts w:cs="Arial"/>
          <w:i/>
          <w:sz w:val="24"/>
        </w:rPr>
        <w:t>Casa delle associazioni</w:t>
      </w:r>
      <w:r w:rsidRPr="006C0E3B">
        <w:rPr>
          <w:rFonts w:cs="Arial"/>
          <w:sz w:val="24"/>
        </w:rPr>
        <w:t xml:space="preserve"> e </w:t>
      </w:r>
      <w:r w:rsidRPr="006C0E3B">
        <w:rPr>
          <w:rFonts w:cs="Arial"/>
          <w:i/>
          <w:sz w:val="24"/>
        </w:rPr>
        <w:t xml:space="preserve">Casa dei patriziati </w:t>
      </w:r>
      <w:r w:rsidRPr="006C0E3B">
        <w:rPr>
          <w:rFonts w:cs="Arial"/>
          <w:sz w:val="24"/>
        </w:rPr>
        <w:t xml:space="preserve">o la valorizzazione di piazze e nuclei) e valorizzare il territorio, nell’asse della sostenibilità ambientale (proposta ad esempio l’istituzione della </w:t>
      </w:r>
      <w:r w:rsidRPr="006C0E3B">
        <w:rPr>
          <w:rFonts w:cs="Arial"/>
          <w:i/>
          <w:sz w:val="24"/>
        </w:rPr>
        <w:t>Azienda comunale energie rinnovabili</w:t>
      </w:r>
      <w:r w:rsidRPr="006C0E3B">
        <w:rPr>
          <w:rFonts w:cs="Arial"/>
          <w:sz w:val="24"/>
        </w:rPr>
        <w:t>).</w:t>
      </w:r>
    </w:p>
    <w:p w14:paraId="55F3AEF7" w14:textId="77777777" w:rsidR="006C0E3B" w:rsidRPr="006C0E3B" w:rsidRDefault="006C0E3B" w:rsidP="006C0E3B">
      <w:pPr>
        <w:tabs>
          <w:tab w:val="left" w:pos="142"/>
        </w:tabs>
        <w:suppressAutoHyphens/>
        <w:spacing w:before="120"/>
        <w:ind w:left="142" w:hanging="142"/>
        <w:rPr>
          <w:rFonts w:cs="Arial"/>
          <w:sz w:val="24"/>
        </w:rPr>
      </w:pPr>
      <w:r w:rsidRPr="006C0E3B">
        <w:rPr>
          <w:rFonts w:cs="Arial"/>
          <w:sz w:val="24"/>
        </w:rPr>
        <w:lastRenderedPageBreak/>
        <w:t>-</w:t>
      </w:r>
      <w:r w:rsidRPr="006C0E3B">
        <w:rPr>
          <w:rFonts w:cs="Arial"/>
          <w:sz w:val="24"/>
        </w:rPr>
        <w:tab/>
      </w:r>
      <w:r w:rsidRPr="006C0E3B">
        <w:rPr>
          <w:rFonts w:cs="Arial"/>
          <w:sz w:val="24"/>
          <w:u w:val="single"/>
        </w:rPr>
        <w:t>Tempistica</w:t>
      </w:r>
      <w:r w:rsidRPr="006C0E3B">
        <w:rPr>
          <w:rFonts w:cs="Arial"/>
          <w:sz w:val="24"/>
        </w:rPr>
        <w:t xml:space="preserve">: con risoluzione </w:t>
      </w:r>
      <w:r w:rsidRPr="007A5A04">
        <w:rPr>
          <w:rFonts w:cs="Arial"/>
          <w:sz w:val="24"/>
        </w:rPr>
        <w:t>del 6 dicembre 2023 il</w:t>
      </w:r>
      <w:r w:rsidRPr="006C0E3B">
        <w:rPr>
          <w:rFonts w:cs="Arial"/>
          <w:sz w:val="24"/>
        </w:rPr>
        <w:t xml:space="preserve"> Consiglio di Stato ha formalizzato il differimento delle elezioni comunali </w:t>
      </w:r>
      <w:r w:rsidR="00750386">
        <w:rPr>
          <w:rFonts w:cs="Arial"/>
          <w:sz w:val="24"/>
        </w:rPr>
        <w:t xml:space="preserve">generali del 14 aprile 2024 </w:t>
      </w:r>
      <w:r w:rsidRPr="006C0E3B">
        <w:rPr>
          <w:rFonts w:cs="Arial"/>
          <w:sz w:val="24"/>
        </w:rPr>
        <w:t>nei cinque comuni, come da richiesta dei rispettivi esecutivi</w:t>
      </w:r>
      <w:r w:rsidR="00750386">
        <w:rPr>
          <w:rFonts w:cs="Arial"/>
          <w:sz w:val="24"/>
        </w:rPr>
        <w:t>, lasciando così in carica gli attuali organi</w:t>
      </w:r>
      <w:r w:rsidR="00412D70">
        <w:rPr>
          <w:rFonts w:cs="Arial"/>
          <w:sz w:val="24"/>
        </w:rPr>
        <w:t xml:space="preserve"> in vista dell’aggregazione</w:t>
      </w:r>
      <w:r w:rsidRPr="006C0E3B">
        <w:rPr>
          <w:rFonts w:cs="Arial"/>
          <w:sz w:val="24"/>
        </w:rPr>
        <w:t>. L’entrata in funzione del nuovo Comune di Lema, con l’elezione del Municipio e del Consiglio comunale, avverrà dopo la crescita in giudicato della decisione del Gran Consiglio in data da fissare dal Consiglio di Stato entro un anno dalle elezioni generali, riservati eventuali referendum e/o ricorsi.</w:t>
      </w:r>
    </w:p>
    <w:p w14:paraId="55F3AEF8" w14:textId="77777777" w:rsidR="006C0E3B" w:rsidRPr="006C0E3B" w:rsidRDefault="006C0E3B" w:rsidP="006C0E3B">
      <w:pPr>
        <w:contextualSpacing/>
        <w:rPr>
          <w:sz w:val="24"/>
          <w:szCs w:val="24"/>
        </w:rPr>
      </w:pPr>
    </w:p>
    <w:p w14:paraId="55F3AEF9" w14:textId="77777777" w:rsidR="006C0E3B" w:rsidRPr="006C0E3B" w:rsidRDefault="006C0E3B" w:rsidP="006C0E3B">
      <w:pPr>
        <w:numPr>
          <w:ilvl w:val="0"/>
          <w:numId w:val="18"/>
        </w:numPr>
        <w:ind w:left="567" w:hanging="567"/>
        <w:contextualSpacing/>
        <w:rPr>
          <w:b/>
          <w:sz w:val="24"/>
          <w:szCs w:val="24"/>
        </w:rPr>
      </w:pPr>
      <w:r w:rsidRPr="006C0E3B">
        <w:rPr>
          <w:b/>
          <w:sz w:val="24"/>
          <w:szCs w:val="24"/>
        </w:rPr>
        <w:t>MISURE DI SOSTEGNO CANTONALE</w:t>
      </w:r>
    </w:p>
    <w:p w14:paraId="55F3AEFA" w14:textId="77777777" w:rsidR="006C0E3B" w:rsidRPr="006C0E3B" w:rsidRDefault="006C0E3B" w:rsidP="006C0E3B">
      <w:pPr>
        <w:rPr>
          <w:sz w:val="24"/>
          <w:szCs w:val="24"/>
        </w:rPr>
      </w:pPr>
    </w:p>
    <w:p w14:paraId="55F3AEFB" w14:textId="77777777" w:rsidR="006C0E3B" w:rsidRPr="006C0E3B" w:rsidRDefault="006C0E3B" w:rsidP="006C0E3B">
      <w:pPr>
        <w:rPr>
          <w:sz w:val="24"/>
          <w:szCs w:val="24"/>
        </w:rPr>
      </w:pPr>
      <w:r w:rsidRPr="006C0E3B">
        <w:rPr>
          <w:sz w:val="24"/>
          <w:szCs w:val="24"/>
        </w:rPr>
        <w:t>Il sostegno cantonale all’aggregazione è stato comunicato alla Commissione di studio nel dicembre 2022 (risoluzione governativa n. 6006 del 7 dicembre 2022) e confermato ai comuni unitamente all’approvazione dello studio (risoluzione governativa n. 2235</w:t>
      </w:r>
      <w:r w:rsidR="007344ED">
        <w:rPr>
          <w:sz w:val="24"/>
          <w:szCs w:val="24"/>
        </w:rPr>
        <w:br/>
      </w:r>
      <w:r w:rsidRPr="006C0E3B">
        <w:rPr>
          <w:sz w:val="24"/>
          <w:szCs w:val="24"/>
        </w:rPr>
        <w:t>del 3 maggio 2023). Entrambe sono riportate nel Rapporto alla cittadinanza distribuito alla cittadinanza con il materiale di voto. Le misure, i cui limiti e condizioni sono dettagliatamente esposti nella precitata risoluzione n. 6006 e ripresi nel disegno di decreto di aggregazione allegato al presente messaggio, prevedono l’impegno del Consiglio di Stato a riconoscere, rispettivamente richiedere al Gran Consiglio, un totale di 7,2 milioni di franchi così suddivisi:</w:t>
      </w:r>
    </w:p>
    <w:p w14:paraId="55F3AEFC" w14:textId="77777777" w:rsidR="006C0E3B" w:rsidRPr="006C0E3B" w:rsidRDefault="006C0E3B" w:rsidP="007344ED">
      <w:pPr>
        <w:numPr>
          <w:ilvl w:val="0"/>
          <w:numId w:val="20"/>
        </w:numPr>
        <w:ind w:left="284" w:hanging="284"/>
        <w:contextualSpacing/>
        <w:rPr>
          <w:sz w:val="24"/>
          <w:szCs w:val="24"/>
        </w:rPr>
      </w:pPr>
      <w:r w:rsidRPr="006C0E3B">
        <w:rPr>
          <w:sz w:val="24"/>
          <w:szCs w:val="24"/>
        </w:rPr>
        <w:t>contributo di 3,8 mio per il risanamento di Miglieglia e il consolidamento del bilancio del nuovo Comune;</w:t>
      </w:r>
    </w:p>
    <w:p w14:paraId="55F3AEFD" w14:textId="77777777" w:rsidR="006C0E3B" w:rsidRPr="006C0E3B" w:rsidRDefault="006C0E3B" w:rsidP="007344ED">
      <w:pPr>
        <w:numPr>
          <w:ilvl w:val="0"/>
          <w:numId w:val="20"/>
        </w:numPr>
        <w:ind w:left="284" w:hanging="284"/>
        <w:contextualSpacing/>
        <w:rPr>
          <w:sz w:val="24"/>
          <w:szCs w:val="24"/>
        </w:rPr>
      </w:pPr>
      <w:r w:rsidRPr="006C0E3B">
        <w:rPr>
          <w:sz w:val="24"/>
          <w:szCs w:val="24"/>
        </w:rPr>
        <w:t>contributo di 0,4 mio per la riorganizzazione amministrativa;</w:t>
      </w:r>
    </w:p>
    <w:p w14:paraId="55F3AEFE" w14:textId="77777777" w:rsidR="006C0E3B" w:rsidRPr="006C0E3B" w:rsidRDefault="006C0E3B" w:rsidP="007344ED">
      <w:pPr>
        <w:numPr>
          <w:ilvl w:val="0"/>
          <w:numId w:val="20"/>
        </w:numPr>
        <w:ind w:left="284" w:hanging="284"/>
        <w:contextualSpacing/>
        <w:rPr>
          <w:sz w:val="24"/>
          <w:szCs w:val="24"/>
        </w:rPr>
      </w:pPr>
      <w:r w:rsidRPr="006C0E3B">
        <w:rPr>
          <w:sz w:val="24"/>
          <w:szCs w:val="24"/>
        </w:rPr>
        <w:t>contributo di 1,0 mio per investimenti di sviluppo;</w:t>
      </w:r>
    </w:p>
    <w:p w14:paraId="55F3AEFF" w14:textId="77777777" w:rsidR="006C0E3B" w:rsidRPr="006C0E3B" w:rsidRDefault="006C0E3B" w:rsidP="007344ED">
      <w:pPr>
        <w:numPr>
          <w:ilvl w:val="0"/>
          <w:numId w:val="20"/>
        </w:numPr>
        <w:ind w:left="284" w:hanging="284"/>
        <w:contextualSpacing/>
        <w:rPr>
          <w:sz w:val="24"/>
          <w:szCs w:val="24"/>
        </w:rPr>
      </w:pPr>
      <w:r w:rsidRPr="006C0E3B">
        <w:rPr>
          <w:sz w:val="24"/>
          <w:szCs w:val="24"/>
        </w:rPr>
        <w:t>contributo massimo di 2,0 mio quale aiuto agli investimenti ai sensi dell’art. 14 LPI per la realizzazione della casa comunale del nuovo Comune a Novaggio.</w:t>
      </w:r>
    </w:p>
    <w:p w14:paraId="55F3AF00" w14:textId="77777777" w:rsidR="006C0E3B" w:rsidRPr="006C0E3B" w:rsidRDefault="006C0E3B" w:rsidP="006C0E3B">
      <w:pPr>
        <w:autoSpaceDE w:val="0"/>
        <w:autoSpaceDN w:val="0"/>
        <w:adjustRightInd w:val="0"/>
        <w:rPr>
          <w:rFonts w:cs="Arial"/>
          <w:color w:val="000000"/>
          <w:sz w:val="24"/>
          <w:szCs w:val="24"/>
        </w:rPr>
      </w:pPr>
    </w:p>
    <w:p w14:paraId="55F3AF01" w14:textId="77777777" w:rsidR="006C0E3B" w:rsidRPr="006C0E3B" w:rsidRDefault="006C0E3B" w:rsidP="006C0E3B">
      <w:pPr>
        <w:autoSpaceDE w:val="0"/>
        <w:autoSpaceDN w:val="0"/>
        <w:adjustRightInd w:val="0"/>
        <w:rPr>
          <w:rFonts w:cs="Arial"/>
          <w:color w:val="000000"/>
          <w:sz w:val="24"/>
          <w:szCs w:val="24"/>
        </w:rPr>
      </w:pPr>
      <w:r w:rsidRPr="006C0E3B">
        <w:rPr>
          <w:rFonts w:cs="Arial"/>
          <w:color w:val="000000"/>
          <w:sz w:val="24"/>
          <w:szCs w:val="24"/>
        </w:rPr>
        <w:t>In caso di successiva aggregazione del Comune di Lema con uno o più comuni, nel valutare l’eventuale supporto cantonale verrà tenuto debito conto di questi sostegni finanziari.</w:t>
      </w:r>
    </w:p>
    <w:p w14:paraId="55F3AF02" w14:textId="77777777" w:rsidR="006C0E3B" w:rsidRPr="006C0E3B" w:rsidRDefault="006C0E3B" w:rsidP="006C0E3B">
      <w:pPr>
        <w:rPr>
          <w:sz w:val="24"/>
          <w:szCs w:val="24"/>
        </w:rPr>
      </w:pPr>
    </w:p>
    <w:p w14:paraId="55F3AF03" w14:textId="77777777" w:rsidR="006C0E3B" w:rsidRPr="006C0E3B" w:rsidRDefault="006C0E3B" w:rsidP="006C0E3B">
      <w:pPr>
        <w:numPr>
          <w:ilvl w:val="0"/>
          <w:numId w:val="18"/>
        </w:numPr>
        <w:ind w:left="567" w:hanging="567"/>
        <w:contextualSpacing/>
        <w:rPr>
          <w:b/>
          <w:sz w:val="24"/>
          <w:szCs w:val="24"/>
        </w:rPr>
      </w:pPr>
      <w:r w:rsidRPr="006C0E3B">
        <w:rPr>
          <w:b/>
          <w:sz w:val="24"/>
          <w:szCs w:val="24"/>
        </w:rPr>
        <w:t>COMMENTO AI SINGOLI ARTICOLI DEL DECRETO LEGISLATIVO</w:t>
      </w:r>
    </w:p>
    <w:p w14:paraId="55F3AF04" w14:textId="77777777" w:rsidR="006C0E3B" w:rsidRPr="006C0E3B" w:rsidRDefault="006C0E3B" w:rsidP="006C0E3B">
      <w:pPr>
        <w:rPr>
          <w:sz w:val="24"/>
          <w:szCs w:val="24"/>
        </w:rPr>
      </w:pPr>
    </w:p>
    <w:p w14:paraId="55F3AF05" w14:textId="77777777" w:rsidR="006C0E3B" w:rsidRPr="006C0E3B" w:rsidRDefault="006C0E3B" w:rsidP="006C0E3B">
      <w:pPr>
        <w:rPr>
          <w:sz w:val="24"/>
          <w:szCs w:val="24"/>
        </w:rPr>
      </w:pPr>
      <w:r w:rsidRPr="006C0E3B">
        <w:rPr>
          <w:sz w:val="24"/>
          <w:szCs w:val="24"/>
        </w:rPr>
        <w:t>Si ricorda come la LAggr regola già alcuni aspetti concreti che si pongono nella fase transitoria, ovvero:</w:t>
      </w:r>
    </w:p>
    <w:p w14:paraId="55F3AF06" w14:textId="77777777" w:rsidR="006C0E3B" w:rsidRPr="006C0E3B" w:rsidRDefault="006C0E3B" w:rsidP="006C0E3B">
      <w:pPr>
        <w:numPr>
          <w:ilvl w:val="0"/>
          <w:numId w:val="20"/>
        </w:numPr>
        <w:tabs>
          <w:tab w:val="left" w:pos="284"/>
        </w:tabs>
        <w:ind w:left="284" w:hanging="284"/>
        <w:contextualSpacing/>
        <w:rPr>
          <w:sz w:val="24"/>
          <w:szCs w:val="24"/>
        </w:rPr>
      </w:pPr>
      <w:r w:rsidRPr="006C0E3B">
        <w:rPr>
          <w:sz w:val="24"/>
          <w:szCs w:val="24"/>
        </w:rPr>
        <w:t>il subingresso nei diritti e negli obblighi dei precedenti comuni da parte del nuovo Comune (art. 12 cpv. 3);</w:t>
      </w:r>
    </w:p>
    <w:p w14:paraId="55F3AF07" w14:textId="77777777" w:rsidR="006C0E3B" w:rsidRPr="006C0E3B" w:rsidRDefault="006C0E3B" w:rsidP="006C0E3B">
      <w:pPr>
        <w:numPr>
          <w:ilvl w:val="0"/>
          <w:numId w:val="20"/>
        </w:numPr>
        <w:tabs>
          <w:tab w:val="left" w:pos="284"/>
        </w:tabs>
        <w:ind w:left="284" w:hanging="284"/>
        <w:contextualSpacing/>
        <w:rPr>
          <w:sz w:val="24"/>
          <w:szCs w:val="24"/>
        </w:rPr>
      </w:pPr>
      <w:r w:rsidRPr="006C0E3B">
        <w:rPr>
          <w:sz w:val="24"/>
          <w:szCs w:val="24"/>
        </w:rPr>
        <w:t>i rapporti di impiego (art. 15);</w:t>
      </w:r>
    </w:p>
    <w:p w14:paraId="55F3AF08" w14:textId="77777777" w:rsidR="006C0E3B" w:rsidRPr="006C0E3B" w:rsidRDefault="006C0E3B" w:rsidP="006C0E3B">
      <w:pPr>
        <w:numPr>
          <w:ilvl w:val="0"/>
          <w:numId w:val="20"/>
        </w:numPr>
        <w:tabs>
          <w:tab w:val="left" w:pos="284"/>
        </w:tabs>
        <w:ind w:left="284" w:hanging="284"/>
        <w:contextualSpacing/>
        <w:rPr>
          <w:sz w:val="24"/>
          <w:szCs w:val="24"/>
        </w:rPr>
      </w:pPr>
      <w:r w:rsidRPr="006C0E3B">
        <w:rPr>
          <w:sz w:val="24"/>
          <w:szCs w:val="24"/>
        </w:rPr>
        <w:t>i regolamenti comunali (art. 16);</w:t>
      </w:r>
    </w:p>
    <w:p w14:paraId="55F3AF09" w14:textId="77777777" w:rsidR="006C0E3B" w:rsidRPr="006C0E3B" w:rsidRDefault="006C0E3B" w:rsidP="006C0E3B">
      <w:pPr>
        <w:numPr>
          <w:ilvl w:val="0"/>
          <w:numId w:val="20"/>
        </w:numPr>
        <w:tabs>
          <w:tab w:val="left" w:pos="284"/>
        </w:tabs>
        <w:ind w:left="284" w:hanging="284"/>
        <w:contextualSpacing/>
        <w:rPr>
          <w:sz w:val="24"/>
          <w:szCs w:val="24"/>
        </w:rPr>
      </w:pPr>
      <w:r w:rsidRPr="006C0E3B">
        <w:rPr>
          <w:sz w:val="24"/>
          <w:szCs w:val="24"/>
        </w:rPr>
        <w:t>i piani regolatori (art. 17);</w:t>
      </w:r>
    </w:p>
    <w:p w14:paraId="55F3AF0A" w14:textId="77777777" w:rsidR="006C0E3B" w:rsidRPr="006C0E3B" w:rsidRDefault="006C0E3B" w:rsidP="006C0E3B">
      <w:pPr>
        <w:numPr>
          <w:ilvl w:val="0"/>
          <w:numId w:val="20"/>
        </w:numPr>
        <w:tabs>
          <w:tab w:val="left" w:pos="284"/>
        </w:tabs>
        <w:ind w:left="284" w:hanging="284"/>
        <w:contextualSpacing/>
        <w:rPr>
          <w:sz w:val="24"/>
          <w:szCs w:val="24"/>
        </w:rPr>
      </w:pPr>
      <w:r w:rsidRPr="006C0E3B">
        <w:rPr>
          <w:sz w:val="24"/>
          <w:szCs w:val="24"/>
        </w:rPr>
        <w:t>la modifica degli statuti di consorzi e altri enti pubblici o privati e la nomina dei delegati negli stessi (art. 18).</w:t>
      </w:r>
    </w:p>
    <w:p w14:paraId="55F3AF0B" w14:textId="77777777" w:rsidR="006C0E3B" w:rsidRPr="006C0E3B" w:rsidRDefault="006C0E3B" w:rsidP="006C0E3B">
      <w:pPr>
        <w:tabs>
          <w:tab w:val="left" w:pos="284"/>
        </w:tabs>
        <w:rPr>
          <w:sz w:val="24"/>
          <w:szCs w:val="24"/>
        </w:rPr>
      </w:pPr>
    </w:p>
    <w:p w14:paraId="55F3AF0C" w14:textId="77777777" w:rsidR="006C0E3B" w:rsidRPr="006C0E3B" w:rsidRDefault="006C0E3B" w:rsidP="006C0E3B">
      <w:pPr>
        <w:tabs>
          <w:tab w:val="left" w:pos="284"/>
        </w:tabs>
        <w:rPr>
          <w:sz w:val="24"/>
          <w:szCs w:val="24"/>
        </w:rPr>
      </w:pPr>
      <w:r w:rsidRPr="006C0E3B">
        <w:rPr>
          <w:sz w:val="24"/>
          <w:szCs w:val="24"/>
        </w:rPr>
        <w:t>Nel Decreto legislativo (DL) trovano spazio nondimeno alcune disposizioni particolari, atte a gestire ambiti specifici alla singola aggregazione. Di seguito vengono commentati, laddove necessario, gli articoli del DL.</w:t>
      </w:r>
    </w:p>
    <w:p w14:paraId="55F3AF0D" w14:textId="77777777" w:rsidR="006C0E3B" w:rsidRPr="006C0E3B" w:rsidRDefault="006C0E3B" w:rsidP="006C0E3B">
      <w:pPr>
        <w:rPr>
          <w:sz w:val="24"/>
          <w:szCs w:val="24"/>
        </w:rPr>
      </w:pPr>
    </w:p>
    <w:p w14:paraId="55F3AF0E" w14:textId="77777777" w:rsidR="006C0E3B" w:rsidRPr="006C0E3B" w:rsidRDefault="006C0E3B" w:rsidP="006C0E3B">
      <w:pPr>
        <w:rPr>
          <w:b/>
          <w:sz w:val="24"/>
          <w:szCs w:val="24"/>
        </w:rPr>
      </w:pPr>
      <w:r w:rsidRPr="006C0E3B">
        <w:rPr>
          <w:b/>
          <w:sz w:val="24"/>
          <w:szCs w:val="24"/>
        </w:rPr>
        <w:t xml:space="preserve">Art. 1 Nome ed entrata in funzione </w:t>
      </w:r>
    </w:p>
    <w:p w14:paraId="55F3AF0F" w14:textId="77777777" w:rsidR="006C0E3B" w:rsidRPr="006C0E3B" w:rsidRDefault="006C0E3B" w:rsidP="006C0E3B">
      <w:pPr>
        <w:rPr>
          <w:sz w:val="24"/>
          <w:szCs w:val="24"/>
        </w:rPr>
      </w:pPr>
      <w:r w:rsidRPr="006C0E3B">
        <w:rPr>
          <w:sz w:val="24"/>
          <w:szCs w:val="24"/>
        </w:rPr>
        <w:t xml:space="preserve">Il nuovo Comune si chiamerà “Lema” e la sua costituzione avverrà compatibilmente con i tempi necessari per la crescita in giudicato della decisione di aggregazione e </w:t>
      </w:r>
      <w:r w:rsidRPr="006C0E3B">
        <w:rPr>
          <w:sz w:val="24"/>
          <w:szCs w:val="24"/>
        </w:rPr>
        <w:lastRenderedPageBreak/>
        <w:t xml:space="preserve">l’organizzazione dell’elezione dei nuovi organi. Essendo date le condizioni dell’art. 6a LAggr, </w:t>
      </w:r>
      <w:r w:rsidRPr="00447539">
        <w:rPr>
          <w:sz w:val="24"/>
          <w:szCs w:val="24"/>
        </w:rPr>
        <w:t>il 6 dicembre 2023</w:t>
      </w:r>
      <w:r w:rsidRPr="006C0E3B">
        <w:rPr>
          <w:sz w:val="24"/>
          <w:szCs w:val="24"/>
        </w:rPr>
        <w:t xml:space="preserve"> il Consiglio di Stato ha disposto il differimento delle elezioni generali previste per il 14 aprile 2024. Le elezioni nel nuovo Comune di Lema avranno luogo entro aprile 2025, riservate le procedure ricorsuali, in data da stabilire in seguito dal Consiglio di Stato.</w:t>
      </w:r>
    </w:p>
    <w:p w14:paraId="55F3AF10" w14:textId="77777777" w:rsidR="006C0E3B" w:rsidRPr="006C0E3B" w:rsidRDefault="006C0E3B" w:rsidP="006C0E3B">
      <w:pPr>
        <w:rPr>
          <w:sz w:val="24"/>
          <w:szCs w:val="24"/>
        </w:rPr>
      </w:pPr>
      <w:r w:rsidRPr="006C0E3B">
        <w:rPr>
          <w:sz w:val="24"/>
          <w:szCs w:val="24"/>
        </w:rPr>
        <w:t>L’aggregazione esplica i suoi effetti giuridici, ai fini degli atti dello stato civile, dal giorno successivo all’elezione degli organi comunali.</w:t>
      </w:r>
    </w:p>
    <w:p w14:paraId="55F3AF11" w14:textId="77777777" w:rsidR="006C0E3B" w:rsidRPr="006C0E3B" w:rsidRDefault="006C0E3B" w:rsidP="006C0E3B">
      <w:pPr>
        <w:rPr>
          <w:sz w:val="24"/>
          <w:szCs w:val="24"/>
        </w:rPr>
      </w:pPr>
    </w:p>
    <w:p w14:paraId="55F3AF12" w14:textId="77777777" w:rsidR="006C0E3B" w:rsidRPr="006C0E3B" w:rsidRDefault="006C0E3B" w:rsidP="006C0E3B">
      <w:pPr>
        <w:rPr>
          <w:b/>
          <w:sz w:val="24"/>
          <w:szCs w:val="24"/>
        </w:rPr>
      </w:pPr>
      <w:r w:rsidRPr="006C0E3B">
        <w:rPr>
          <w:b/>
          <w:sz w:val="24"/>
          <w:szCs w:val="24"/>
        </w:rPr>
        <w:t>Art. 2 Appartenenza amministrativa</w:t>
      </w:r>
    </w:p>
    <w:p w14:paraId="55F3AF13" w14:textId="77777777" w:rsidR="006C0E3B" w:rsidRPr="006C0E3B" w:rsidRDefault="006C0E3B" w:rsidP="006C0E3B">
      <w:pPr>
        <w:rPr>
          <w:sz w:val="24"/>
          <w:szCs w:val="24"/>
        </w:rPr>
      </w:pPr>
      <w:r w:rsidRPr="006C0E3B">
        <w:rPr>
          <w:sz w:val="24"/>
          <w:szCs w:val="24"/>
        </w:rPr>
        <w:t xml:space="preserve">Il nuovo Comune farà parte del Distretto di </w:t>
      </w:r>
      <w:r w:rsidRPr="00CD45CE">
        <w:rPr>
          <w:sz w:val="24"/>
          <w:szCs w:val="24"/>
        </w:rPr>
        <w:t xml:space="preserve">Lugano e costituirà, unitamente ad Alto Malcantone e Aranno, il Circolo di Breno. La modifica della suddivisione in circoli è regolata nell’allegato di modifica di </w:t>
      </w:r>
      <w:r w:rsidR="002C3595">
        <w:rPr>
          <w:sz w:val="24"/>
          <w:szCs w:val="24"/>
        </w:rPr>
        <w:t>atti normativi</w:t>
      </w:r>
      <w:r w:rsidRPr="00CD45CE">
        <w:rPr>
          <w:sz w:val="24"/>
          <w:szCs w:val="24"/>
        </w:rPr>
        <w:t>.</w:t>
      </w:r>
    </w:p>
    <w:p w14:paraId="55F3AF14" w14:textId="77777777" w:rsidR="006C0E3B" w:rsidRPr="006C0E3B" w:rsidRDefault="006C0E3B" w:rsidP="006C0E3B">
      <w:pPr>
        <w:rPr>
          <w:sz w:val="24"/>
          <w:szCs w:val="24"/>
        </w:rPr>
      </w:pPr>
    </w:p>
    <w:p w14:paraId="55F3AF15" w14:textId="77777777" w:rsidR="006C0E3B" w:rsidRPr="006C0E3B" w:rsidRDefault="006C0E3B" w:rsidP="006C0E3B">
      <w:pPr>
        <w:rPr>
          <w:b/>
          <w:sz w:val="24"/>
          <w:szCs w:val="24"/>
        </w:rPr>
      </w:pPr>
      <w:r w:rsidRPr="006C0E3B">
        <w:rPr>
          <w:b/>
          <w:sz w:val="24"/>
          <w:szCs w:val="24"/>
        </w:rPr>
        <w:t>Art. 3 Rapporti patrimoniali</w:t>
      </w:r>
    </w:p>
    <w:p w14:paraId="55F3AF16" w14:textId="77777777" w:rsidR="006C0E3B" w:rsidRPr="006C0E3B" w:rsidRDefault="006C0E3B" w:rsidP="006C0E3B">
      <w:pPr>
        <w:rPr>
          <w:sz w:val="24"/>
          <w:szCs w:val="24"/>
        </w:rPr>
      </w:pPr>
      <w:r w:rsidRPr="006C0E3B">
        <w:rPr>
          <w:sz w:val="24"/>
          <w:szCs w:val="24"/>
        </w:rPr>
        <w:t>Viene ripreso e completato il cpv. 3 dell’art. 12 LAggr, con l’indicazione circa i patrimoni legati o donati per fine specifico, nonché sul Tribunale competente in caso di contestazioni.</w:t>
      </w:r>
    </w:p>
    <w:p w14:paraId="55F3AF17" w14:textId="77777777" w:rsidR="006C0E3B" w:rsidRPr="006C0E3B" w:rsidRDefault="006C0E3B" w:rsidP="006C0E3B">
      <w:pPr>
        <w:rPr>
          <w:sz w:val="24"/>
          <w:szCs w:val="24"/>
        </w:rPr>
      </w:pPr>
    </w:p>
    <w:p w14:paraId="55F3AF18" w14:textId="77777777" w:rsidR="006C0E3B" w:rsidRPr="006C0E3B" w:rsidRDefault="006C0E3B" w:rsidP="006C0E3B">
      <w:pPr>
        <w:rPr>
          <w:b/>
          <w:sz w:val="24"/>
          <w:szCs w:val="24"/>
        </w:rPr>
      </w:pPr>
      <w:r w:rsidRPr="006C0E3B">
        <w:rPr>
          <w:b/>
          <w:sz w:val="24"/>
          <w:szCs w:val="24"/>
        </w:rPr>
        <w:t>Art. 4 Organi comunali</w:t>
      </w:r>
    </w:p>
    <w:p w14:paraId="55F3AF19" w14:textId="77777777" w:rsidR="006C0E3B" w:rsidRPr="006C0E3B" w:rsidRDefault="006C0E3B" w:rsidP="006C0E3B">
      <w:pPr>
        <w:rPr>
          <w:sz w:val="24"/>
          <w:szCs w:val="24"/>
        </w:rPr>
      </w:pPr>
      <w:r w:rsidRPr="006C0E3B">
        <w:rPr>
          <w:sz w:val="24"/>
          <w:szCs w:val="24"/>
        </w:rPr>
        <w:t>Si ricorda che il Comune può modificare il numero iniziale dei membri degli organi comunali previa modifica del Regolamento comunale del nuovo Comune. La modifica entra in vigore con l’inizio del quadriennio successivo (art. 9 LOC).</w:t>
      </w:r>
    </w:p>
    <w:p w14:paraId="55F3AF1A" w14:textId="77777777" w:rsidR="006C0E3B" w:rsidRPr="006C0E3B" w:rsidRDefault="006C0E3B" w:rsidP="006C0E3B">
      <w:pPr>
        <w:rPr>
          <w:sz w:val="24"/>
          <w:szCs w:val="24"/>
        </w:rPr>
      </w:pPr>
      <w:r w:rsidRPr="006C0E3B">
        <w:rPr>
          <w:sz w:val="24"/>
          <w:szCs w:val="24"/>
        </w:rPr>
        <w:t>Viene poi stabilito che, fino all’approvazione del nuovo Regolamento comunale, le commissioni del legislativo saranno composte da cinque membri. Le commissioni verranno nominate nella seduta costitutiva del Consiglio comunale.</w:t>
      </w:r>
    </w:p>
    <w:p w14:paraId="55F3AF1B" w14:textId="77777777" w:rsidR="006C0E3B" w:rsidRPr="006C0E3B" w:rsidRDefault="006C0E3B" w:rsidP="006C0E3B">
      <w:pPr>
        <w:rPr>
          <w:sz w:val="24"/>
          <w:szCs w:val="24"/>
        </w:rPr>
      </w:pPr>
    </w:p>
    <w:p w14:paraId="55F3AF1C" w14:textId="77777777" w:rsidR="006C0E3B" w:rsidRPr="006C0E3B" w:rsidRDefault="006C0E3B" w:rsidP="006C0E3B">
      <w:pPr>
        <w:rPr>
          <w:b/>
          <w:sz w:val="24"/>
          <w:szCs w:val="24"/>
        </w:rPr>
      </w:pPr>
      <w:r w:rsidRPr="006C0E3B">
        <w:rPr>
          <w:b/>
          <w:sz w:val="24"/>
          <w:szCs w:val="24"/>
        </w:rPr>
        <w:t>Art. 5 Circondari elettorali</w:t>
      </w:r>
    </w:p>
    <w:p w14:paraId="55F3AF1D" w14:textId="77777777" w:rsidR="006C0E3B" w:rsidRPr="006C0E3B" w:rsidRDefault="006C0E3B" w:rsidP="006C0E3B">
      <w:pPr>
        <w:rPr>
          <w:sz w:val="24"/>
          <w:szCs w:val="24"/>
        </w:rPr>
      </w:pPr>
      <w:r w:rsidRPr="006C0E3B">
        <w:rPr>
          <w:sz w:val="24"/>
          <w:szCs w:val="24"/>
        </w:rPr>
        <w:t>Come previsto dal rapporto di studio, per la prima elezione del Consiglio comunale vengono istituiti cinque circondari elettorali, corrispondenti al territorio degli ex-comuni. I gruppi politici avranno pertanto la possibilità – ma non l’obbligo – di formare fino a cinque circondari elettorali, in seguito farà stato il Regolamento comunale del nuovo Comune.</w:t>
      </w:r>
    </w:p>
    <w:p w14:paraId="55F3AF1E" w14:textId="77777777" w:rsidR="006C0E3B" w:rsidRPr="006C0E3B" w:rsidRDefault="006C0E3B" w:rsidP="006C0E3B">
      <w:pPr>
        <w:rPr>
          <w:sz w:val="24"/>
          <w:szCs w:val="24"/>
        </w:rPr>
      </w:pPr>
    </w:p>
    <w:p w14:paraId="55F3AF1F" w14:textId="77777777" w:rsidR="006C0E3B" w:rsidRPr="006C0E3B" w:rsidRDefault="006C0E3B" w:rsidP="006C0E3B">
      <w:pPr>
        <w:rPr>
          <w:b/>
          <w:sz w:val="24"/>
          <w:szCs w:val="24"/>
        </w:rPr>
      </w:pPr>
      <w:r w:rsidRPr="006C0E3B">
        <w:rPr>
          <w:b/>
          <w:sz w:val="24"/>
          <w:szCs w:val="24"/>
        </w:rPr>
        <w:t>Art</w:t>
      </w:r>
      <w:r w:rsidR="00016179">
        <w:rPr>
          <w:b/>
          <w:sz w:val="24"/>
          <w:szCs w:val="24"/>
        </w:rPr>
        <w:t>.</w:t>
      </w:r>
      <w:r w:rsidRPr="006C0E3B">
        <w:rPr>
          <w:b/>
          <w:sz w:val="24"/>
          <w:szCs w:val="24"/>
        </w:rPr>
        <w:t xml:space="preserve"> 6 Rapporti d’impiego</w:t>
      </w:r>
    </w:p>
    <w:p w14:paraId="55F3AF20" w14:textId="77777777" w:rsidR="006C0E3B" w:rsidRPr="006C0E3B" w:rsidRDefault="006C0E3B" w:rsidP="006C0E3B">
      <w:pPr>
        <w:rPr>
          <w:sz w:val="24"/>
          <w:szCs w:val="24"/>
        </w:rPr>
      </w:pPr>
      <w:r w:rsidRPr="006C0E3B">
        <w:rPr>
          <w:sz w:val="24"/>
          <w:szCs w:val="24"/>
        </w:rPr>
        <w:t xml:space="preserve">In deroga allo scioglimento automatico dei rapporti di lavoro previsto dall’art. 15 cpv. 1 LAggr, tutti gli attuali dipendenti dei cinque comuni passano automaticamente alle dipendenze del nuovo Comune, salvo diversa decisione dei diretti interessati. Le funzioni verranno stabilite dal Municipio tenuto conto delle esigenze organizzative e di funzionamento. </w:t>
      </w:r>
    </w:p>
    <w:p w14:paraId="55F3AF21" w14:textId="77777777" w:rsidR="006C0E3B" w:rsidRPr="006C0E3B" w:rsidRDefault="006C0E3B" w:rsidP="006C0E3B">
      <w:pPr>
        <w:rPr>
          <w:sz w:val="24"/>
          <w:szCs w:val="24"/>
        </w:rPr>
      </w:pPr>
      <w:r w:rsidRPr="006C0E3B">
        <w:rPr>
          <w:sz w:val="24"/>
          <w:szCs w:val="24"/>
        </w:rPr>
        <w:t xml:space="preserve">Fintanto che nel nuovo Comune non sarà applicabile il nuovo Regolamento organico dei dipendenti, questi rimangono sottoposti al rispettivo precedente regolamento organico, posto che per la definizione delle funzioni fa stato il cpv. 1. </w:t>
      </w:r>
    </w:p>
    <w:p w14:paraId="55F3AF22" w14:textId="77777777" w:rsidR="006C0E3B" w:rsidRPr="006C0E3B" w:rsidRDefault="006C0E3B" w:rsidP="006C0E3B">
      <w:pPr>
        <w:rPr>
          <w:b/>
          <w:sz w:val="24"/>
          <w:szCs w:val="24"/>
        </w:rPr>
      </w:pPr>
      <w:r w:rsidRPr="006C0E3B">
        <w:rPr>
          <w:b/>
          <w:sz w:val="24"/>
          <w:szCs w:val="24"/>
        </w:rPr>
        <w:t>Nell’interesse stesso del Comune e dei dipendenti, questa situazione va limitata nel tempo e l’adozione del nuovo ROD dovrà costituire una delle priorità nelle decisioni dei nuovi organi comunali.</w:t>
      </w:r>
    </w:p>
    <w:p w14:paraId="55F3AF23" w14:textId="77777777" w:rsidR="006C0E3B" w:rsidRPr="006C0E3B" w:rsidRDefault="006C0E3B" w:rsidP="006C0E3B">
      <w:pPr>
        <w:rPr>
          <w:sz w:val="24"/>
          <w:szCs w:val="24"/>
        </w:rPr>
      </w:pPr>
      <w:r w:rsidRPr="006C0E3B">
        <w:rPr>
          <w:sz w:val="24"/>
          <w:szCs w:val="24"/>
        </w:rPr>
        <w:t>Richiamato l’art. 15 cpv. 2 LAggr, il Municipio può inoltre in tutti i casi prendere le disposizioni transitorie necessarie fino all’entrata in vigore del nuovo ROD.</w:t>
      </w:r>
    </w:p>
    <w:p w14:paraId="55F3AF24" w14:textId="77777777" w:rsidR="006C0E3B" w:rsidRPr="006C0E3B" w:rsidRDefault="006C0E3B" w:rsidP="006C0E3B">
      <w:pPr>
        <w:rPr>
          <w:sz w:val="24"/>
          <w:szCs w:val="24"/>
        </w:rPr>
      </w:pPr>
    </w:p>
    <w:p w14:paraId="55F3AF25" w14:textId="77777777" w:rsidR="006C0E3B" w:rsidRPr="006C0E3B" w:rsidRDefault="006C0E3B" w:rsidP="006C0E3B">
      <w:pPr>
        <w:rPr>
          <w:b/>
          <w:sz w:val="24"/>
          <w:szCs w:val="24"/>
        </w:rPr>
      </w:pPr>
      <w:r w:rsidRPr="006C0E3B">
        <w:rPr>
          <w:b/>
          <w:sz w:val="24"/>
          <w:szCs w:val="24"/>
        </w:rPr>
        <w:t>Art</w:t>
      </w:r>
      <w:r w:rsidR="00016179">
        <w:rPr>
          <w:b/>
          <w:sz w:val="24"/>
          <w:szCs w:val="24"/>
        </w:rPr>
        <w:t xml:space="preserve">. </w:t>
      </w:r>
      <w:r w:rsidRPr="006C0E3B">
        <w:rPr>
          <w:b/>
          <w:sz w:val="24"/>
          <w:szCs w:val="24"/>
        </w:rPr>
        <w:t>7 Sostegni cantonali all’aggregazione</w:t>
      </w:r>
    </w:p>
    <w:p w14:paraId="55F3AF26" w14:textId="77777777" w:rsidR="006C0E3B" w:rsidRPr="006C0E3B" w:rsidRDefault="006C0E3B" w:rsidP="006C0E3B">
      <w:pPr>
        <w:rPr>
          <w:sz w:val="24"/>
          <w:szCs w:val="24"/>
        </w:rPr>
      </w:pPr>
      <w:r w:rsidRPr="006C0E3B">
        <w:rPr>
          <w:sz w:val="24"/>
          <w:szCs w:val="24"/>
        </w:rPr>
        <w:t>Si veda</w:t>
      </w:r>
      <w:r w:rsidR="005B60B6">
        <w:rPr>
          <w:sz w:val="24"/>
          <w:szCs w:val="24"/>
        </w:rPr>
        <w:t>no</w:t>
      </w:r>
      <w:r w:rsidRPr="006C0E3B">
        <w:rPr>
          <w:sz w:val="24"/>
          <w:szCs w:val="24"/>
        </w:rPr>
        <w:t xml:space="preserve"> il capitolo IV e i relativi rinvii</w:t>
      </w:r>
      <w:r w:rsidR="005B60B6">
        <w:rPr>
          <w:sz w:val="24"/>
          <w:szCs w:val="24"/>
        </w:rPr>
        <w:t>, nonché il capitolo VI punto 2.</w:t>
      </w:r>
      <w:r w:rsidRPr="006C0E3B">
        <w:rPr>
          <w:sz w:val="24"/>
          <w:szCs w:val="24"/>
        </w:rPr>
        <w:t xml:space="preserve"> del presente messaggio.</w:t>
      </w:r>
    </w:p>
    <w:p w14:paraId="55F3AF27" w14:textId="77777777" w:rsidR="006C0E3B" w:rsidRPr="006C0E3B" w:rsidRDefault="006C0E3B" w:rsidP="006C0E3B">
      <w:pPr>
        <w:rPr>
          <w:b/>
          <w:sz w:val="24"/>
          <w:szCs w:val="24"/>
        </w:rPr>
      </w:pPr>
      <w:r w:rsidRPr="006C0E3B">
        <w:rPr>
          <w:b/>
          <w:sz w:val="24"/>
          <w:szCs w:val="24"/>
        </w:rPr>
        <w:lastRenderedPageBreak/>
        <w:t>Art</w:t>
      </w:r>
      <w:r w:rsidR="00016179">
        <w:rPr>
          <w:b/>
          <w:sz w:val="24"/>
          <w:szCs w:val="24"/>
        </w:rPr>
        <w:t xml:space="preserve">. </w:t>
      </w:r>
      <w:r w:rsidRPr="006C0E3B">
        <w:rPr>
          <w:b/>
          <w:sz w:val="24"/>
          <w:szCs w:val="24"/>
        </w:rPr>
        <w:t>8 Applicabilità ai fini fiscali</w:t>
      </w:r>
    </w:p>
    <w:p w14:paraId="55F3AF28" w14:textId="77777777" w:rsidR="006C0E3B" w:rsidRPr="006C0E3B" w:rsidRDefault="006C0E3B" w:rsidP="006C0E3B">
      <w:pPr>
        <w:tabs>
          <w:tab w:val="left" w:pos="284"/>
          <w:tab w:val="left" w:pos="426"/>
          <w:tab w:val="left" w:pos="4962"/>
        </w:tabs>
        <w:rPr>
          <w:sz w:val="24"/>
          <w:szCs w:val="24"/>
        </w:rPr>
      </w:pPr>
      <w:r w:rsidRPr="006C0E3B">
        <w:rPr>
          <w:sz w:val="24"/>
          <w:szCs w:val="24"/>
        </w:rPr>
        <w:t xml:space="preserve">Ai fini fiscali l’aggregazione esplicherà i propri effetti con l’inizio dell’anno successivo all’entrata in funzione del nuovo Comune. </w:t>
      </w:r>
    </w:p>
    <w:p w14:paraId="55F3AF29" w14:textId="77777777" w:rsidR="006C0E3B" w:rsidRPr="006C0E3B" w:rsidRDefault="006C0E3B" w:rsidP="006C0E3B">
      <w:pPr>
        <w:tabs>
          <w:tab w:val="left" w:pos="284"/>
          <w:tab w:val="left" w:pos="426"/>
          <w:tab w:val="left" w:pos="4962"/>
        </w:tabs>
        <w:rPr>
          <w:sz w:val="24"/>
          <w:szCs w:val="24"/>
        </w:rPr>
      </w:pPr>
      <w:r w:rsidRPr="006C0E3B">
        <w:rPr>
          <w:sz w:val="24"/>
          <w:szCs w:val="24"/>
        </w:rPr>
        <w:t xml:space="preserve">Questo disposto riguarda ad esempio l’emissione delle imposte da parte del nuovo Comune, che avverrà appunto solo con l’anno seguente la sua costituzione, o la determinazione dei riparti d’imposta intercomunali tra i comuni aggregati, che verranno ancora effettuati per l’anno in cui entra in funzione il nuovo Comune. </w:t>
      </w:r>
    </w:p>
    <w:p w14:paraId="55F3AF2A" w14:textId="77777777" w:rsidR="006C0E3B" w:rsidRPr="006C0E3B" w:rsidRDefault="006C0E3B" w:rsidP="006C0E3B">
      <w:pPr>
        <w:rPr>
          <w:sz w:val="24"/>
          <w:szCs w:val="24"/>
        </w:rPr>
      </w:pPr>
      <w:r w:rsidRPr="006C0E3B">
        <w:rPr>
          <w:sz w:val="24"/>
          <w:szCs w:val="24"/>
        </w:rPr>
        <w:t>È riservata la fissazione del moltiplicatore d’imposta comunale, nel senso che il nuovo Comune potrebbe avere la possibilità di fissare il moltiplicatore unico già per l’anno di costituzione, nel caso in cui questa avvenisse in tempo utile per rispettare le disposizioni e la tempistica relative alla fissazione del moltiplicatore.</w:t>
      </w:r>
    </w:p>
    <w:p w14:paraId="55F3AF2B" w14:textId="77777777" w:rsidR="006C0E3B" w:rsidRPr="006C0E3B" w:rsidRDefault="006C0E3B" w:rsidP="006C0E3B">
      <w:pPr>
        <w:rPr>
          <w:sz w:val="24"/>
          <w:szCs w:val="24"/>
        </w:rPr>
      </w:pPr>
    </w:p>
    <w:p w14:paraId="55F3AF2C" w14:textId="77777777" w:rsidR="006C0E3B" w:rsidRPr="006C0E3B" w:rsidRDefault="006C0E3B" w:rsidP="006C0E3B">
      <w:pPr>
        <w:rPr>
          <w:b/>
          <w:sz w:val="24"/>
          <w:szCs w:val="24"/>
        </w:rPr>
      </w:pPr>
      <w:r w:rsidRPr="006C0E3B">
        <w:rPr>
          <w:b/>
          <w:sz w:val="24"/>
          <w:szCs w:val="24"/>
        </w:rPr>
        <w:t>Art</w:t>
      </w:r>
      <w:r w:rsidR="00016179">
        <w:rPr>
          <w:b/>
          <w:sz w:val="24"/>
          <w:szCs w:val="24"/>
        </w:rPr>
        <w:t xml:space="preserve">. </w:t>
      </w:r>
      <w:r w:rsidRPr="006C0E3B">
        <w:rPr>
          <w:b/>
          <w:sz w:val="24"/>
          <w:szCs w:val="24"/>
        </w:rPr>
        <w:t>9 Disposizioni finali</w:t>
      </w:r>
    </w:p>
    <w:p w14:paraId="55F3AF2D" w14:textId="77777777" w:rsidR="006C0E3B" w:rsidRPr="006C0E3B" w:rsidRDefault="006C0E3B" w:rsidP="006C0E3B">
      <w:pPr>
        <w:rPr>
          <w:sz w:val="24"/>
          <w:szCs w:val="24"/>
        </w:rPr>
      </w:pPr>
      <w:r w:rsidRPr="006C0E3B">
        <w:rPr>
          <w:sz w:val="24"/>
          <w:szCs w:val="24"/>
        </w:rPr>
        <w:t>Al Consiglio di Stato viene data la competenza di prendere ulteriori provvedimenti che si rendessero necessari a seguito dell’aggregazione.</w:t>
      </w:r>
    </w:p>
    <w:p w14:paraId="55F3AF2E" w14:textId="77777777" w:rsidR="006C0E3B" w:rsidRPr="006C0E3B" w:rsidRDefault="006C0E3B" w:rsidP="006C0E3B">
      <w:pPr>
        <w:rPr>
          <w:sz w:val="24"/>
          <w:szCs w:val="24"/>
        </w:rPr>
      </w:pPr>
    </w:p>
    <w:p w14:paraId="55F3AF2F" w14:textId="77777777" w:rsidR="006C0E3B" w:rsidRPr="006C0E3B" w:rsidRDefault="006C0E3B" w:rsidP="006C0E3B">
      <w:pPr>
        <w:rPr>
          <w:b/>
          <w:sz w:val="24"/>
          <w:szCs w:val="24"/>
        </w:rPr>
      </w:pPr>
      <w:r w:rsidRPr="006C0E3B">
        <w:rPr>
          <w:b/>
          <w:sz w:val="24"/>
          <w:szCs w:val="24"/>
        </w:rPr>
        <w:t xml:space="preserve">Allegato di modifica </w:t>
      </w:r>
      <w:r w:rsidR="009E6ABF">
        <w:rPr>
          <w:b/>
          <w:sz w:val="24"/>
          <w:szCs w:val="24"/>
        </w:rPr>
        <w:t xml:space="preserve">di </w:t>
      </w:r>
      <w:r w:rsidR="005A215A">
        <w:rPr>
          <w:b/>
          <w:sz w:val="24"/>
          <w:szCs w:val="24"/>
        </w:rPr>
        <w:t>atti normativi</w:t>
      </w:r>
    </w:p>
    <w:p w14:paraId="55F3AF30" w14:textId="77777777" w:rsidR="006C0E3B" w:rsidRPr="006C0E3B" w:rsidRDefault="006C0E3B" w:rsidP="006C0E3B">
      <w:pPr>
        <w:rPr>
          <w:sz w:val="24"/>
          <w:szCs w:val="24"/>
        </w:rPr>
      </w:pPr>
      <w:r w:rsidRPr="006C0E3B">
        <w:rPr>
          <w:sz w:val="24"/>
          <w:szCs w:val="24"/>
        </w:rPr>
        <w:t xml:space="preserve">A seguito dell’aggregazione si rende necessario </w:t>
      </w:r>
      <w:r w:rsidRPr="00BD31E9">
        <w:rPr>
          <w:sz w:val="24"/>
          <w:szCs w:val="24"/>
        </w:rPr>
        <w:t xml:space="preserve">modificare la legge concernente le Circoscrizioni dei Comuni, Circoli e Distretti del 25 giugno 1803. Oltre alla modifica della denominazione dei comuni che compongono il Circolo di Breno (cui appartengono Miglieglia e Novaggio), il Circolo della Magliasina perde la giurisdizione dell’attuale Comune di Curio e il Circolo di Sessa, perdendo Astano e Bedigliora, rimane composto unicamente dal Comune di Tresa. </w:t>
      </w:r>
    </w:p>
    <w:p w14:paraId="55F3AF31" w14:textId="77777777" w:rsidR="006C0E3B" w:rsidRPr="006C0E3B" w:rsidRDefault="006C0E3B" w:rsidP="006C0E3B">
      <w:pPr>
        <w:rPr>
          <w:sz w:val="24"/>
          <w:szCs w:val="24"/>
        </w:rPr>
      </w:pPr>
    </w:p>
    <w:p w14:paraId="55F3AF32" w14:textId="77777777" w:rsidR="006C0E3B" w:rsidRPr="006C0E3B" w:rsidRDefault="006C0E3B" w:rsidP="006C0E3B">
      <w:pPr>
        <w:numPr>
          <w:ilvl w:val="0"/>
          <w:numId w:val="18"/>
        </w:numPr>
        <w:ind w:left="567" w:hanging="567"/>
        <w:contextualSpacing/>
        <w:rPr>
          <w:b/>
          <w:sz w:val="24"/>
          <w:szCs w:val="24"/>
        </w:rPr>
      </w:pPr>
      <w:r w:rsidRPr="006C0E3B">
        <w:rPr>
          <w:b/>
          <w:sz w:val="24"/>
          <w:szCs w:val="24"/>
        </w:rPr>
        <w:t>RELAZIONE CON IL PROGRAMMA DI LEGISLATURA, PIANIFICAZIONE FINANZIARIA E CONSEGUENZE AMBIENTALI</w:t>
      </w:r>
    </w:p>
    <w:p w14:paraId="55F3AF33" w14:textId="77777777" w:rsidR="006C0E3B" w:rsidRPr="006C0E3B" w:rsidRDefault="006C0E3B" w:rsidP="006C0E3B">
      <w:pPr>
        <w:rPr>
          <w:sz w:val="24"/>
          <w:szCs w:val="24"/>
        </w:rPr>
      </w:pPr>
    </w:p>
    <w:p w14:paraId="55F3AF34" w14:textId="77777777" w:rsidR="006C0E3B" w:rsidRPr="006C0E3B" w:rsidRDefault="006C0E3B" w:rsidP="006C0E3B">
      <w:pPr>
        <w:numPr>
          <w:ilvl w:val="0"/>
          <w:numId w:val="7"/>
        </w:numPr>
        <w:ind w:left="567" w:hanging="567"/>
        <w:contextualSpacing/>
        <w:rPr>
          <w:b/>
          <w:sz w:val="24"/>
          <w:szCs w:val="24"/>
        </w:rPr>
      </w:pPr>
      <w:r w:rsidRPr="006C0E3B">
        <w:rPr>
          <w:b/>
          <w:sz w:val="24"/>
          <w:szCs w:val="24"/>
        </w:rPr>
        <w:t>Programma di legislatura</w:t>
      </w:r>
    </w:p>
    <w:p w14:paraId="55F3AF35" w14:textId="77777777" w:rsidR="006C0E3B" w:rsidRPr="006C0E3B" w:rsidRDefault="006C0E3B" w:rsidP="006C0E3B">
      <w:pPr>
        <w:rPr>
          <w:sz w:val="24"/>
          <w:szCs w:val="24"/>
        </w:rPr>
      </w:pPr>
    </w:p>
    <w:p w14:paraId="55F3AF36" w14:textId="77777777" w:rsidR="006C0E3B" w:rsidRPr="006C0E3B" w:rsidRDefault="006C0E3B" w:rsidP="006C0E3B">
      <w:pPr>
        <w:rPr>
          <w:sz w:val="24"/>
          <w:szCs w:val="24"/>
        </w:rPr>
      </w:pPr>
      <w:r w:rsidRPr="006C0E3B">
        <w:rPr>
          <w:sz w:val="24"/>
          <w:szCs w:val="24"/>
        </w:rPr>
        <w:t>Le aggregazioni costituiscono la premessa e lo sfondo per perseguire gli obiettivi 5 (</w:t>
      </w:r>
      <w:r w:rsidRPr="006C0E3B">
        <w:rPr>
          <w:i/>
          <w:sz w:val="24"/>
          <w:szCs w:val="24"/>
        </w:rPr>
        <w:t>Migliorare il dialogo e la ripartizione dei compiti tra Cantone e Comuni</w:t>
      </w:r>
      <w:r w:rsidRPr="006C0E3B">
        <w:rPr>
          <w:sz w:val="24"/>
          <w:szCs w:val="24"/>
        </w:rPr>
        <w:t>) e 6 (</w:t>
      </w:r>
      <w:r w:rsidRPr="006C0E3B">
        <w:rPr>
          <w:i/>
          <w:sz w:val="24"/>
          <w:szCs w:val="24"/>
        </w:rPr>
        <w:t>Sviluppare un nuovo quadro giuridico per rinnovare le modalità di funzionamento di Comuni e Patriziati</w:t>
      </w:r>
      <w:r w:rsidRPr="006C0E3B">
        <w:rPr>
          <w:sz w:val="24"/>
          <w:szCs w:val="24"/>
        </w:rPr>
        <w:t xml:space="preserve">) indicati nel Programma di legislatura 2019-2023, inserendosi nell’asse strategico 1 Relazioni con il cittadino e le istituzioni. </w:t>
      </w:r>
    </w:p>
    <w:p w14:paraId="55F3AF37" w14:textId="77777777" w:rsidR="006C0E3B" w:rsidRPr="006C0E3B" w:rsidRDefault="006C0E3B" w:rsidP="006C0E3B">
      <w:pPr>
        <w:rPr>
          <w:sz w:val="24"/>
          <w:szCs w:val="24"/>
        </w:rPr>
      </w:pPr>
      <w:r w:rsidRPr="006C0E3B">
        <w:rPr>
          <w:sz w:val="24"/>
          <w:szCs w:val="24"/>
        </w:rPr>
        <w:t>La riorganizzazione istituzionale dei comuni si collega pure con il Piano cantonale delle aggregazioni (PCA), proposto nel messaggio n. 7606 del 5 dicembre 2018. L’aggregazione di Lema risponde con tutta evidenza agli obiettivi cantonali in tema di aggregazioni e si inserisce appieno nell’impostazione indicata dal PCA, che predilige i progetti promossi e condivisi dalle comunità locali, prevedendo la possibilità di conseguire gli scenari aggregativi in tappe successive. Il PCA indica lo scenario aggregativo denominato “Malcantone Ovest” (scenario n. 21), che comprende oltre ai comuni che confluiranno in Lema anche Caslano, Magliaso, Pura e Tresa e che potrà se del caso svilupparsi ulteriormente più avanti nel tempo.</w:t>
      </w:r>
    </w:p>
    <w:p w14:paraId="55F3AF38" w14:textId="77777777" w:rsidR="006C0E3B" w:rsidRPr="006C0E3B" w:rsidRDefault="006C0E3B" w:rsidP="006C0E3B">
      <w:pPr>
        <w:rPr>
          <w:sz w:val="24"/>
          <w:szCs w:val="24"/>
        </w:rPr>
      </w:pPr>
    </w:p>
    <w:p w14:paraId="55F3AF39" w14:textId="77777777" w:rsidR="006C0E3B" w:rsidRPr="006C0E3B" w:rsidRDefault="006C0E3B" w:rsidP="006C0E3B">
      <w:pPr>
        <w:numPr>
          <w:ilvl w:val="0"/>
          <w:numId w:val="7"/>
        </w:numPr>
        <w:ind w:left="567" w:hanging="567"/>
        <w:contextualSpacing/>
        <w:rPr>
          <w:b/>
          <w:sz w:val="24"/>
          <w:szCs w:val="24"/>
        </w:rPr>
      </w:pPr>
      <w:r w:rsidRPr="006C0E3B">
        <w:rPr>
          <w:b/>
          <w:sz w:val="24"/>
          <w:szCs w:val="24"/>
        </w:rPr>
        <w:t>Pianificazione finanziaria</w:t>
      </w:r>
    </w:p>
    <w:p w14:paraId="55F3AF3A" w14:textId="77777777" w:rsidR="006C0E3B" w:rsidRPr="006C0E3B" w:rsidRDefault="006C0E3B" w:rsidP="006C0E3B">
      <w:pPr>
        <w:contextualSpacing/>
        <w:rPr>
          <w:sz w:val="24"/>
          <w:szCs w:val="24"/>
        </w:rPr>
      </w:pPr>
    </w:p>
    <w:p w14:paraId="55F3AF3B" w14:textId="77777777" w:rsidR="006C0E3B" w:rsidRPr="00FA5AC4" w:rsidRDefault="006C0E3B" w:rsidP="006C0E3B">
      <w:pPr>
        <w:contextualSpacing/>
        <w:rPr>
          <w:sz w:val="24"/>
          <w:szCs w:val="24"/>
        </w:rPr>
      </w:pPr>
      <w:r w:rsidRPr="00FA5AC4">
        <w:rPr>
          <w:sz w:val="24"/>
          <w:szCs w:val="24"/>
        </w:rPr>
        <w:t xml:space="preserve">Il contributo di risanamento e consolidamento del bilancio iniziale previsto all’art. 7 lett. a) dell’allegato disegno di DL verrà finanziato tramite il credito quadro di 120 mio per le aggregazioni dei comuni in dissesto e delle periferie (messaggio n. 5825 del 29 agosto </w:t>
      </w:r>
      <w:r w:rsidRPr="00FA5AC4">
        <w:rPr>
          <w:sz w:val="24"/>
          <w:szCs w:val="24"/>
        </w:rPr>
        <w:lastRenderedPageBreak/>
        <w:t>2006 e sarà inserito a piano finanziario 2024-2027, eventualmente riportato in quelli successivi, al</w:t>
      </w:r>
      <w:r w:rsidR="000B04AC">
        <w:rPr>
          <w:sz w:val="24"/>
          <w:szCs w:val="24"/>
        </w:rPr>
        <w:t xml:space="preserve"> CRB 112, conto</w:t>
      </w:r>
      <w:r w:rsidRPr="00FA5AC4">
        <w:rPr>
          <w:sz w:val="24"/>
          <w:szCs w:val="24"/>
        </w:rPr>
        <w:t xml:space="preserve"> 36320026 “Contributo a Comuni per risanamento finanziario”.</w:t>
      </w:r>
    </w:p>
    <w:p w14:paraId="55F3AF3C" w14:textId="77777777" w:rsidR="006C0E3B" w:rsidRPr="00FA5AC4" w:rsidRDefault="006C0E3B" w:rsidP="006C0E3B">
      <w:pPr>
        <w:contextualSpacing/>
        <w:rPr>
          <w:sz w:val="24"/>
          <w:szCs w:val="24"/>
        </w:rPr>
      </w:pPr>
    </w:p>
    <w:p w14:paraId="55F3AF3D" w14:textId="77777777" w:rsidR="006C0E3B" w:rsidRPr="006C0E3B" w:rsidRDefault="006C0E3B" w:rsidP="006C0E3B">
      <w:pPr>
        <w:contextualSpacing/>
        <w:rPr>
          <w:sz w:val="24"/>
          <w:szCs w:val="24"/>
        </w:rPr>
      </w:pPr>
      <w:r w:rsidRPr="006C0E3B">
        <w:rPr>
          <w:sz w:val="24"/>
          <w:szCs w:val="24"/>
        </w:rPr>
        <w:t>Considerando anche l’importo proposto per l’aggregazione di Giornico, il credito quadro di 120 mio di franchi a supporto di aggregazioni di comuni in dissesto finanziario e nelle periferie (MG n. 5825 del 29 agosto 2006) si presenta come segue:</w:t>
      </w:r>
    </w:p>
    <w:p w14:paraId="55F3AF3E" w14:textId="77777777" w:rsidR="006C0E3B" w:rsidRPr="006C0E3B" w:rsidRDefault="006C0E3B" w:rsidP="006C0E3B">
      <w:pPr>
        <w:contextualSpacing/>
        <w:rPr>
          <w:sz w:val="24"/>
          <w:szCs w:val="24"/>
        </w:rPr>
      </w:pPr>
    </w:p>
    <w:p w14:paraId="55F3AF3F" w14:textId="77777777" w:rsidR="006C0E3B" w:rsidRPr="006C0E3B" w:rsidRDefault="00DC3D66" w:rsidP="006C0E3B">
      <w:pPr>
        <w:contextualSpacing/>
        <w:rPr>
          <w:sz w:val="24"/>
          <w:szCs w:val="24"/>
        </w:rPr>
      </w:pPr>
      <w:r w:rsidRPr="00DC3D66">
        <w:rPr>
          <w:noProof/>
          <w:lang w:eastAsia="it-CH"/>
        </w:rPr>
        <w:drawing>
          <wp:inline distT="0" distB="0" distL="0" distR="0" wp14:anchorId="55F3AFBB" wp14:editId="55F3AFBC">
            <wp:extent cx="5017135" cy="616204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7135" cy="6162040"/>
                    </a:xfrm>
                    <a:prstGeom prst="rect">
                      <a:avLst/>
                    </a:prstGeom>
                    <a:noFill/>
                    <a:ln>
                      <a:noFill/>
                    </a:ln>
                  </pic:spPr>
                </pic:pic>
              </a:graphicData>
            </a:graphic>
          </wp:inline>
        </w:drawing>
      </w:r>
    </w:p>
    <w:p w14:paraId="55F3AF40" w14:textId="77777777" w:rsidR="006C0E3B" w:rsidRPr="006C0E3B" w:rsidRDefault="006C0E3B" w:rsidP="006C0E3B">
      <w:pPr>
        <w:rPr>
          <w:sz w:val="24"/>
          <w:szCs w:val="24"/>
        </w:rPr>
      </w:pPr>
    </w:p>
    <w:p w14:paraId="55F3AF41" w14:textId="77777777" w:rsidR="006C0E3B" w:rsidRPr="006C0E3B" w:rsidRDefault="006C0E3B" w:rsidP="006C0E3B">
      <w:pPr>
        <w:rPr>
          <w:sz w:val="24"/>
          <w:szCs w:val="24"/>
        </w:rPr>
      </w:pPr>
    </w:p>
    <w:p w14:paraId="55F3AF42" w14:textId="77777777" w:rsidR="006C0E3B" w:rsidRPr="00FA5AC4" w:rsidRDefault="006C0E3B" w:rsidP="006C0E3B">
      <w:pPr>
        <w:contextualSpacing/>
        <w:rPr>
          <w:sz w:val="24"/>
          <w:szCs w:val="24"/>
        </w:rPr>
      </w:pPr>
      <w:r w:rsidRPr="00FA5AC4">
        <w:rPr>
          <w:sz w:val="24"/>
          <w:szCs w:val="24"/>
        </w:rPr>
        <w:t xml:space="preserve">L’importo relativo al contributo per la riorganizzazione amministrativa previsto all’art. 7 </w:t>
      </w:r>
      <w:r w:rsidRPr="00FA5AC4">
        <w:rPr>
          <w:sz w:val="24"/>
          <w:szCs w:val="24"/>
        </w:rPr>
        <w:br/>
        <w:t xml:space="preserve">lett. b) dell’allegato disegno di DL verrà posto a carico del </w:t>
      </w:r>
      <w:r w:rsidR="000B04AC">
        <w:rPr>
          <w:sz w:val="24"/>
          <w:szCs w:val="24"/>
        </w:rPr>
        <w:t>CRB 112</w:t>
      </w:r>
      <w:r w:rsidRPr="00FA5AC4">
        <w:rPr>
          <w:sz w:val="24"/>
          <w:szCs w:val="24"/>
        </w:rPr>
        <w:t>, conto 36320042</w:t>
      </w:r>
      <w:r w:rsidR="000B04AC">
        <w:rPr>
          <w:sz w:val="24"/>
          <w:szCs w:val="24"/>
        </w:rPr>
        <w:t xml:space="preserve"> “C</w:t>
      </w:r>
      <w:r w:rsidRPr="00FA5AC4">
        <w:rPr>
          <w:sz w:val="24"/>
          <w:szCs w:val="24"/>
        </w:rPr>
        <w:t>ontributi alle spe</w:t>
      </w:r>
      <w:r w:rsidR="00EA0F47">
        <w:rPr>
          <w:sz w:val="24"/>
          <w:szCs w:val="24"/>
        </w:rPr>
        <w:t>s</w:t>
      </w:r>
      <w:r w:rsidRPr="00FA5AC4">
        <w:rPr>
          <w:sz w:val="24"/>
          <w:szCs w:val="24"/>
        </w:rPr>
        <w:t xml:space="preserve">e di riorganizzazione dei comuni”. </w:t>
      </w:r>
    </w:p>
    <w:p w14:paraId="55F3AF43" w14:textId="77777777" w:rsidR="006C0E3B" w:rsidRPr="00FA5AC4" w:rsidRDefault="006C0E3B" w:rsidP="006C0E3B">
      <w:pPr>
        <w:contextualSpacing/>
        <w:rPr>
          <w:sz w:val="24"/>
          <w:szCs w:val="24"/>
        </w:rPr>
      </w:pPr>
    </w:p>
    <w:p w14:paraId="55F3AF44" w14:textId="77777777" w:rsidR="006C0E3B" w:rsidRPr="006C0E3B" w:rsidRDefault="006C0E3B" w:rsidP="006C0E3B">
      <w:pPr>
        <w:rPr>
          <w:sz w:val="24"/>
          <w:szCs w:val="24"/>
        </w:rPr>
      </w:pPr>
      <w:r w:rsidRPr="00FA5AC4">
        <w:rPr>
          <w:sz w:val="24"/>
          <w:szCs w:val="24"/>
        </w:rPr>
        <w:lastRenderedPageBreak/>
        <w:t xml:space="preserve">L’importo relativo al contributo per investimenti previsto all’art. 7 lett. c) dell’allegato disegno di DL andrà </w:t>
      </w:r>
      <w:r w:rsidR="00E21783">
        <w:rPr>
          <w:sz w:val="24"/>
          <w:szCs w:val="24"/>
        </w:rPr>
        <w:t>a carico del CRB 112, conto 56200037 “Contributi cantonali per aggregazioni comunali, WBS 112.50</w:t>
      </w:r>
      <w:r w:rsidRPr="00FA5AC4">
        <w:rPr>
          <w:sz w:val="24"/>
          <w:szCs w:val="24"/>
        </w:rPr>
        <w:t>, settore 81 “Capitali in dotazione e diversi”, posizione 812 3, ed è previsto l’inserimento nel Piano finanziario degli investimenti 2024-2027, eventualmente riportato in quelli successivi.</w:t>
      </w:r>
    </w:p>
    <w:p w14:paraId="55F3AF45" w14:textId="77777777" w:rsidR="006C0E3B" w:rsidRPr="006C0E3B" w:rsidRDefault="006C0E3B" w:rsidP="006C0E3B">
      <w:pPr>
        <w:rPr>
          <w:sz w:val="24"/>
          <w:szCs w:val="24"/>
        </w:rPr>
      </w:pPr>
    </w:p>
    <w:p w14:paraId="55F3AF46" w14:textId="77777777" w:rsidR="006C0E3B" w:rsidRPr="006C0E3B" w:rsidRDefault="006C0E3B" w:rsidP="006C0E3B">
      <w:pPr>
        <w:rPr>
          <w:i/>
          <w:sz w:val="24"/>
          <w:szCs w:val="24"/>
        </w:rPr>
      </w:pPr>
      <w:r w:rsidRPr="006C0E3B">
        <w:rPr>
          <w:sz w:val="24"/>
          <w:szCs w:val="24"/>
        </w:rPr>
        <w:t xml:space="preserve">L’importo complessivo di fr. 1,4 mio per contributi a riorganizzazione e investimenti previsti dall’art. 7 lett. b) e c) andrà in deduzione del </w:t>
      </w:r>
      <w:r w:rsidR="00E21783">
        <w:rPr>
          <w:sz w:val="24"/>
          <w:szCs w:val="24"/>
        </w:rPr>
        <w:t>credito quadro</w:t>
      </w:r>
      <w:r w:rsidR="00E21783" w:rsidRPr="006C0E3B">
        <w:rPr>
          <w:sz w:val="24"/>
          <w:szCs w:val="24"/>
        </w:rPr>
        <w:t xml:space="preserve"> </w:t>
      </w:r>
      <w:r w:rsidRPr="006C0E3B">
        <w:rPr>
          <w:sz w:val="24"/>
          <w:szCs w:val="24"/>
        </w:rPr>
        <w:t>di 73,8 mio di franchi richiesto con il precitato messaggio n. 7606 riguardante l’approvazione del PCA e il relativo credito quadro per l’attuazione, riservata evidentemente la ratifica parlamentare (vedi art. 2 cpv. 3 del disegno di decreto legislativo concernente l’approvazione del PCA e lo stanziamento di un credito quadro di 73,8 mio di franchi destinato agli incentivi per la sua attuazione allegato al MG 7606).</w:t>
      </w:r>
    </w:p>
    <w:p w14:paraId="55F3AF47" w14:textId="77777777" w:rsidR="006C0E3B" w:rsidRPr="006C0E3B" w:rsidRDefault="006C0E3B" w:rsidP="006C0E3B">
      <w:pPr>
        <w:rPr>
          <w:sz w:val="24"/>
          <w:szCs w:val="24"/>
        </w:rPr>
      </w:pPr>
    </w:p>
    <w:p w14:paraId="55F3AF48" w14:textId="77777777" w:rsidR="006C0E3B" w:rsidRPr="00FA5AC4" w:rsidRDefault="006C0E3B" w:rsidP="006C0E3B">
      <w:pPr>
        <w:rPr>
          <w:sz w:val="24"/>
          <w:szCs w:val="24"/>
        </w:rPr>
      </w:pPr>
      <w:r w:rsidRPr="00FA5AC4">
        <w:rPr>
          <w:sz w:val="24"/>
          <w:szCs w:val="24"/>
        </w:rPr>
        <w:t xml:space="preserve">La decisione d’impegno di fr. 2,0 mio relativa all’aiuto ai sensi dell’art. 14 LPI per la casa comunale del nuovo Comune a Novaggio </w:t>
      </w:r>
      <w:r w:rsidR="00736AC5">
        <w:rPr>
          <w:sz w:val="24"/>
          <w:szCs w:val="24"/>
        </w:rPr>
        <w:t xml:space="preserve">prevista dall’art. 7 lett. d) </w:t>
      </w:r>
      <w:r w:rsidR="005E5710">
        <w:rPr>
          <w:sz w:val="24"/>
          <w:szCs w:val="24"/>
        </w:rPr>
        <w:t xml:space="preserve">dell’allegato disegno di DL </w:t>
      </w:r>
      <w:r w:rsidRPr="00FA5AC4">
        <w:rPr>
          <w:sz w:val="24"/>
          <w:szCs w:val="24"/>
        </w:rPr>
        <w:t xml:space="preserve">è considerata nel credito quadro per il periodo 2020-2023 destinato </w:t>
      </w:r>
      <w:r w:rsidR="0014523B">
        <w:rPr>
          <w:sz w:val="24"/>
          <w:szCs w:val="24"/>
        </w:rPr>
        <w:t>a</w:t>
      </w:r>
      <w:r w:rsidRPr="00FA5AC4">
        <w:rPr>
          <w:sz w:val="24"/>
          <w:szCs w:val="24"/>
        </w:rPr>
        <w:t xml:space="preserve">gli aiuti agli investimenti comunali (MG </w:t>
      </w:r>
      <w:r w:rsidR="001751FE">
        <w:rPr>
          <w:sz w:val="24"/>
          <w:szCs w:val="24"/>
        </w:rPr>
        <w:t xml:space="preserve">n. </w:t>
      </w:r>
      <w:r w:rsidRPr="00FA5AC4">
        <w:rPr>
          <w:sz w:val="24"/>
          <w:szCs w:val="24"/>
        </w:rPr>
        <w:t xml:space="preserve">7796 del </w:t>
      </w:r>
      <w:r w:rsidR="0014523B">
        <w:rPr>
          <w:sz w:val="24"/>
          <w:szCs w:val="24"/>
        </w:rPr>
        <w:t xml:space="preserve">13 marzo </w:t>
      </w:r>
      <w:r w:rsidRPr="00FA5AC4">
        <w:rPr>
          <w:sz w:val="24"/>
          <w:szCs w:val="24"/>
        </w:rPr>
        <w:t xml:space="preserve">2020). L’importo sarà a carico del </w:t>
      </w:r>
      <w:r w:rsidR="000B04AC">
        <w:rPr>
          <w:sz w:val="24"/>
          <w:szCs w:val="24"/>
        </w:rPr>
        <w:t xml:space="preserve">CRB 113, </w:t>
      </w:r>
      <w:r w:rsidRPr="00FA5AC4">
        <w:rPr>
          <w:sz w:val="24"/>
          <w:szCs w:val="24"/>
        </w:rPr>
        <w:t>conto 56200001 “Contributi cantonali a Comuni per investimenti”, WBS 113 55.</w:t>
      </w:r>
    </w:p>
    <w:p w14:paraId="55F3AF49" w14:textId="77777777" w:rsidR="006C0E3B" w:rsidRPr="00FA5AC4" w:rsidRDefault="006C0E3B" w:rsidP="006C0E3B">
      <w:pPr>
        <w:contextualSpacing/>
        <w:rPr>
          <w:sz w:val="24"/>
          <w:szCs w:val="24"/>
        </w:rPr>
      </w:pPr>
    </w:p>
    <w:p w14:paraId="55F3AF4A" w14:textId="77777777" w:rsidR="006C0E3B" w:rsidRPr="006C0E3B" w:rsidRDefault="006C0E3B" w:rsidP="006C0E3B">
      <w:pPr>
        <w:contextualSpacing/>
        <w:rPr>
          <w:sz w:val="24"/>
          <w:szCs w:val="24"/>
        </w:rPr>
      </w:pPr>
      <w:r w:rsidRPr="006C0E3B">
        <w:rPr>
          <w:sz w:val="24"/>
          <w:szCs w:val="24"/>
        </w:rPr>
        <w:t>Lo stanziamento del credito proposto con l’allegato decreto legislativo richiede l’approvazione da parte della maggioranza assoluta dei membri del Gran Consiglio (art. 5 cpv. 3 LGF).</w:t>
      </w:r>
    </w:p>
    <w:p w14:paraId="55F3AF4B" w14:textId="77777777" w:rsidR="006C0E3B" w:rsidRPr="006C0E3B" w:rsidRDefault="006C0E3B" w:rsidP="006C0E3B">
      <w:pPr>
        <w:contextualSpacing/>
        <w:rPr>
          <w:sz w:val="24"/>
          <w:szCs w:val="24"/>
        </w:rPr>
      </w:pPr>
    </w:p>
    <w:p w14:paraId="55F3AF4C" w14:textId="77777777" w:rsidR="006C0E3B" w:rsidRPr="006C0E3B" w:rsidRDefault="006C0E3B" w:rsidP="006C0E3B">
      <w:pPr>
        <w:numPr>
          <w:ilvl w:val="0"/>
          <w:numId w:val="7"/>
        </w:numPr>
        <w:ind w:left="567" w:hanging="567"/>
        <w:contextualSpacing/>
        <w:rPr>
          <w:b/>
          <w:sz w:val="24"/>
          <w:szCs w:val="24"/>
        </w:rPr>
      </w:pPr>
      <w:r w:rsidRPr="006C0E3B">
        <w:rPr>
          <w:b/>
          <w:sz w:val="24"/>
          <w:szCs w:val="24"/>
        </w:rPr>
        <w:t>Conseguenze ambientali</w:t>
      </w:r>
    </w:p>
    <w:p w14:paraId="55F3AF4D" w14:textId="77777777" w:rsidR="006C0E3B" w:rsidRPr="006C0E3B" w:rsidRDefault="006C0E3B" w:rsidP="006C0E3B">
      <w:pPr>
        <w:rPr>
          <w:sz w:val="24"/>
          <w:szCs w:val="24"/>
        </w:rPr>
      </w:pPr>
    </w:p>
    <w:p w14:paraId="55F3AF4E" w14:textId="77777777" w:rsidR="006C0E3B" w:rsidRPr="006C0E3B" w:rsidRDefault="006C0E3B" w:rsidP="006C0E3B">
      <w:pPr>
        <w:rPr>
          <w:sz w:val="24"/>
        </w:rPr>
      </w:pPr>
      <w:r w:rsidRPr="006C0E3B">
        <w:rPr>
          <w:sz w:val="24"/>
        </w:rPr>
        <w:t>Le aggregazioni non implicano di regola conseguenze ambientali dirette; da questo profilo sono piuttosto da considerare i possibili effetti positivi indiretti derivanti, in questo come in altri ambiti dell’azione comunale, da una maggiore competenza specifica e specializzazione dei servizi, nonché da un approccio a scala territoriale più ampia.</w:t>
      </w:r>
    </w:p>
    <w:p w14:paraId="55F3AF4F" w14:textId="77777777" w:rsidR="006C0E3B" w:rsidRPr="006C0E3B" w:rsidRDefault="006C0E3B" w:rsidP="006C0E3B">
      <w:pPr>
        <w:rPr>
          <w:sz w:val="24"/>
          <w:szCs w:val="24"/>
        </w:rPr>
      </w:pPr>
    </w:p>
    <w:p w14:paraId="55F3AF50" w14:textId="77777777" w:rsidR="006C0E3B" w:rsidRPr="006C0E3B" w:rsidRDefault="006C0E3B" w:rsidP="006C0E3B">
      <w:pPr>
        <w:numPr>
          <w:ilvl w:val="0"/>
          <w:numId w:val="18"/>
        </w:numPr>
        <w:ind w:left="567" w:hanging="567"/>
        <w:contextualSpacing/>
        <w:rPr>
          <w:b/>
          <w:sz w:val="24"/>
          <w:szCs w:val="24"/>
        </w:rPr>
      </w:pPr>
      <w:r w:rsidRPr="006C0E3B">
        <w:rPr>
          <w:b/>
          <w:sz w:val="24"/>
          <w:szCs w:val="24"/>
        </w:rPr>
        <w:t>CONCLUSIONI</w:t>
      </w:r>
    </w:p>
    <w:p w14:paraId="55F3AF51" w14:textId="77777777" w:rsidR="006C0E3B" w:rsidRPr="006C0E3B" w:rsidRDefault="006C0E3B" w:rsidP="006C0E3B">
      <w:pPr>
        <w:rPr>
          <w:sz w:val="24"/>
          <w:szCs w:val="24"/>
        </w:rPr>
      </w:pPr>
    </w:p>
    <w:p w14:paraId="55F3AF52" w14:textId="77777777" w:rsidR="006C0E3B" w:rsidRPr="006C0E3B" w:rsidRDefault="006C0E3B" w:rsidP="006C0E3B">
      <w:pPr>
        <w:rPr>
          <w:sz w:val="24"/>
          <w:szCs w:val="24"/>
        </w:rPr>
      </w:pPr>
      <w:r w:rsidRPr="006C0E3B">
        <w:rPr>
          <w:sz w:val="24"/>
          <w:szCs w:val="24"/>
        </w:rPr>
        <w:t>Questa unione pone le basi di un nuovo Comune dalla capacità amministrativa, operativa e di servizio rafforzata, nonché progettuale e vicino alla cittadinanza in un comprensorio dall’identità condivisa.</w:t>
      </w:r>
      <w:r w:rsidR="00702A76">
        <w:rPr>
          <w:sz w:val="24"/>
          <w:szCs w:val="24"/>
        </w:rPr>
        <w:t xml:space="preserve"> </w:t>
      </w:r>
    </w:p>
    <w:p w14:paraId="55F3AF53" w14:textId="77777777" w:rsidR="006C0E3B" w:rsidRPr="006C0E3B" w:rsidRDefault="006C0E3B" w:rsidP="006C0E3B">
      <w:pPr>
        <w:rPr>
          <w:sz w:val="24"/>
          <w:szCs w:val="24"/>
        </w:rPr>
      </w:pPr>
    </w:p>
    <w:p w14:paraId="55F3AF54" w14:textId="77777777" w:rsidR="006C0E3B" w:rsidRPr="006C0E3B" w:rsidRDefault="006C0E3B" w:rsidP="00A44AB9">
      <w:pPr>
        <w:rPr>
          <w:sz w:val="24"/>
          <w:szCs w:val="24"/>
        </w:rPr>
      </w:pPr>
      <w:r w:rsidRPr="006C0E3B">
        <w:rPr>
          <w:sz w:val="24"/>
          <w:szCs w:val="24"/>
        </w:rPr>
        <w:t xml:space="preserve">Incidentalmente, questa procedura consente di stralciare - in quanto divenuta priva di oggetto - la richiesta </w:t>
      </w:r>
      <w:r w:rsidR="009E6ABF" w:rsidRPr="006C0E3B">
        <w:rPr>
          <w:sz w:val="24"/>
          <w:szCs w:val="24"/>
        </w:rPr>
        <w:t>formulata il 2 marzo 2020</w:t>
      </w:r>
      <w:r w:rsidR="009E6ABF">
        <w:rPr>
          <w:sz w:val="24"/>
          <w:szCs w:val="24"/>
        </w:rPr>
        <w:t xml:space="preserve"> </w:t>
      </w:r>
      <w:r w:rsidR="009E6ABF" w:rsidRPr="006C0E3B">
        <w:rPr>
          <w:sz w:val="24"/>
          <w:szCs w:val="24"/>
        </w:rPr>
        <w:t xml:space="preserve">dall’allora Municipio di Astano </w:t>
      </w:r>
      <w:r w:rsidRPr="006C0E3B">
        <w:rPr>
          <w:sz w:val="24"/>
          <w:szCs w:val="24"/>
        </w:rPr>
        <w:t>di avvi</w:t>
      </w:r>
      <w:r w:rsidR="009E6ABF">
        <w:rPr>
          <w:sz w:val="24"/>
          <w:szCs w:val="24"/>
        </w:rPr>
        <w:t>are</w:t>
      </w:r>
      <w:r w:rsidRPr="006C0E3B">
        <w:rPr>
          <w:sz w:val="24"/>
          <w:szCs w:val="24"/>
        </w:rPr>
        <w:t xml:space="preserve"> una procedura aggregativa </w:t>
      </w:r>
      <w:r w:rsidR="009E6ABF">
        <w:rPr>
          <w:sz w:val="24"/>
          <w:szCs w:val="24"/>
        </w:rPr>
        <w:t xml:space="preserve">con </w:t>
      </w:r>
      <w:r w:rsidRPr="006C0E3B">
        <w:rPr>
          <w:sz w:val="24"/>
          <w:szCs w:val="24"/>
        </w:rPr>
        <w:t>l’allora costituendo Comune di Tresa, a suo tempo sospesa</w:t>
      </w:r>
      <w:r w:rsidR="00A44AB9">
        <w:rPr>
          <w:sz w:val="24"/>
          <w:szCs w:val="24"/>
        </w:rPr>
        <w:t xml:space="preserve"> (e pertanto non bilaterale)</w:t>
      </w:r>
      <w:r w:rsidRPr="006C0E3B">
        <w:rPr>
          <w:sz w:val="24"/>
          <w:szCs w:val="24"/>
        </w:rPr>
        <w:t xml:space="preserve"> in attesa degli sviluppi nel comprensorio oggetto del presente messaggio. </w:t>
      </w:r>
    </w:p>
    <w:p w14:paraId="55F3AF55" w14:textId="77777777" w:rsidR="006C44B8" w:rsidRDefault="006C44B8" w:rsidP="006C0E3B">
      <w:pPr>
        <w:rPr>
          <w:sz w:val="24"/>
          <w:szCs w:val="24"/>
        </w:rPr>
      </w:pPr>
    </w:p>
    <w:p w14:paraId="55F3AF56" w14:textId="77777777" w:rsidR="006C0E3B" w:rsidRPr="006C0E3B" w:rsidRDefault="006C0E3B" w:rsidP="006C0E3B">
      <w:pPr>
        <w:rPr>
          <w:sz w:val="24"/>
          <w:szCs w:val="24"/>
        </w:rPr>
      </w:pPr>
      <w:r w:rsidRPr="006C0E3B">
        <w:rPr>
          <w:sz w:val="24"/>
          <w:szCs w:val="24"/>
        </w:rPr>
        <w:t>Dal profilo formale, la procedura iniziata con l’inoltro dell’istanza di aggregazione va conclusa con una decisione parlamentare. L’art. 7 LAggr indica che il Consiglio di Stato sottopone la propria proposta di aggregazione o di abbandono al Gran Consiglio e l’art. 8 LAggr prevede che quest’ultimo decida in merito secondo l’interesse generale, gli obiettivi di legge e il PCA.</w:t>
      </w:r>
    </w:p>
    <w:p w14:paraId="55F3AF57" w14:textId="77777777" w:rsidR="006C0E3B" w:rsidRPr="006C0E3B" w:rsidRDefault="006C0E3B" w:rsidP="006C0E3B">
      <w:pPr>
        <w:rPr>
          <w:sz w:val="24"/>
          <w:szCs w:val="24"/>
        </w:rPr>
      </w:pPr>
      <w:r w:rsidRPr="006C0E3B">
        <w:rPr>
          <w:sz w:val="24"/>
          <w:szCs w:val="24"/>
        </w:rPr>
        <w:lastRenderedPageBreak/>
        <w:t>Visto quanto precede e considerato l’esito favorevole della votazione consultiva in tutti i comuni interessati, vi invitiamo a voler adottare la proposta di decreto legislativo allegato.</w:t>
      </w:r>
    </w:p>
    <w:p w14:paraId="55F3AF59" w14:textId="77777777" w:rsidR="006C0E3B" w:rsidRPr="006C0E3B" w:rsidRDefault="006C0E3B" w:rsidP="006C0E3B">
      <w:pPr>
        <w:rPr>
          <w:sz w:val="24"/>
          <w:szCs w:val="24"/>
        </w:rPr>
      </w:pPr>
    </w:p>
    <w:p w14:paraId="55F3AF5A" w14:textId="77777777" w:rsidR="006C0E3B" w:rsidRPr="006C0E3B" w:rsidRDefault="006C0E3B" w:rsidP="006C0E3B">
      <w:pPr>
        <w:rPr>
          <w:sz w:val="24"/>
          <w:szCs w:val="24"/>
        </w:rPr>
      </w:pPr>
      <w:r w:rsidRPr="006C0E3B">
        <w:rPr>
          <w:sz w:val="24"/>
          <w:szCs w:val="24"/>
        </w:rPr>
        <w:t>Vogliate gradire, signora Presidente, signore e signori deputati, l’espressione della nostra massima stima.</w:t>
      </w:r>
    </w:p>
    <w:p w14:paraId="55F3AF5B" w14:textId="77777777" w:rsidR="006C0E3B" w:rsidRPr="006C0E3B" w:rsidRDefault="006C0E3B" w:rsidP="006C0E3B">
      <w:pPr>
        <w:rPr>
          <w:sz w:val="24"/>
          <w:szCs w:val="24"/>
        </w:rPr>
      </w:pPr>
    </w:p>
    <w:p w14:paraId="55F3AF5C" w14:textId="77777777" w:rsidR="006C0E3B" w:rsidRPr="006C0E3B" w:rsidRDefault="006C0E3B" w:rsidP="006C0E3B">
      <w:pPr>
        <w:rPr>
          <w:sz w:val="24"/>
          <w:szCs w:val="24"/>
        </w:rPr>
      </w:pPr>
    </w:p>
    <w:p w14:paraId="55F3AF5D" w14:textId="77777777" w:rsidR="006C0E3B" w:rsidRPr="006C0E3B" w:rsidRDefault="006C0E3B" w:rsidP="006C0E3B">
      <w:pPr>
        <w:rPr>
          <w:sz w:val="24"/>
          <w:szCs w:val="24"/>
        </w:rPr>
      </w:pPr>
      <w:r w:rsidRPr="006C0E3B">
        <w:rPr>
          <w:sz w:val="24"/>
          <w:szCs w:val="24"/>
        </w:rPr>
        <w:t>Per il Consiglio di Stato</w:t>
      </w:r>
    </w:p>
    <w:p w14:paraId="55F3AF5E" w14:textId="77777777" w:rsidR="006C0E3B" w:rsidRPr="006C0E3B" w:rsidRDefault="006C0E3B" w:rsidP="006C0E3B">
      <w:pPr>
        <w:rPr>
          <w:sz w:val="24"/>
          <w:szCs w:val="24"/>
        </w:rPr>
      </w:pPr>
    </w:p>
    <w:p w14:paraId="55F3AF5F" w14:textId="77777777" w:rsidR="006C0E3B" w:rsidRPr="006C0E3B" w:rsidRDefault="006C0E3B" w:rsidP="006C0E3B">
      <w:pPr>
        <w:rPr>
          <w:sz w:val="24"/>
          <w:szCs w:val="24"/>
        </w:rPr>
      </w:pPr>
      <w:r w:rsidRPr="006C0E3B">
        <w:rPr>
          <w:sz w:val="24"/>
          <w:szCs w:val="24"/>
        </w:rPr>
        <w:t>Il Presidente: Raffaele De Rosa</w:t>
      </w:r>
    </w:p>
    <w:p w14:paraId="55F3AF60" w14:textId="77777777" w:rsidR="006C0E3B" w:rsidRPr="006C0E3B" w:rsidRDefault="006C0E3B" w:rsidP="006C0E3B">
      <w:pPr>
        <w:rPr>
          <w:sz w:val="24"/>
          <w:szCs w:val="24"/>
        </w:rPr>
      </w:pPr>
      <w:r w:rsidRPr="006C0E3B">
        <w:rPr>
          <w:sz w:val="24"/>
          <w:szCs w:val="24"/>
        </w:rPr>
        <w:t>Il Cancelliere: Arnoldo Coduri</w:t>
      </w:r>
    </w:p>
    <w:p w14:paraId="55F3AF61" w14:textId="77777777" w:rsidR="006C0E3B" w:rsidRPr="006C0E3B" w:rsidRDefault="006C0E3B" w:rsidP="006C0E3B">
      <w:pPr>
        <w:rPr>
          <w:sz w:val="24"/>
          <w:szCs w:val="24"/>
        </w:rPr>
      </w:pPr>
    </w:p>
    <w:p w14:paraId="55F3AF62" w14:textId="77777777" w:rsidR="006C0E3B" w:rsidRPr="006C0E3B" w:rsidRDefault="006C0E3B" w:rsidP="006C0E3B">
      <w:pPr>
        <w:rPr>
          <w:sz w:val="24"/>
          <w:szCs w:val="24"/>
        </w:rPr>
      </w:pPr>
    </w:p>
    <w:p w14:paraId="55F3AF63" w14:textId="0690EFD7" w:rsidR="006C0E3B" w:rsidRDefault="006C0E3B" w:rsidP="006C0E3B">
      <w:pPr>
        <w:rPr>
          <w:sz w:val="24"/>
          <w:szCs w:val="24"/>
        </w:rPr>
      </w:pPr>
    </w:p>
    <w:p w14:paraId="014DAEED" w14:textId="188D3851" w:rsidR="00CF7B82" w:rsidRDefault="00CF7B82" w:rsidP="006C0E3B">
      <w:pPr>
        <w:rPr>
          <w:sz w:val="24"/>
          <w:szCs w:val="24"/>
        </w:rPr>
      </w:pPr>
    </w:p>
    <w:p w14:paraId="7CB64201" w14:textId="219BC6F6" w:rsidR="00CF7B82" w:rsidRDefault="00CF7B82" w:rsidP="006C0E3B">
      <w:pPr>
        <w:rPr>
          <w:sz w:val="24"/>
          <w:szCs w:val="24"/>
        </w:rPr>
      </w:pPr>
    </w:p>
    <w:p w14:paraId="702CA009" w14:textId="72169B8F" w:rsidR="00CF7B82" w:rsidRDefault="00CF7B82" w:rsidP="006C0E3B">
      <w:pPr>
        <w:rPr>
          <w:sz w:val="24"/>
          <w:szCs w:val="24"/>
        </w:rPr>
      </w:pPr>
    </w:p>
    <w:p w14:paraId="685AAC11" w14:textId="5A90CDEF" w:rsidR="00CF7B82" w:rsidRDefault="00CF7B82" w:rsidP="006C0E3B">
      <w:pPr>
        <w:rPr>
          <w:sz w:val="24"/>
          <w:szCs w:val="24"/>
        </w:rPr>
      </w:pPr>
    </w:p>
    <w:p w14:paraId="003933A1" w14:textId="2CF1FF1D" w:rsidR="00CF7B82" w:rsidRDefault="00CF7B82" w:rsidP="006C0E3B">
      <w:pPr>
        <w:rPr>
          <w:sz w:val="24"/>
          <w:szCs w:val="24"/>
        </w:rPr>
      </w:pPr>
    </w:p>
    <w:p w14:paraId="5AD4C21E" w14:textId="7C6B0577" w:rsidR="00CF7B82" w:rsidRDefault="00CF7B82" w:rsidP="006C0E3B">
      <w:pPr>
        <w:rPr>
          <w:sz w:val="24"/>
          <w:szCs w:val="24"/>
        </w:rPr>
      </w:pPr>
    </w:p>
    <w:p w14:paraId="30BD8E62" w14:textId="7131B28B" w:rsidR="00CF7B82" w:rsidRDefault="00CF7B82" w:rsidP="006C0E3B">
      <w:pPr>
        <w:rPr>
          <w:sz w:val="24"/>
          <w:szCs w:val="24"/>
        </w:rPr>
      </w:pPr>
    </w:p>
    <w:p w14:paraId="1A9B7E07" w14:textId="38FA8F48" w:rsidR="00CF7B82" w:rsidRDefault="00CF7B82" w:rsidP="006C0E3B">
      <w:pPr>
        <w:rPr>
          <w:sz w:val="24"/>
          <w:szCs w:val="24"/>
        </w:rPr>
      </w:pPr>
    </w:p>
    <w:p w14:paraId="7F577D4B" w14:textId="29044CD4" w:rsidR="00CF7B82" w:rsidRDefault="00CF7B82" w:rsidP="006C0E3B">
      <w:pPr>
        <w:rPr>
          <w:sz w:val="24"/>
          <w:szCs w:val="24"/>
        </w:rPr>
      </w:pPr>
    </w:p>
    <w:p w14:paraId="25043251" w14:textId="1FDB75C0" w:rsidR="00CF7B82" w:rsidRDefault="00CF7B82" w:rsidP="006C0E3B">
      <w:pPr>
        <w:rPr>
          <w:sz w:val="24"/>
          <w:szCs w:val="24"/>
        </w:rPr>
      </w:pPr>
    </w:p>
    <w:p w14:paraId="41411427" w14:textId="34F644E9" w:rsidR="00CF7B82" w:rsidRDefault="00CF7B82" w:rsidP="006C0E3B">
      <w:pPr>
        <w:rPr>
          <w:sz w:val="24"/>
          <w:szCs w:val="24"/>
        </w:rPr>
      </w:pPr>
    </w:p>
    <w:p w14:paraId="66BE6DFE" w14:textId="206A8EAC" w:rsidR="00CF7B82" w:rsidRDefault="00CF7B82" w:rsidP="006C0E3B">
      <w:pPr>
        <w:rPr>
          <w:sz w:val="24"/>
          <w:szCs w:val="24"/>
        </w:rPr>
      </w:pPr>
    </w:p>
    <w:p w14:paraId="32F02F95" w14:textId="29E918B8" w:rsidR="00CF7B82" w:rsidRDefault="00CF7B82" w:rsidP="006C0E3B">
      <w:pPr>
        <w:rPr>
          <w:sz w:val="24"/>
          <w:szCs w:val="24"/>
        </w:rPr>
      </w:pPr>
    </w:p>
    <w:p w14:paraId="6E6619E4" w14:textId="401ECEC4" w:rsidR="00CF7B82" w:rsidRDefault="00CF7B82" w:rsidP="006C0E3B">
      <w:pPr>
        <w:rPr>
          <w:sz w:val="24"/>
          <w:szCs w:val="24"/>
        </w:rPr>
      </w:pPr>
    </w:p>
    <w:p w14:paraId="78EF0885" w14:textId="2CA02580" w:rsidR="00CF7B82" w:rsidRDefault="00CF7B82" w:rsidP="006C0E3B">
      <w:pPr>
        <w:rPr>
          <w:sz w:val="24"/>
          <w:szCs w:val="24"/>
        </w:rPr>
      </w:pPr>
    </w:p>
    <w:p w14:paraId="16CB6197" w14:textId="6616B4ED" w:rsidR="00CF7B82" w:rsidRDefault="00CF7B82" w:rsidP="006C0E3B">
      <w:pPr>
        <w:rPr>
          <w:sz w:val="24"/>
          <w:szCs w:val="24"/>
        </w:rPr>
      </w:pPr>
    </w:p>
    <w:p w14:paraId="1027D040" w14:textId="7149301D" w:rsidR="00CF7B82" w:rsidRDefault="00CF7B82" w:rsidP="006C0E3B">
      <w:pPr>
        <w:rPr>
          <w:sz w:val="24"/>
          <w:szCs w:val="24"/>
        </w:rPr>
      </w:pPr>
    </w:p>
    <w:p w14:paraId="1FC7CBF6" w14:textId="265B16BB" w:rsidR="00CF7B82" w:rsidRDefault="00CF7B82" w:rsidP="006C0E3B">
      <w:pPr>
        <w:rPr>
          <w:sz w:val="24"/>
          <w:szCs w:val="24"/>
        </w:rPr>
      </w:pPr>
    </w:p>
    <w:p w14:paraId="0F83BFF4" w14:textId="18276CD7" w:rsidR="00CF7B82" w:rsidRDefault="00CF7B82" w:rsidP="006C0E3B">
      <w:pPr>
        <w:rPr>
          <w:sz w:val="24"/>
          <w:szCs w:val="24"/>
        </w:rPr>
      </w:pPr>
    </w:p>
    <w:p w14:paraId="3B872FE6" w14:textId="1351A652" w:rsidR="00CF7B82" w:rsidRDefault="00CF7B82" w:rsidP="006C0E3B">
      <w:pPr>
        <w:rPr>
          <w:sz w:val="24"/>
          <w:szCs w:val="24"/>
        </w:rPr>
      </w:pPr>
    </w:p>
    <w:p w14:paraId="3E66577B" w14:textId="5E0F5D90" w:rsidR="00CF7B82" w:rsidRDefault="00CF7B82" w:rsidP="006C0E3B">
      <w:pPr>
        <w:rPr>
          <w:sz w:val="24"/>
          <w:szCs w:val="24"/>
        </w:rPr>
      </w:pPr>
    </w:p>
    <w:p w14:paraId="0E853CED" w14:textId="7F015622" w:rsidR="00CF7B82" w:rsidRDefault="00CF7B82" w:rsidP="006C0E3B">
      <w:pPr>
        <w:rPr>
          <w:sz w:val="24"/>
          <w:szCs w:val="24"/>
        </w:rPr>
      </w:pPr>
    </w:p>
    <w:p w14:paraId="71525401" w14:textId="115897B9" w:rsidR="00CF7B82" w:rsidRDefault="00CF7B82" w:rsidP="006C0E3B">
      <w:pPr>
        <w:rPr>
          <w:sz w:val="24"/>
          <w:szCs w:val="24"/>
        </w:rPr>
      </w:pPr>
    </w:p>
    <w:p w14:paraId="0EC14AD5" w14:textId="40704942" w:rsidR="00CF7B82" w:rsidRDefault="00CF7B82" w:rsidP="006C0E3B">
      <w:pPr>
        <w:rPr>
          <w:sz w:val="24"/>
          <w:szCs w:val="24"/>
        </w:rPr>
      </w:pPr>
    </w:p>
    <w:p w14:paraId="2EB7393A" w14:textId="2B0A38D8" w:rsidR="00CF7B82" w:rsidRDefault="00CF7B82" w:rsidP="006C0E3B">
      <w:pPr>
        <w:rPr>
          <w:sz w:val="24"/>
          <w:szCs w:val="24"/>
        </w:rPr>
      </w:pPr>
    </w:p>
    <w:p w14:paraId="42338658" w14:textId="7B2FE9AD" w:rsidR="00CF7B82" w:rsidRDefault="00CF7B82" w:rsidP="006C0E3B">
      <w:pPr>
        <w:rPr>
          <w:sz w:val="24"/>
          <w:szCs w:val="24"/>
        </w:rPr>
      </w:pPr>
    </w:p>
    <w:p w14:paraId="78248B27" w14:textId="2A4FF59B" w:rsidR="00CF7B82" w:rsidRDefault="00CF7B82" w:rsidP="006C0E3B">
      <w:pPr>
        <w:rPr>
          <w:sz w:val="24"/>
          <w:szCs w:val="24"/>
        </w:rPr>
      </w:pPr>
    </w:p>
    <w:p w14:paraId="588E0E41" w14:textId="18A88EB8" w:rsidR="00CF7B82" w:rsidRDefault="00CF7B82" w:rsidP="006C0E3B">
      <w:pPr>
        <w:rPr>
          <w:sz w:val="24"/>
          <w:szCs w:val="24"/>
        </w:rPr>
      </w:pPr>
    </w:p>
    <w:p w14:paraId="1577E2C5" w14:textId="529664A2" w:rsidR="00CF7B82" w:rsidRDefault="00CF7B82" w:rsidP="006C0E3B">
      <w:pPr>
        <w:rPr>
          <w:sz w:val="24"/>
          <w:szCs w:val="24"/>
        </w:rPr>
      </w:pPr>
    </w:p>
    <w:p w14:paraId="6E9F761D" w14:textId="492609DD" w:rsidR="00CF7B82" w:rsidRDefault="00CF7B82" w:rsidP="006C0E3B">
      <w:pPr>
        <w:rPr>
          <w:sz w:val="24"/>
          <w:szCs w:val="24"/>
        </w:rPr>
      </w:pPr>
    </w:p>
    <w:p w14:paraId="535538A1" w14:textId="0C5868E4" w:rsidR="00CF7B82" w:rsidRDefault="00CF7B82" w:rsidP="006C0E3B">
      <w:pPr>
        <w:rPr>
          <w:sz w:val="24"/>
          <w:szCs w:val="24"/>
        </w:rPr>
      </w:pPr>
    </w:p>
    <w:p w14:paraId="36BCBD75" w14:textId="77777777" w:rsidR="00CF7B82" w:rsidRPr="006C0E3B" w:rsidRDefault="00CF7B82" w:rsidP="006C0E3B">
      <w:pPr>
        <w:rPr>
          <w:sz w:val="24"/>
          <w:szCs w:val="24"/>
        </w:rPr>
      </w:pPr>
    </w:p>
    <w:p w14:paraId="55F3AF64" w14:textId="77777777" w:rsidR="006C0E3B" w:rsidRPr="006C0E3B" w:rsidRDefault="006C0E3B" w:rsidP="006C0E3B">
      <w:pPr>
        <w:rPr>
          <w:sz w:val="24"/>
          <w:szCs w:val="24"/>
        </w:rPr>
      </w:pPr>
    </w:p>
    <w:p w14:paraId="55F3AF67" w14:textId="5D01EEE6" w:rsidR="006C0E3B" w:rsidRPr="006C0E3B" w:rsidRDefault="006C0E3B" w:rsidP="006C0E3B">
      <w:pPr>
        <w:rPr>
          <w:sz w:val="24"/>
          <w:szCs w:val="24"/>
        </w:rPr>
      </w:pPr>
      <w:r w:rsidRPr="006C0E3B">
        <w:rPr>
          <w:sz w:val="24"/>
          <w:szCs w:val="24"/>
        </w:rPr>
        <w:t>Il “Rapporto alla cittadinanza, agosto 2023” è consultabile al seguente link</w:t>
      </w:r>
      <w:r w:rsidR="00016179">
        <w:rPr>
          <w:sz w:val="24"/>
          <w:szCs w:val="24"/>
        </w:rPr>
        <w:t xml:space="preserve"> </w:t>
      </w:r>
      <w:hyperlink r:id="rId15" w:history="1">
        <w:r w:rsidR="00103CCE" w:rsidRPr="00224929">
          <w:rPr>
            <w:rStyle w:val="Collegamentoipertestuale"/>
            <w:sz w:val="24"/>
            <w:szCs w:val="24"/>
          </w:rPr>
          <w:t>www.ti.ch/aggregazioni</w:t>
        </w:r>
      </w:hyperlink>
      <w:bookmarkStart w:id="0" w:name="_GoBack"/>
      <w:bookmarkEnd w:id="0"/>
      <w:r w:rsidRPr="006C0E3B">
        <w:rPr>
          <w:sz w:val="24"/>
          <w:szCs w:val="24"/>
        </w:rPr>
        <w:br w:type="page"/>
      </w:r>
    </w:p>
    <w:p w14:paraId="55F3AF68" w14:textId="77777777" w:rsidR="006C0E3B" w:rsidRPr="006C0E3B" w:rsidRDefault="006C0E3B" w:rsidP="006C0E3B">
      <w:pPr>
        <w:rPr>
          <w:sz w:val="24"/>
          <w:szCs w:val="24"/>
        </w:rPr>
      </w:pPr>
      <w:r w:rsidRPr="006C0E3B">
        <w:rPr>
          <w:sz w:val="24"/>
          <w:szCs w:val="24"/>
        </w:rPr>
        <w:lastRenderedPageBreak/>
        <w:t>Disegno di</w:t>
      </w:r>
    </w:p>
    <w:p w14:paraId="55F3AF69" w14:textId="77777777" w:rsidR="006C0E3B" w:rsidRPr="006C0E3B" w:rsidRDefault="006C0E3B" w:rsidP="006C0E3B">
      <w:pPr>
        <w:rPr>
          <w:sz w:val="24"/>
          <w:szCs w:val="24"/>
        </w:rPr>
      </w:pPr>
    </w:p>
    <w:p w14:paraId="55F3AF6A" w14:textId="77777777" w:rsidR="006C0E3B" w:rsidRPr="006C0E3B" w:rsidRDefault="006C0E3B" w:rsidP="006C0E3B">
      <w:pPr>
        <w:rPr>
          <w:b/>
          <w:sz w:val="24"/>
          <w:szCs w:val="24"/>
        </w:rPr>
      </w:pPr>
      <w:r w:rsidRPr="006C0E3B">
        <w:rPr>
          <w:b/>
          <w:sz w:val="24"/>
          <w:szCs w:val="24"/>
        </w:rPr>
        <w:t>Decreto legislativo</w:t>
      </w:r>
    </w:p>
    <w:p w14:paraId="55F3AF6B" w14:textId="77777777" w:rsidR="006C0E3B" w:rsidRPr="006C0E3B" w:rsidRDefault="006C0E3B" w:rsidP="006C0E3B">
      <w:pPr>
        <w:rPr>
          <w:b/>
          <w:bCs/>
          <w:sz w:val="24"/>
          <w:szCs w:val="24"/>
        </w:rPr>
      </w:pPr>
      <w:r w:rsidRPr="006C0E3B">
        <w:rPr>
          <w:b/>
          <w:bCs/>
          <w:sz w:val="24"/>
          <w:szCs w:val="24"/>
        </w:rPr>
        <w:t>concernente l’aggregazione dei Comuni di Astano, Bedigliora, Curio, Miglieglia e Novaggio in un unico Comune denominato Lema</w:t>
      </w:r>
    </w:p>
    <w:p w14:paraId="55F3AF6C" w14:textId="77777777" w:rsidR="006C0E3B" w:rsidRPr="006C0E3B" w:rsidRDefault="006C0E3B" w:rsidP="006C0E3B">
      <w:pPr>
        <w:rPr>
          <w:sz w:val="24"/>
          <w:szCs w:val="24"/>
        </w:rPr>
      </w:pPr>
      <w:r w:rsidRPr="006C0E3B">
        <w:rPr>
          <w:sz w:val="24"/>
          <w:szCs w:val="24"/>
        </w:rPr>
        <w:t>del ....................</w:t>
      </w:r>
    </w:p>
    <w:p w14:paraId="55F3AF6D" w14:textId="77777777" w:rsidR="006C0E3B" w:rsidRPr="006C0E3B" w:rsidRDefault="006C0E3B" w:rsidP="006C0E3B">
      <w:pPr>
        <w:rPr>
          <w:sz w:val="24"/>
          <w:szCs w:val="24"/>
        </w:rPr>
      </w:pPr>
    </w:p>
    <w:p w14:paraId="55F3AF6E" w14:textId="77777777" w:rsidR="006C0E3B" w:rsidRPr="006C0E3B" w:rsidRDefault="006C0E3B" w:rsidP="006C0E3B">
      <w:pPr>
        <w:rPr>
          <w:sz w:val="24"/>
          <w:szCs w:val="24"/>
        </w:rPr>
      </w:pPr>
      <w:r w:rsidRPr="006C0E3B">
        <w:rPr>
          <w:sz w:val="24"/>
          <w:szCs w:val="24"/>
        </w:rPr>
        <w:t>IL GRAN CONSIGLIO</w:t>
      </w:r>
    </w:p>
    <w:p w14:paraId="55F3AF6F" w14:textId="77777777" w:rsidR="006C0E3B" w:rsidRPr="006C0E3B" w:rsidRDefault="006C0E3B" w:rsidP="006C0E3B">
      <w:pPr>
        <w:rPr>
          <w:sz w:val="24"/>
          <w:szCs w:val="24"/>
        </w:rPr>
      </w:pPr>
      <w:r w:rsidRPr="006C0E3B">
        <w:rPr>
          <w:sz w:val="24"/>
          <w:szCs w:val="24"/>
        </w:rPr>
        <w:t>DELLA REPUBBLICA E CANTONE TICINO</w:t>
      </w:r>
    </w:p>
    <w:p w14:paraId="55F3AF70" w14:textId="77777777" w:rsidR="006C0E3B" w:rsidRPr="006C0E3B" w:rsidRDefault="006C0E3B" w:rsidP="006C0E3B">
      <w:pPr>
        <w:rPr>
          <w:sz w:val="24"/>
          <w:szCs w:val="24"/>
        </w:rPr>
      </w:pPr>
    </w:p>
    <w:p w14:paraId="55F3AF71" w14:textId="0C85D027" w:rsidR="006C0E3B" w:rsidRPr="006C0E3B" w:rsidRDefault="006C0E3B" w:rsidP="006C0E3B">
      <w:pPr>
        <w:rPr>
          <w:sz w:val="24"/>
          <w:szCs w:val="24"/>
        </w:rPr>
      </w:pPr>
      <w:r w:rsidRPr="006C0E3B">
        <w:rPr>
          <w:sz w:val="24"/>
          <w:szCs w:val="24"/>
        </w:rPr>
        <w:t xml:space="preserve">visto il messaggio del Consiglio di Stato n. </w:t>
      </w:r>
      <w:r w:rsidR="00CF7B82">
        <w:rPr>
          <w:sz w:val="24"/>
          <w:szCs w:val="24"/>
        </w:rPr>
        <w:t>8392</w:t>
      </w:r>
      <w:r w:rsidRPr="006C0E3B">
        <w:rPr>
          <w:sz w:val="24"/>
          <w:szCs w:val="24"/>
        </w:rPr>
        <w:t xml:space="preserve"> del </w:t>
      </w:r>
      <w:r w:rsidR="00CF7B82">
        <w:rPr>
          <w:sz w:val="24"/>
          <w:szCs w:val="24"/>
        </w:rPr>
        <w:t>17 gennaio 2024,</w:t>
      </w:r>
    </w:p>
    <w:p w14:paraId="55F3AF72" w14:textId="77777777" w:rsidR="006C0E3B" w:rsidRPr="006C0E3B" w:rsidRDefault="006C0E3B" w:rsidP="006C0E3B">
      <w:pPr>
        <w:rPr>
          <w:sz w:val="24"/>
          <w:szCs w:val="24"/>
        </w:rPr>
      </w:pPr>
    </w:p>
    <w:p w14:paraId="55F3AF73" w14:textId="77777777" w:rsidR="006C0E3B" w:rsidRPr="006C0E3B" w:rsidRDefault="006C0E3B" w:rsidP="006C0E3B">
      <w:pPr>
        <w:rPr>
          <w:sz w:val="24"/>
          <w:szCs w:val="24"/>
        </w:rPr>
      </w:pPr>
      <w:r w:rsidRPr="006C0E3B">
        <w:rPr>
          <w:sz w:val="24"/>
          <w:szCs w:val="24"/>
        </w:rPr>
        <w:t>decreta:</w:t>
      </w:r>
    </w:p>
    <w:p w14:paraId="55F3AF74" w14:textId="77777777" w:rsidR="006C0E3B" w:rsidRPr="006C0E3B" w:rsidRDefault="006C0E3B" w:rsidP="006C0E3B">
      <w:pPr>
        <w:rPr>
          <w:sz w:val="24"/>
          <w:szCs w:val="24"/>
        </w:rPr>
      </w:pPr>
    </w:p>
    <w:p w14:paraId="55F3AF75" w14:textId="77777777" w:rsidR="006C0E3B" w:rsidRPr="006C0E3B" w:rsidRDefault="006C0E3B" w:rsidP="006C0E3B">
      <w:pPr>
        <w:tabs>
          <w:tab w:val="left" w:pos="426"/>
        </w:tabs>
        <w:rPr>
          <w:b/>
          <w:bCs/>
          <w:sz w:val="24"/>
          <w:szCs w:val="24"/>
        </w:rPr>
      </w:pPr>
      <w:r w:rsidRPr="006C0E3B">
        <w:rPr>
          <w:b/>
          <w:bCs/>
          <w:sz w:val="24"/>
          <w:szCs w:val="24"/>
        </w:rPr>
        <w:t>Art. 1</w:t>
      </w:r>
    </w:p>
    <w:p w14:paraId="55F3AF76" w14:textId="77777777" w:rsidR="006C0E3B" w:rsidRPr="006C0E3B" w:rsidRDefault="006C0E3B" w:rsidP="006C0E3B">
      <w:pPr>
        <w:tabs>
          <w:tab w:val="left" w:pos="426"/>
        </w:tabs>
        <w:rPr>
          <w:sz w:val="24"/>
          <w:szCs w:val="24"/>
        </w:rPr>
      </w:pPr>
      <w:r w:rsidRPr="006C0E3B">
        <w:rPr>
          <w:sz w:val="24"/>
          <w:szCs w:val="24"/>
        </w:rPr>
        <w:t>È decretata l’aggregazione dei Comuni di Astano, Bedigliora, Curio, Miglieglia e Novaggio in un nuovo Comune denominato Lema, a far tempo dalla costituzione degli organi comunali.</w:t>
      </w:r>
    </w:p>
    <w:p w14:paraId="55F3AF77" w14:textId="77777777" w:rsidR="006C0E3B" w:rsidRPr="006C0E3B" w:rsidRDefault="006C0E3B" w:rsidP="006C0E3B">
      <w:pPr>
        <w:rPr>
          <w:sz w:val="24"/>
          <w:szCs w:val="24"/>
        </w:rPr>
      </w:pPr>
    </w:p>
    <w:p w14:paraId="55F3AF78" w14:textId="77777777" w:rsidR="006C0E3B" w:rsidRPr="006C0E3B" w:rsidRDefault="006C0E3B" w:rsidP="006C0E3B">
      <w:pPr>
        <w:rPr>
          <w:b/>
          <w:sz w:val="24"/>
          <w:szCs w:val="24"/>
        </w:rPr>
      </w:pPr>
      <w:r w:rsidRPr="006C0E3B">
        <w:rPr>
          <w:b/>
          <w:bCs/>
          <w:sz w:val="24"/>
          <w:szCs w:val="24"/>
        </w:rPr>
        <w:t>Art. 2</w:t>
      </w:r>
    </w:p>
    <w:p w14:paraId="55F3AF79" w14:textId="77777777" w:rsidR="006C0E3B" w:rsidRPr="006C0E3B" w:rsidRDefault="006C0E3B" w:rsidP="006C0E3B">
      <w:pPr>
        <w:tabs>
          <w:tab w:val="left" w:pos="426"/>
        </w:tabs>
        <w:rPr>
          <w:sz w:val="24"/>
          <w:szCs w:val="24"/>
        </w:rPr>
      </w:pPr>
      <w:r w:rsidRPr="006C0E3B">
        <w:rPr>
          <w:sz w:val="24"/>
          <w:szCs w:val="24"/>
        </w:rPr>
        <w:t xml:space="preserve">Il nuovo Comune di Lema fa parte del </w:t>
      </w:r>
      <w:r w:rsidRPr="00632AEB">
        <w:rPr>
          <w:sz w:val="24"/>
          <w:szCs w:val="24"/>
        </w:rPr>
        <w:t>Distretto di Lugano ed è assegnato al Circolo di Breno.</w:t>
      </w:r>
    </w:p>
    <w:p w14:paraId="55F3AF7A" w14:textId="77777777" w:rsidR="006C0E3B" w:rsidRPr="006C0E3B" w:rsidRDefault="006C0E3B" w:rsidP="006C0E3B">
      <w:pPr>
        <w:rPr>
          <w:sz w:val="24"/>
          <w:szCs w:val="24"/>
        </w:rPr>
      </w:pPr>
    </w:p>
    <w:p w14:paraId="55F3AF7B" w14:textId="77777777" w:rsidR="006C0E3B" w:rsidRPr="006C0E3B" w:rsidRDefault="006C0E3B" w:rsidP="006C0E3B">
      <w:pPr>
        <w:rPr>
          <w:b/>
          <w:sz w:val="24"/>
          <w:szCs w:val="24"/>
        </w:rPr>
      </w:pPr>
      <w:r w:rsidRPr="006C0E3B">
        <w:rPr>
          <w:b/>
          <w:bCs/>
          <w:sz w:val="24"/>
          <w:szCs w:val="24"/>
        </w:rPr>
        <w:t>Art. 3</w:t>
      </w:r>
    </w:p>
    <w:p w14:paraId="55F3AF7C" w14:textId="77777777" w:rsidR="006C0E3B" w:rsidRPr="006C0E3B" w:rsidRDefault="006C0E3B" w:rsidP="006C0E3B">
      <w:pPr>
        <w:tabs>
          <w:tab w:val="left" w:pos="426"/>
        </w:tabs>
        <w:rPr>
          <w:sz w:val="24"/>
          <w:szCs w:val="24"/>
        </w:rPr>
      </w:pPr>
      <w:r w:rsidRPr="006C0E3B">
        <w:rPr>
          <w:sz w:val="24"/>
          <w:szCs w:val="24"/>
          <w:vertAlign w:val="superscript"/>
        </w:rPr>
        <w:t>1</w:t>
      </w:r>
      <w:r w:rsidRPr="006C0E3B">
        <w:rPr>
          <w:sz w:val="24"/>
          <w:szCs w:val="24"/>
        </w:rPr>
        <w:t>Il nuovo Comune subentra nei diritti e negli obblighi, compresi quelli patrimoniali, dei preesistenti Comuni.</w:t>
      </w:r>
    </w:p>
    <w:p w14:paraId="55F3AF7D" w14:textId="77777777" w:rsidR="006C0E3B" w:rsidRPr="006C0E3B" w:rsidRDefault="006C0E3B" w:rsidP="006C0E3B">
      <w:pPr>
        <w:tabs>
          <w:tab w:val="left" w:pos="426"/>
        </w:tabs>
        <w:rPr>
          <w:sz w:val="24"/>
          <w:szCs w:val="24"/>
        </w:rPr>
      </w:pPr>
      <w:r w:rsidRPr="006C0E3B">
        <w:rPr>
          <w:sz w:val="24"/>
          <w:szCs w:val="24"/>
          <w:vertAlign w:val="superscript"/>
        </w:rPr>
        <w:t>2</w:t>
      </w:r>
      <w:r w:rsidRPr="006C0E3B">
        <w:rPr>
          <w:sz w:val="24"/>
          <w:szCs w:val="24"/>
        </w:rPr>
        <w:t>Per la destinazione dei patrimoni che risultassero legati o donati per fine specifico fanno stato le norme del Codice civile svizzero e del Codice delle obbligazioni.</w:t>
      </w:r>
    </w:p>
    <w:p w14:paraId="55F3AF7E" w14:textId="77777777" w:rsidR="006C0E3B" w:rsidRPr="006C0E3B" w:rsidRDefault="006C0E3B" w:rsidP="006C0E3B">
      <w:pPr>
        <w:tabs>
          <w:tab w:val="left" w:pos="426"/>
          <w:tab w:val="left" w:pos="3105"/>
        </w:tabs>
        <w:rPr>
          <w:sz w:val="24"/>
          <w:szCs w:val="24"/>
        </w:rPr>
      </w:pPr>
      <w:r w:rsidRPr="006C0E3B">
        <w:rPr>
          <w:sz w:val="24"/>
          <w:szCs w:val="24"/>
          <w:vertAlign w:val="superscript"/>
        </w:rPr>
        <w:t>3</w:t>
      </w:r>
      <w:r w:rsidRPr="006C0E3B">
        <w:rPr>
          <w:sz w:val="24"/>
          <w:szCs w:val="24"/>
        </w:rPr>
        <w:t>La definizione dei rapporti patrimoniali in caso di contestazioni è devoluta al Tribunale cantonale amministrativo, quale istanza unica.</w:t>
      </w:r>
    </w:p>
    <w:p w14:paraId="55F3AF7F" w14:textId="77777777" w:rsidR="006C0E3B" w:rsidRPr="006C0E3B" w:rsidRDefault="006C0E3B" w:rsidP="006C0E3B">
      <w:pPr>
        <w:rPr>
          <w:sz w:val="24"/>
          <w:szCs w:val="24"/>
        </w:rPr>
      </w:pPr>
    </w:p>
    <w:p w14:paraId="55F3AF80" w14:textId="77777777" w:rsidR="006C0E3B" w:rsidRPr="006C0E3B" w:rsidRDefault="006C0E3B" w:rsidP="006C0E3B">
      <w:pPr>
        <w:rPr>
          <w:b/>
          <w:sz w:val="24"/>
          <w:szCs w:val="24"/>
        </w:rPr>
      </w:pPr>
      <w:r w:rsidRPr="006C0E3B">
        <w:rPr>
          <w:b/>
          <w:bCs/>
          <w:sz w:val="24"/>
          <w:szCs w:val="24"/>
        </w:rPr>
        <w:t>Art. 4</w:t>
      </w:r>
    </w:p>
    <w:p w14:paraId="55F3AF81" w14:textId="77777777" w:rsidR="006C0E3B" w:rsidRPr="006C0E3B" w:rsidRDefault="006C0E3B" w:rsidP="006C0E3B">
      <w:pPr>
        <w:tabs>
          <w:tab w:val="left" w:pos="426"/>
        </w:tabs>
        <w:rPr>
          <w:sz w:val="24"/>
          <w:szCs w:val="24"/>
        </w:rPr>
      </w:pPr>
      <w:r w:rsidRPr="006C0E3B">
        <w:rPr>
          <w:sz w:val="24"/>
          <w:szCs w:val="24"/>
          <w:vertAlign w:val="superscript"/>
        </w:rPr>
        <w:t>1</w:t>
      </w:r>
      <w:r w:rsidRPr="006C0E3B">
        <w:rPr>
          <w:sz w:val="24"/>
          <w:szCs w:val="24"/>
        </w:rPr>
        <w:t>Il nuovo Comune è inizialmente amministrato da un Municipio composto da 7 membri e da un Consiglio comunale composto da 21 membri. Il Consiglio comunale è inizialmente dotato di tre commissioni composte da 5 membri (Commissione della gestione, Commissione delle petizioni, Commissione edilizia e opere pubbliche).</w:t>
      </w:r>
    </w:p>
    <w:p w14:paraId="55F3AF82" w14:textId="77777777" w:rsidR="006C0E3B" w:rsidRPr="006C0E3B" w:rsidRDefault="006C0E3B" w:rsidP="006C0E3B">
      <w:pPr>
        <w:tabs>
          <w:tab w:val="left" w:pos="426"/>
          <w:tab w:val="left" w:pos="3105"/>
        </w:tabs>
        <w:rPr>
          <w:sz w:val="24"/>
          <w:szCs w:val="24"/>
        </w:rPr>
      </w:pPr>
      <w:r w:rsidRPr="006C0E3B">
        <w:rPr>
          <w:sz w:val="24"/>
          <w:szCs w:val="24"/>
          <w:vertAlign w:val="superscript"/>
        </w:rPr>
        <w:t>2</w:t>
      </w:r>
      <w:r w:rsidRPr="006C0E3B">
        <w:rPr>
          <w:sz w:val="24"/>
          <w:szCs w:val="24"/>
        </w:rPr>
        <w:t>Sono riservate le successive disposizioni del regolamento comunale.</w:t>
      </w:r>
    </w:p>
    <w:p w14:paraId="55F3AF83" w14:textId="77777777" w:rsidR="006C0E3B" w:rsidRPr="006C0E3B" w:rsidRDefault="006C0E3B" w:rsidP="006C0E3B">
      <w:pPr>
        <w:rPr>
          <w:sz w:val="24"/>
          <w:szCs w:val="24"/>
        </w:rPr>
      </w:pPr>
    </w:p>
    <w:p w14:paraId="55F3AF84" w14:textId="77777777" w:rsidR="006C0E3B" w:rsidRPr="006C0E3B" w:rsidRDefault="006C0E3B" w:rsidP="006C0E3B">
      <w:pPr>
        <w:rPr>
          <w:b/>
          <w:sz w:val="24"/>
          <w:szCs w:val="24"/>
        </w:rPr>
      </w:pPr>
      <w:r w:rsidRPr="006C0E3B">
        <w:rPr>
          <w:b/>
          <w:bCs/>
          <w:sz w:val="24"/>
          <w:szCs w:val="24"/>
        </w:rPr>
        <w:t>Art. 5</w:t>
      </w:r>
    </w:p>
    <w:p w14:paraId="55F3AF85" w14:textId="77777777" w:rsidR="006C0E3B" w:rsidRPr="006C0E3B" w:rsidRDefault="006C0E3B" w:rsidP="006C0E3B">
      <w:pPr>
        <w:tabs>
          <w:tab w:val="left" w:pos="426"/>
        </w:tabs>
        <w:rPr>
          <w:sz w:val="24"/>
          <w:szCs w:val="24"/>
        </w:rPr>
      </w:pPr>
      <w:r w:rsidRPr="006C0E3B">
        <w:rPr>
          <w:sz w:val="24"/>
          <w:szCs w:val="24"/>
          <w:vertAlign w:val="superscript"/>
        </w:rPr>
        <w:t>1</w:t>
      </w:r>
      <w:r w:rsidRPr="006C0E3B">
        <w:rPr>
          <w:sz w:val="24"/>
          <w:szCs w:val="24"/>
        </w:rPr>
        <w:t>Per l’elezione del primo Consiglio comunale vengono stabiliti cinque circondari elettorali:</w:t>
      </w:r>
    </w:p>
    <w:p w14:paraId="55F3AF86" w14:textId="77777777" w:rsidR="006C0E3B" w:rsidRPr="006C0E3B" w:rsidRDefault="006C0E3B" w:rsidP="006C0E3B">
      <w:pPr>
        <w:tabs>
          <w:tab w:val="left" w:pos="426"/>
        </w:tabs>
        <w:rPr>
          <w:sz w:val="24"/>
          <w:szCs w:val="24"/>
        </w:rPr>
      </w:pPr>
      <w:r w:rsidRPr="006C0E3B">
        <w:rPr>
          <w:sz w:val="24"/>
          <w:szCs w:val="24"/>
        </w:rPr>
        <w:t>- circondario 1: Astano;</w:t>
      </w:r>
    </w:p>
    <w:p w14:paraId="55F3AF87" w14:textId="77777777" w:rsidR="006C0E3B" w:rsidRPr="006C0E3B" w:rsidRDefault="006C0E3B" w:rsidP="006C0E3B">
      <w:pPr>
        <w:tabs>
          <w:tab w:val="left" w:pos="426"/>
        </w:tabs>
        <w:rPr>
          <w:sz w:val="24"/>
          <w:szCs w:val="24"/>
        </w:rPr>
      </w:pPr>
      <w:r w:rsidRPr="006C0E3B">
        <w:rPr>
          <w:sz w:val="24"/>
          <w:szCs w:val="24"/>
        </w:rPr>
        <w:t>- circondario 2: Bedigliora;</w:t>
      </w:r>
    </w:p>
    <w:p w14:paraId="55F3AF88" w14:textId="77777777" w:rsidR="006C0E3B" w:rsidRPr="006C0E3B" w:rsidRDefault="006C0E3B" w:rsidP="006C0E3B">
      <w:pPr>
        <w:tabs>
          <w:tab w:val="left" w:pos="426"/>
        </w:tabs>
        <w:rPr>
          <w:sz w:val="24"/>
          <w:szCs w:val="24"/>
        </w:rPr>
      </w:pPr>
      <w:r w:rsidRPr="006C0E3B">
        <w:rPr>
          <w:sz w:val="24"/>
          <w:szCs w:val="24"/>
        </w:rPr>
        <w:t>- circondario 3: Curio;</w:t>
      </w:r>
    </w:p>
    <w:p w14:paraId="55F3AF89" w14:textId="77777777" w:rsidR="006C0E3B" w:rsidRPr="006C0E3B" w:rsidRDefault="006C0E3B" w:rsidP="006C0E3B">
      <w:pPr>
        <w:tabs>
          <w:tab w:val="left" w:pos="426"/>
        </w:tabs>
        <w:rPr>
          <w:sz w:val="24"/>
          <w:szCs w:val="24"/>
        </w:rPr>
      </w:pPr>
      <w:r w:rsidRPr="006C0E3B">
        <w:rPr>
          <w:sz w:val="24"/>
          <w:szCs w:val="24"/>
        </w:rPr>
        <w:t>- circondario 4: Miglieglia;</w:t>
      </w:r>
    </w:p>
    <w:p w14:paraId="55F3AF8A" w14:textId="77777777" w:rsidR="006C0E3B" w:rsidRPr="006C0E3B" w:rsidRDefault="006C0E3B" w:rsidP="006C0E3B">
      <w:pPr>
        <w:tabs>
          <w:tab w:val="left" w:pos="426"/>
        </w:tabs>
        <w:rPr>
          <w:sz w:val="24"/>
          <w:szCs w:val="24"/>
        </w:rPr>
      </w:pPr>
      <w:r w:rsidRPr="006C0E3B">
        <w:rPr>
          <w:sz w:val="24"/>
          <w:szCs w:val="24"/>
        </w:rPr>
        <w:t>- circondario 5: Novaggio.</w:t>
      </w:r>
    </w:p>
    <w:p w14:paraId="55F3AF8B" w14:textId="77777777" w:rsidR="006C0E3B" w:rsidRPr="006C0E3B" w:rsidRDefault="006C0E3B" w:rsidP="006C0E3B">
      <w:pPr>
        <w:tabs>
          <w:tab w:val="left" w:pos="426"/>
          <w:tab w:val="left" w:pos="3105"/>
        </w:tabs>
        <w:rPr>
          <w:sz w:val="24"/>
          <w:szCs w:val="24"/>
        </w:rPr>
      </w:pPr>
      <w:r w:rsidRPr="006C0E3B">
        <w:rPr>
          <w:sz w:val="24"/>
          <w:szCs w:val="24"/>
          <w:vertAlign w:val="superscript"/>
        </w:rPr>
        <w:t>2</w:t>
      </w:r>
      <w:r w:rsidRPr="006C0E3B">
        <w:rPr>
          <w:sz w:val="24"/>
          <w:szCs w:val="24"/>
        </w:rPr>
        <w:t>Sono riservate le successive disposizioni del regolamento comunale.</w:t>
      </w:r>
    </w:p>
    <w:p w14:paraId="55F3AF8C" w14:textId="77777777" w:rsidR="006C0E3B" w:rsidRPr="006C0E3B" w:rsidRDefault="006C0E3B" w:rsidP="006C0E3B">
      <w:pPr>
        <w:rPr>
          <w:sz w:val="24"/>
          <w:szCs w:val="24"/>
        </w:rPr>
      </w:pPr>
    </w:p>
    <w:p w14:paraId="55F3AF8D" w14:textId="77777777" w:rsidR="006C0E3B" w:rsidRPr="006C0E3B" w:rsidRDefault="006C0E3B" w:rsidP="006C0E3B">
      <w:pPr>
        <w:rPr>
          <w:sz w:val="24"/>
          <w:szCs w:val="24"/>
        </w:rPr>
      </w:pPr>
    </w:p>
    <w:p w14:paraId="55F3AF8E" w14:textId="77777777" w:rsidR="006C0E3B" w:rsidRPr="006C0E3B" w:rsidRDefault="006C0E3B" w:rsidP="006C0E3B">
      <w:pPr>
        <w:rPr>
          <w:sz w:val="24"/>
          <w:szCs w:val="24"/>
        </w:rPr>
      </w:pPr>
    </w:p>
    <w:p w14:paraId="55F3AF8F" w14:textId="77777777" w:rsidR="006C0E3B" w:rsidRPr="006C0E3B" w:rsidRDefault="006C0E3B" w:rsidP="006C0E3B">
      <w:pPr>
        <w:rPr>
          <w:b/>
          <w:sz w:val="24"/>
          <w:szCs w:val="24"/>
        </w:rPr>
      </w:pPr>
      <w:r w:rsidRPr="006C0E3B">
        <w:rPr>
          <w:b/>
          <w:bCs/>
          <w:sz w:val="24"/>
          <w:szCs w:val="24"/>
        </w:rPr>
        <w:lastRenderedPageBreak/>
        <w:t>Art. 6</w:t>
      </w:r>
    </w:p>
    <w:p w14:paraId="55F3AF90" w14:textId="77777777" w:rsidR="006C0E3B" w:rsidRPr="006C0E3B" w:rsidRDefault="006C0E3B" w:rsidP="006C0E3B">
      <w:pPr>
        <w:tabs>
          <w:tab w:val="left" w:pos="426"/>
        </w:tabs>
        <w:rPr>
          <w:sz w:val="24"/>
          <w:szCs w:val="24"/>
        </w:rPr>
      </w:pPr>
      <w:r w:rsidRPr="006C0E3B">
        <w:rPr>
          <w:sz w:val="24"/>
          <w:szCs w:val="24"/>
          <w:vertAlign w:val="superscript"/>
        </w:rPr>
        <w:t>1</w:t>
      </w:r>
      <w:r w:rsidRPr="006C0E3B">
        <w:rPr>
          <w:sz w:val="24"/>
          <w:szCs w:val="24"/>
        </w:rPr>
        <w:t>Salvo diversa disposizione degli interessati, gli attuali dipendenti dei comuni aggregati divengono automaticamente dipendenti del nuovo Comune, con funzioni da stabilire dal Municipio.</w:t>
      </w:r>
    </w:p>
    <w:p w14:paraId="55F3AF91" w14:textId="77777777" w:rsidR="006C0E3B" w:rsidRPr="006C0E3B" w:rsidRDefault="006C0E3B" w:rsidP="006C0E3B">
      <w:pPr>
        <w:tabs>
          <w:tab w:val="left" w:pos="426"/>
          <w:tab w:val="left" w:pos="3105"/>
        </w:tabs>
        <w:rPr>
          <w:sz w:val="24"/>
          <w:szCs w:val="24"/>
        </w:rPr>
      </w:pPr>
      <w:r w:rsidRPr="006C0E3B">
        <w:rPr>
          <w:sz w:val="24"/>
          <w:szCs w:val="24"/>
          <w:vertAlign w:val="superscript"/>
        </w:rPr>
        <w:t>2</w:t>
      </w:r>
      <w:r w:rsidRPr="006C0E3B">
        <w:rPr>
          <w:sz w:val="24"/>
          <w:szCs w:val="24"/>
        </w:rPr>
        <w:t>Fino all’entrata in vigore del regolamento organico dei dipendenti del nuovo Comune, ai dipendenti sono applicabili i precedenti regolamenti organici dei rispettivi ex-</w:t>
      </w:r>
      <w:r w:rsidR="00A77E5B">
        <w:rPr>
          <w:sz w:val="24"/>
          <w:szCs w:val="24"/>
        </w:rPr>
        <w:t>C</w:t>
      </w:r>
      <w:r w:rsidRPr="006C0E3B">
        <w:rPr>
          <w:sz w:val="24"/>
          <w:szCs w:val="24"/>
        </w:rPr>
        <w:t>omuni.</w:t>
      </w:r>
    </w:p>
    <w:p w14:paraId="55F3AF92" w14:textId="77777777" w:rsidR="006C0E3B" w:rsidRPr="006C0E3B" w:rsidRDefault="006C0E3B" w:rsidP="006C0E3B">
      <w:pPr>
        <w:tabs>
          <w:tab w:val="left" w:pos="426"/>
          <w:tab w:val="left" w:pos="3105"/>
        </w:tabs>
        <w:rPr>
          <w:sz w:val="24"/>
          <w:szCs w:val="24"/>
        </w:rPr>
      </w:pPr>
      <w:r w:rsidRPr="006C0E3B">
        <w:rPr>
          <w:sz w:val="24"/>
          <w:szCs w:val="24"/>
          <w:vertAlign w:val="superscript"/>
        </w:rPr>
        <w:t>3</w:t>
      </w:r>
      <w:r w:rsidRPr="006C0E3B">
        <w:rPr>
          <w:sz w:val="24"/>
          <w:szCs w:val="24"/>
        </w:rPr>
        <w:t>Sono riservate puntuali decisioni del Municipio nella fase transitoria.</w:t>
      </w:r>
    </w:p>
    <w:p w14:paraId="55F3AF93" w14:textId="77777777" w:rsidR="006C0E3B" w:rsidRPr="006C0E3B" w:rsidRDefault="006C0E3B" w:rsidP="006C0E3B">
      <w:pPr>
        <w:rPr>
          <w:sz w:val="24"/>
          <w:szCs w:val="24"/>
        </w:rPr>
      </w:pPr>
    </w:p>
    <w:p w14:paraId="55F3AF94" w14:textId="77777777" w:rsidR="006C0E3B" w:rsidRPr="006C0E3B" w:rsidRDefault="006C0E3B" w:rsidP="006C0E3B">
      <w:pPr>
        <w:rPr>
          <w:b/>
          <w:sz w:val="24"/>
          <w:szCs w:val="24"/>
        </w:rPr>
      </w:pPr>
      <w:r w:rsidRPr="006C0E3B">
        <w:rPr>
          <w:b/>
          <w:bCs/>
          <w:sz w:val="24"/>
          <w:szCs w:val="24"/>
        </w:rPr>
        <w:t>Art. 7</w:t>
      </w:r>
    </w:p>
    <w:p w14:paraId="55F3AF95" w14:textId="77777777" w:rsidR="006C0E3B" w:rsidRPr="006C0E3B" w:rsidRDefault="006C0E3B" w:rsidP="006C0E3B">
      <w:pPr>
        <w:tabs>
          <w:tab w:val="left" w:pos="426"/>
        </w:tabs>
        <w:rPr>
          <w:sz w:val="24"/>
          <w:szCs w:val="24"/>
        </w:rPr>
      </w:pPr>
      <w:r w:rsidRPr="006C0E3B">
        <w:rPr>
          <w:sz w:val="24"/>
          <w:szCs w:val="24"/>
        </w:rPr>
        <w:t>A favore del nuovo Comune di Lema sono riconosciuti i seguenti aiuti all’aggregazione:</w:t>
      </w:r>
    </w:p>
    <w:p w14:paraId="55F3AF96" w14:textId="77777777" w:rsidR="006C0E3B" w:rsidRPr="00FA5AC4" w:rsidRDefault="006C0E3B" w:rsidP="006C0E3B">
      <w:pPr>
        <w:tabs>
          <w:tab w:val="left" w:pos="284"/>
        </w:tabs>
        <w:ind w:left="284" w:hanging="284"/>
        <w:rPr>
          <w:sz w:val="24"/>
          <w:szCs w:val="24"/>
        </w:rPr>
      </w:pPr>
      <w:r w:rsidRPr="006C0E3B">
        <w:rPr>
          <w:sz w:val="24"/>
          <w:szCs w:val="24"/>
        </w:rPr>
        <w:t>a)</w:t>
      </w:r>
      <w:r w:rsidRPr="006C0E3B">
        <w:rPr>
          <w:sz w:val="24"/>
          <w:szCs w:val="24"/>
        </w:rPr>
        <w:tab/>
        <w:t xml:space="preserve">3,8 milioni di franchi da destinare al risanamento finanziario di Miglieglia e al consolidamento della struttura di bilancio iniziale del futuro Comune, sulla base del </w:t>
      </w:r>
      <w:r w:rsidR="00A77E5B">
        <w:rPr>
          <w:sz w:val="24"/>
          <w:szCs w:val="24"/>
        </w:rPr>
        <w:t>d</w:t>
      </w:r>
      <w:r w:rsidR="00A77E5B" w:rsidRPr="00EC255E">
        <w:rPr>
          <w:sz w:val="24"/>
          <w:szCs w:val="24"/>
        </w:rPr>
        <w:t>ecreto legislativo</w:t>
      </w:r>
      <w:r w:rsidR="00A77E5B">
        <w:rPr>
          <w:sz w:val="24"/>
          <w:szCs w:val="24"/>
        </w:rPr>
        <w:t xml:space="preserve"> </w:t>
      </w:r>
      <w:r w:rsidR="00A77E5B" w:rsidRPr="00EC255E">
        <w:rPr>
          <w:sz w:val="24"/>
          <w:szCs w:val="24"/>
        </w:rPr>
        <w:t>conce</w:t>
      </w:r>
      <w:r w:rsidR="00A77E5B">
        <w:rPr>
          <w:sz w:val="24"/>
          <w:szCs w:val="24"/>
        </w:rPr>
        <w:t xml:space="preserve">rnente un credito quadro di </w:t>
      </w:r>
      <w:r w:rsidR="00A77E5B" w:rsidRPr="00EC255E">
        <w:rPr>
          <w:sz w:val="24"/>
          <w:szCs w:val="24"/>
        </w:rPr>
        <w:t>120 milioni</w:t>
      </w:r>
      <w:r w:rsidR="00A77E5B">
        <w:rPr>
          <w:sz w:val="24"/>
          <w:szCs w:val="24"/>
        </w:rPr>
        <w:t xml:space="preserve"> di franchi</w:t>
      </w:r>
      <w:r w:rsidR="00A77E5B" w:rsidRPr="00EC255E">
        <w:rPr>
          <w:sz w:val="24"/>
          <w:szCs w:val="24"/>
        </w:rPr>
        <w:t>, da destinare</w:t>
      </w:r>
      <w:r w:rsidR="00A77E5B">
        <w:rPr>
          <w:sz w:val="24"/>
          <w:szCs w:val="24"/>
        </w:rPr>
        <w:t xml:space="preserve"> </w:t>
      </w:r>
      <w:r w:rsidR="00A77E5B" w:rsidRPr="00EC255E">
        <w:rPr>
          <w:sz w:val="24"/>
          <w:szCs w:val="24"/>
        </w:rPr>
        <w:t>all’attuazione di un Piano di</w:t>
      </w:r>
      <w:r w:rsidR="00A77E5B">
        <w:rPr>
          <w:sz w:val="24"/>
          <w:szCs w:val="24"/>
        </w:rPr>
        <w:t xml:space="preserve"> aggregazione sulla base della l</w:t>
      </w:r>
      <w:r w:rsidR="00A77E5B" w:rsidRPr="00EC255E">
        <w:rPr>
          <w:sz w:val="24"/>
          <w:szCs w:val="24"/>
        </w:rPr>
        <w:t>egge</w:t>
      </w:r>
      <w:r w:rsidR="00A77E5B">
        <w:rPr>
          <w:sz w:val="24"/>
          <w:szCs w:val="24"/>
        </w:rPr>
        <w:t xml:space="preserve"> </w:t>
      </w:r>
      <w:r w:rsidR="00A77E5B" w:rsidRPr="00EC255E">
        <w:rPr>
          <w:sz w:val="24"/>
          <w:szCs w:val="24"/>
        </w:rPr>
        <w:t xml:space="preserve">sulle aggregazioni e </w:t>
      </w:r>
      <w:r w:rsidR="00A77E5B">
        <w:rPr>
          <w:sz w:val="24"/>
          <w:szCs w:val="24"/>
        </w:rPr>
        <w:t>separazioni dei Comuni e della l</w:t>
      </w:r>
      <w:r w:rsidR="00A77E5B" w:rsidRPr="00EC255E">
        <w:rPr>
          <w:sz w:val="24"/>
          <w:szCs w:val="24"/>
        </w:rPr>
        <w:t>egge</w:t>
      </w:r>
      <w:r w:rsidR="00A77E5B">
        <w:rPr>
          <w:sz w:val="24"/>
          <w:szCs w:val="24"/>
        </w:rPr>
        <w:t xml:space="preserve"> </w:t>
      </w:r>
      <w:r w:rsidR="00A77E5B" w:rsidRPr="00EC255E">
        <w:rPr>
          <w:sz w:val="24"/>
          <w:szCs w:val="24"/>
        </w:rPr>
        <w:t>sulla perequazione finanziaria intercomunale</w:t>
      </w:r>
      <w:r w:rsidR="00A77E5B">
        <w:rPr>
          <w:sz w:val="24"/>
          <w:szCs w:val="24"/>
        </w:rPr>
        <w:t xml:space="preserve"> del 30 gennaio 2007</w:t>
      </w:r>
      <w:r w:rsidRPr="00406200">
        <w:rPr>
          <w:sz w:val="24"/>
          <w:szCs w:val="24"/>
        </w:rPr>
        <w:t>. L’importo verrà posto a carico del conto economico del Dipartimento delle istituzioni.</w:t>
      </w:r>
    </w:p>
    <w:p w14:paraId="55F3AF97" w14:textId="77777777" w:rsidR="006C0E3B" w:rsidRPr="00FA5AC4" w:rsidRDefault="006C0E3B" w:rsidP="006C0E3B">
      <w:pPr>
        <w:tabs>
          <w:tab w:val="left" w:pos="284"/>
        </w:tabs>
        <w:ind w:left="284" w:hanging="284"/>
        <w:rPr>
          <w:sz w:val="24"/>
          <w:szCs w:val="24"/>
        </w:rPr>
      </w:pPr>
      <w:r w:rsidRPr="00FA5AC4">
        <w:rPr>
          <w:sz w:val="24"/>
          <w:szCs w:val="24"/>
        </w:rPr>
        <w:t>b)</w:t>
      </w:r>
      <w:r w:rsidRPr="00FA5AC4">
        <w:rPr>
          <w:sz w:val="24"/>
          <w:szCs w:val="24"/>
        </w:rPr>
        <w:tab/>
        <w:t xml:space="preserve">0,4 </w:t>
      </w:r>
      <w:r w:rsidRPr="00FA5AC4">
        <w:rPr>
          <w:sz w:val="24"/>
        </w:rPr>
        <w:t>milioni di franchi</w:t>
      </w:r>
      <w:r w:rsidRPr="00FA5AC4">
        <w:rPr>
          <w:sz w:val="24"/>
          <w:szCs w:val="24"/>
        </w:rPr>
        <w:t xml:space="preserve"> per </w:t>
      </w:r>
      <w:r w:rsidRPr="00FA5AC4">
        <w:rPr>
          <w:sz w:val="24"/>
        </w:rPr>
        <w:t>aiuti</w:t>
      </w:r>
      <w:r w:rsidRPr="00FA5AC4">
        <w:rPr>
          <w:sz w:val="24"/>
          <w:szCs w:val="24"/>
        </w:rPr>
        <w:t xml:space="preserve"> alla </w:t>
      </w:r>
      <w:r w:rsidRPr="00FA5AC4">
        <w:rPr>
          <w:sz w:val="24"/>
        </w:rPr>
        <w:t>riorganizzazione amministrativa</w:t>
      </w:r>
      <w:r w:rsidRPr="00FA5AC4">
        <w:rPr>
          <w:sz w:val="24"/>
          <w:szCs w:val="24"/>
        </w:rPr>
        <w:t xml:space="preserve">. Entrano ad esempio in considerazione le consulenze esterne in ambito organizzativo e gestionale, le infrastrutture tecniche e informatiche legate alla riorganizzazione, i pensionamenti anticipati, l’integrazione dei piani previdenziali o l’armonizzazione dei piani regolatori. Le proposte di intervento </w:t>
      </w:r>
      <w:r w:rsidRPr="00FA5AC4">
        <w:rPr>
          <w:sz w:val="24"/>
        </w:rPr>
        <w:t>vanno</w:t>
      </w:r>
      <w:r w:rsidRPr="00FA5AC4">
        <w:rPr>
          <w:sz w:val="24"/>
          <w:szCs w:val="24"/>
        </w:rPr>
        <w:t xml:space="preserve"> preventivamente approvate</w:t>
      </w:r>
      <w:r w:rsidRPr="00FA5AC4">
        <w:rPr>
          <w:sz w:val="24"/>
        </w:rPr>
        <w:t xml:space="preserve"> dal Consiglio di Stato</w:t>
      </w:r>
      <w:r w:rsidRPr="00FA5AC4">
        <w:rPr>
          <w:sz w:val="24"/>
          <w:szCs w:val="24"/>
        </w:rPr>
        <w:t xml:space="preserve">. Il </w:t>
      </w:r>
      <w:r w:rsidRPr="00406200">
        <w:rPr>
          <w:sz w:val="24"/>
          <w:szCs w:val="24"/>
        </w:rPr>
        <w:t>versamento avverrà dietro presentazione delle fatture e dei giustificativi di pagamento. L’importo verrà posto a carico del conto economico del Dipartimento delle istituzioni.</w:t>
      </w:r>
    </w:p>
    <w:p w14:paraId="55F3AF98" w14:textId="77777777" w:rsidR="006C0E3B" w:rsidRPr="00FA5AC4" w:rsidRDefault="006C0E3B" w:rsidP="006C0E3B">
      <w:pPr>
        <w:tabs>
          <w:tab w:val="left" w:pos="284"/>
        </w:tabs>
        <w:ind w:left="284" w:hanging="284"/>
        <w:rPr>
          <w:sz w:val="24"/>
          <w:szCs w:val="24"/>
        </w:rPr>
      </w:pPr>
      <w:r w:rsidRPr="00FA5AC4">
        <w:rPr>
          <w:sz w:val="24"/>
          <w:szCs w:val="24"/>
        </w:rPr>
        <w:t>c)</w:t>
      </w:r>
      <w:r w:rsidRPr="00FA5AC4">
        <w:rPr>
          <w:sz w:val="24"/>
          <w:szCs w:val="24"/>
        </w:rPr>
        <w:tab/>
        <w:t>1,0 milion</w:t>
      </w:r>
      <w:r w:rsidR="00E21783">
        <w:rPr>
          <w:sz w:val="24"/>
          <w:szCs w:val="24"/>
        </w:rPr>
        <w:t>e</w:t>
      </w:r>
      <w:r w:rsidRPr="00FA5AC4">
        <w:rPr>
          <w:sz w:val="24"/>
          <w:szCs w:val="24"/>
        </w:rPr>
        <w:t xml:space="preserve"> di franchi per il finanziamento di investimenti comunali, escluse le infrastrutture del genio civile. Il contributo è destinato alla realizzazione di opere che favoriscano lo sviluppo sociale e culturale della popolazione e andranno in aggiunta a eventuali sussidi di cui il nuovo Comune potrà beneficiare in forza di leggi specifiche, ritenuto che, per ogni singolo progetto, non potranno superare il 50% del costo al netto di altri possibili contributi. L’inizio dei lavori dovrà aver luogo entro sei anni dalla costituzione del nuovo Comune; il termine è prorogabile dal Consiglio di Stato dietro istanza motivata del nuovo Municipio. Il nuovo Municipio presenterà al Consiglio di Stato per approvazione preventiva un piano delle opere che indichi gli investimenti per i quali intende far capo al suddetto aiuto con un’indicazione temporale della loro realizzazione. Il versamento avverrà dietro presentazione della liquidazione e alle condizioni che verranno fissate al momento della sopra citata approvazione preventiva. Potranno </w:t>
      </w:r>
      <w:r w:rsidRPr="00406200">
        <w:rPr>
          <w:sz w:val="24"/>
          <w:szCs w:val="24"/>
        </w:rPr>
        <w:t xml:space="preserve">essere versati degli acconti previa presentazione dei giustificativi dei pagamenti avvenuti. </w:t>
      </w:r>
      <w:r w:rsidR="005769A9" w:rsidRPr="00406200">
        <w:rPr>
          <w:sz w:val="24"/>
          <w:szCs w:val="24"/>
        </w:rPr>
        <w:t>L’importo</w:t>
      </w:r>
      <w:r w:rsidRPr="00406200">
        <w:rPr>
          <w:sz w:val="24"/>
          <w:szCs w:val="24"/>
        </w:rPr>
        <w:t xml:space="preserve"> </w:t>
      </w:r>
      <w:r w:rsidR="005769A9" w:rsidRPr="00406200">
        <w:rPr>
          <w:sz w:val="24"/>
          <w:szCs w:val="24"/>
        </w:rPr>
        <w:t xml:space="preserve">sarà posto a carico del </w:t>
      </w:r>
      <w:r w:rsidRPr="00406200">
        <w:rPr>
          <w:sz w:val="24"/>
          <w:szCs w:val="24"/>
        </w:rPr>
        <w:t>conto degli investimenti del Dipartimento delle istituzioni.</w:t>
      </w:r>
    </w:p>
    <w:p w14:paraId="55F3AF99" w14:textId="77777777" w:rsidR="006C0E3B" w:rsidRPr="006C0E3B" w:rsidRDefault="006C0E3B" w:rsidP="006C0E3B">
      <w:pPr>
        <w:tabs>
          <w:tab w:val="left" w:pos="284"/>
        </w:tabs>
        <w:ind w:left="284" w:hanging="284"/>
        <w:rPr>
          <w:sz w:val="24"/>
          <w:szCs w:val="24"/>
        </w:rPr>
      </w:pPr>
      <w:r w:rsidRPr="00FA5AC4">
        <w:rPr>
          <w:sz w:val="24"/>
          <w:szCs w:val="24"/>
        </w:rPr>
        <w:t>d)</w:t>
      </w:r>
      <w:r w:rsidRPr="00FA5AC4">
        <w:rPr>
          <w:sz w:val="24"/>
          <w:szCs w:val="24"/>
        </w:rPr>
        <w:tab/>
        <w:t>un contributo massimo di 2,0 milioni di franchi quale aiuto agli investimenti ai sensi</w:t>
      </w:r>
      <w:r w:rsidRPr="006C0E3B">
        <w:rPr>
          <w:sz w:val="24"/>
          <w:szCs w:val="24"/>
        </w:rPr>
        <w:t xml:space="preserve"> dell’art</w:t>
      </w:r>
      <w:r w:rsidR="00A77E5B">
        <w:rPr>
          <w:sz w:val="24"/>
          <w:szCs w:val="24"/>
        </w:rPr>
        <w:t>icolo</w:t>
      </w:r>
      <w:r w:rsidRPr="006C0E3B">
        <w:rPr>
          <w:sz w:val="24"/>
          <w:szCs w:val="24"/>
        </w:rPr>
        <w:t xml:space="preserve"> 14 della legge sulla perequazione finanziaria intercomunale del 25 giugno 2002 (LPI) per la realizzazione della casa comunale del nuovo Comune, attraverso l’ampliamento/ristrutturazione dell’attuale casa comunale di Novaggio. L’aiuto deve rispettare il massimo del 90% del costo netto, come previsto dall’art</w:t>
      </w:r>
      <w:r w:rsidR="00A77E5B">
        <w:rPr>
          <w:sz w:val="24"/>
          <w:szCs w:val="24"/>
        </w:rPr>
        <w:t>icolo</w:t>
      </w:r>
      <w:r w:rsidRPr="006C0E3B">
        <w:rPr>
          <w:sz w:val="24"/>
          <w:szCs w:val="24"/>
        </w:rPr>
        <w:t xml:space="preserve"> 14 </w:t>
      </w:r>
      <w:r w:rsidR="00A77E5B">
        <w:rPr>
          <w:sz w:val="24"/>
          <w:szCs w:val="24"/>
        </w:rPr>
        <w:t>capoverso</w:t>
      </w:r>
      <w:r w:rsidRPr="006C0E3B">
        <w:rPr>
          <w:sz w:val="24"/>
          <w:szCs w:val="24"/>
        </w:rPr>
        <w:t xml:space="preserve"> 4 LPI. Il </w:t>
      </w:r>
      <w:r w:rsidRPr="00FA5AC4">
        <w:rPr>
          <w:sz w:val="24"/>
          <w:szCs w:val="24"/>
        </w:rPr>
        <w:t>moltiplicatore d’imposta del nuovo Comune dovrà rispettare l’art</w:t>
      </w:r>
      <w:r w:rsidR="00A77E5B">
        <w:rPr>
          <w:sz w:val="24"/>
          <w:szCs w:val="24"/>
        </w:rPr>
        <w:t>icolo</w:t>
      </w:r>
      <w:r w:rsidRPr="00FA5AC4">
        <w:rPr>
          <w:sz w:val="24"/>
          <w:szCs w:val="24"/>
        </w:rPr>
        <w:t xml:space="preserve"> 14 c</w:t>
      </w:r>
      <w:r w:rsidR="00A77E5B">
        <w:rPr>
          <w:sz w:val="24"/>
          <w:szCs w:val="24"/>
        </w:rPr>
        <w:t>apoverso</w:t>
      </w:r>
      <w:r w:rsidRPr="00FA5AC4">
        <w:rPr>
          <w:sz w:val="24"/>
          <w:szCs w:val="24"/>
        </w:rPr>
        <w:t xml:space="preserve"> 3 LPI e l’art</w:t>
      </w:r>
      <w:r w:rsidR="00A77E5B">
        <w:rPr>
          <w:sz w:val="24"/>
          <w:szCs w:val="24"/>
        </w:rPr>
        <w:t>icolo</w:t>
      </w:r>
      <w:r w:rsidRPr="00FA5AC4">
        <w:rPr>
          <w:sz w:val="24"/>
          <w:szCs w:val="24"/>
        </w:rPr>
        <w:t xml:space="preserve"> 18 RPI. Il Municipio dovrà inoltre </w:t>
      </w:r>
      <w:r w:rsidRPr="00406200">
        <w:rPr>
          <w:sz w:val="24"/>
          <w:szCs w:val="24"/>
        </w:rPr>
        <w:t xml:space="preserve">rispettare tutte le leggi applicabili al caso, in particolare la Legge sulle commesse pubbliche. L’importo verrà posto a carico del conto </w:t>
      </w:r>
      <w:r w:rsidR="00207285" w:rsidRPr="00406200">
        <w:rPr>
          <w:sz w:val="24"/>
          <w:szCs w:val="24"/>
        </w:rPr>
        <w:t xml:space="preserve">degli investimenti </w:t>
      </w:r>
      <w:r w:rsidRPr="00406200">
        <w:rPr>
          <w:sz w:val="24"/>
          <w:szCs w:val="24"/>
        </w:rPr>
        <w:t>del Dipartimento delle istituzioni</w:t>
      </w:r>
      <w:r w:rsidR="005769A9" w:rsidRPr="00406200">
        <w:rPr>
          <w:sz w:val="24"/>
          <w:szCs w:val="24"/>
        </w:rPr>
        <w:t>.</w:t>
      </w:r>
    </w:p>
    <w:p w14:paraId="55F3AF9A" w14:textId="77777777" w:rsidR="006C0E3B" w:rsidRDefault="006C0E3B" w:rsidP="006C0E3B">
      <w:pPr>
        <w:rPr>
          <w:sz w:val="24"/>
          <w:szCs w:val="24"/>
        </w:rPr>
      </w:pPr>
    </w:p>
    <w:p w14:paraId="55F3AF9B" w14:textId="77777777" w:rsidR="006C0E3B" w:rsidRPr="006C0E3B" w:rsidRDefault="006C0E3B" w:rsidP="006C0E3B">
      <w:pPr>
        <w:rPr>
          <w:b/>
          <w:sz w:val="24"/>
          <w:szCs w:val="24"/>
        </w:rPr>
      </w:pPr>
      <w:r w:rsidRPr="006C0E3B">
        <w:rPr>
          <w:b/>
          <w:bCs/>
          <w:sz w:val="24"/>
          <w:szCs w:val="24"/>
        </w:rPr>
        <w:lastRenderedPageBreak/>
        <w:t>Art. 8</w:t>
      </w:r>
    </w:p>
    <w:p w14:paraId="55F3AF9C" w14:textId="77777777" w:rsidR="006C0E3B" w:rsidRPr="006C0E3B" w:rsidRDefault="006C0E3B" w:rsidP="006C0E3B">
      <w:pPr>
        <w:tabs>
          <w:tab w:val="left" w:pos="426"/>
        </w:tabs>
        <w:rPr>
          <w:sz w:val="24"/>
          <w:szCs w:val="24"/>
        </w:rPr>
      </w:pPr>
      <w:r w:rsidRPr="006C0E3B">
        <w:rPr>
          <w:sz w:val="24"/>
          <w:szCs w:val="24"/>
        </w:rPr>
        <w:t>Ai fini fiscali l’aggregazione esplica i suoi effetti a partire dal 1° gennaio successivo all’entrata in funzione del nuovo Comune, riservato il moltiplicatore d’imposta comunale.</w:t>
      </w:r>
    </w:p>
    <w:p w14:paraId="55F3AF9D" w14:textId="77777777" w:rsidR="006C0E3B" w:rsidRPr="006C0E3B" w:rsidRDefault="006C0E3B" w:rsidP="006C0E3B">
      <w:pPr>
        <w:rPr>
          <w:sz w:val="24"/>
          <w:szCs w:val="24"/>
        </w:rPr>
      </w:pPr>
    </w:p>
    <w:p w14:paraId="55F3AF9E" w14:textId="77777777" w:rsidR="006C0E3B" w:rsidRPr="006C0E3B" w:rsidRDefault="006C0E3B" w:rsidP="006C0E3B">
      <w:pPr>
        <w:rPr>
          <w:b/>
          <w:sz w:val="24"/>
          <w:szCs w:val="24"/>
        </w:rPr>
      </w:pPr>
      <w:r w:rsidRPr="006C0E3B">
        <w:rPr>
          <w:b/>
          <w:bCs/>
          <w:sz w:val="24"/>
          <w:szCs w:val="24"/>
        </w:rPr>
        <w:t>Art. 9</w:t>
      </w:r>
    </w:p>
    <w:p w14:paraId="55F3AF9F" w14:textId="77777777" w:rsidR="006C0E3B" w:rsidRPr="006C0E3B" w:rsidRDefault="006C0E3B" w:rsidP="006C0E3B">
      <w:pPr>
        <w:tabs>
          <w:tab w:val="left" w:pos="426"/>
        </w:tabs>
        <w:rPr>
          <w:sz w:val="24"/>
          <w:szCs w:val="24"/>
        </w:rPr>
      </w:pPr>
      <w:r w:rsidRPr="006C0E3B">
        <w:rPr>
          <w:sz w:val="24"/>
          <w:szCs w:val="24"/>
        </w:rPr>
        <w:t>Il Consiglio di Stato prenderà tutti i provvedimenti che rendessero ulteriormente necessari per perfezionare la procedura di aggregazione dei Comuni di Astano, Bedigliora, Curio, Miglieglia e Novaggio. Si richiamano le disposizioni previste nella legge sulle aggregazioni e separazioni dei Comuni del 16 dicembre 2003.</w:t>
      </w:r>
    </w:p>
    <w:p w14:paraId="55F3AFA0" w14:textId="77777777" w:rsidR="006C0E3B" w:rsidRDefault="006C0E3B" w:rsidP="006C0E3B">
      <w:pPr>
        <w:pStyle w:val="StandardRisoluzionedelConsigliodiStato"/>
        <w:ind w:right="-1"/>
      </w:pPr>
    </w:p>
    <w:p w14:paraId="55F3AFA1" w14:textId="77777777" w:rsidR="00A77E5B" w:rsidRPr="009B6D03" w:rsidRDefault="00A77E5B" w:rsidP="00A77E5B">
      <w:pPr>
        <w:rPr>
          <w:b/>
          <w:bCs/>
          <w:sz w:val="24"/>
          <w:szCs w:val="24"/>
        </w:rPr>
      </w:pPr>
      <w:r w:rsidRPr="009B6D03">
        <w:rPr>
          <w:b/>
          <w:bCs/>
          <w:sz w:val="24"/>
          <w:szCs w:val="24"/>
        </w:rPr>
        <w:t xml:space="preserve">Art. </w:t>
      </w:r>
      <w:r>
        <w:rPr>
          <w:b/>
          <w:bCs/>
          <w:sz w:val="24"/>
          <w:szCs w:val="24"/>
        </w:rPr>
        <w:t>10</w:t>
      </w:r>
    </w:p>
    <w:p w14:paraId="55F3AFA2" w14:textId="77777777" w:rsidR="00A77E5B" w:rsidRDefault="00A77E5B" w:rsidP="00A77E5B">
      <w:pPr>
        <w:pStyle w:val="StandardRisoluzionedelConsigliodiStato"/>
        <w:ind w:right="-1"/>
      </w:pPr>
      <w:r w:rsidRPr="00EC255E">
        <w:t>La modifica di atti normativi è disciplinata nell’allegato.</w:t>
      </w:r>
    </w:p>
    <w:p w14:paraId="55F3AFA3" w14:textId="77777777" w:rsidR="00A77E5B" w:rsidRDefault="00A77E5B" w:rsidP="006C0E3B">
      <w:pPr>
        <w:pStyle w:val="StandardRisoluzionedelConsigliodiStato"/>
        <w:ind w:right="-1"/>
      </w:pPr>
    </w:p>
    <w:p w14:paraId="55F3AFA4" w14:textId="77777777" w:rsidR="006C0E3B" w:rsidRPr="009B6D03" w:rsidRDefault="006C0E3B" w:rsidP="006C0E3B">
      <w:pPr>
        <w:rPr>
          <w:b/>
          <w:bCs/>
          <w:sz w:val="24"/>
          <w:szCs w:val="24"/>
        </w:rPr>
      </w:pPr>
      <w:r w:rsidRPr="009B6D03">
        <w:rPr>
          <w:b/>
          <w:bCs/>
          <w:sz w:val="24"/>
          <w:szCs w:val="24"/>
        </w:rPr>
        <w:t xml:space="preserve">Art. </w:t>
      </w:r>
      <w:r>
        <w:rPr>
          <w:b/>
          <w:bCs/>
          <w:sz w:val="24"/>
          <w:szCs w:val="24"/>
        </w:rPr>
        <w:t>1</w:t>
      </w:r>
      <w:r w:rsidR="00A77E5B">
        <w:rPr>
          <w:b/>
          <w:bCs/>
          <w:sz w:val="24"/>
          <w:szCs w:val="24"/>
        </w:rPr>
        <w:t>1</w:t>
      </w:r>
    </w:p>
    <w:p w14:paraId="55F3AFA5" w14:textId="77777777" w:rsidR="006C0E3B" w:rsidRPr="009B6D03" w:rsidRDefault="006C0E3B" w:rsidP="006C0E3B">
      <w:pPr>
        <w:rPr>
          <w:sz w:val="24"/>
          <w:szCs w:val="24"/>
        </w:rPr>
      </w:pPr>
      <w:r w:rsidRPr="009B6D03">
        <w:rPr>
          <w:sz w:val="24"/>
          <w:szCs w:val="24"/>
          <w:vertAlign w:val="superscript"/>
        </w:rPr>
        <w:t>1</w:t>
      </w:r>
      <w:r w:rsidRPr="009B6D03">
        <w:rPr>
          <w:sz w:val="24"/>
          <w:szCs w:val="24"/>
        </w:rPr>
        <w:t>Il presente decreto legislativo sottostà a referendum facoltativo.</w:t>
      </w:r>
    </w:p>
    <w:p w14:paraId="55F3AFA6" w14:textId="77777777" w:rsidR="001636E0" w:rsidRDefault="001636E0" w:rsidP="001636E0">
      <w:pPr>
        <w:rPr>
          <w:sz w:val="24"/>
          <w:szCs w:val="24"/>
        </w:rPr>
      </w:pPr>
      <w:r w:rsidRPr="009B6D03">
        <w:rPr>
          <w:sz w:val="24"/>
          <w:szCs w:val="24"/>
          <w:vertAlign w:val="superscript"/>
        </w:rPr>
        <w:t>2</w:t>
      </w:r>
      <w:r>
        <w:rPr>
          <w:sz w:val="24"/>
          <w:szCs w:val="24"/>
        </w:rPr>
        <w:t xml:space="preserve">Esso entra </w:t>
      </w:r>
      <w:r w:rsidR="00A77E5B">
        <w:rPr>
          <w:sz w:val="24"/>
          <w:szCs w:val="24"/>
        </w:rPr>
        <w:t xml:space="preserve">in vigore </w:t>
      </w:r>
      <w:r>
        <w:rPr>
          <w:sz w:val="24"/>
          <w:szCs w:val="24"/>
        </w:rPr>
        <w:t>immediatamente</w:t>
      </w:r>
      <w:r w:rsidRPr="009B6D03">
        <w:rPr>
          <w:sz w:val="24"/>
          <w:szCs w:val="24"/>
        </w:rPr>
        <w:t>.</w:t>
      </w:r>
    </w:p>
    <w:p w14:paraId="55F3AFA7" w14:textId="77777777" w:rsidR="006C0E3B" w:rsidRDefault="006C0E3B" w:rsidP="006C0E3B">
      <w:pPr>
        <w:rPr>
          <w:sz w:val="24"/>
          <w:szCs w:val="24"/>
        </w:rPr>
      </w:pPr>
    </w:p>
    <w:p w14:paraId="55F3AFA8" w14:textId="77777777" w:rsidR="00A77E5B" w:rsidRPr="009B6D03" w:rsidRDefault="00A77E5B" w:rsidP="006C0E3B">
      <w:pPr>
        <w:rPr>
          <w:sz w:val="24"/>
          <w:szCs w:val="24"/>
        </w:rPr>
      </w:pPr>
    </w:p>
    <w:p w14:paraId="55F3AFA9" w14:textId="77777777" w:rsidR="006C0E3B" w:rsidRPr="006C0E3B" w:rsidRDefault="006C0E3B" w:rsidP="006C0E3B">
      <w:pPr>
        <w:ind w:right="-1"/>
        <w:rPr>
          <w:b/>
          <w:sz w:val="24"/>
        </w:rPr>
      </w:pPr>
      <w:r w:rsidRPr="006C0E3B">
        <w:rPr>
          <w:b/>
          <w:sz w:val="24"/>
        </w:rPr>
        <w:t xml:space="preserve">Allegato di modifica di </w:t>
      </w:r>
      <w:r w:rsidR="00DE14BA">
        <w:rPr>
          <w:b/>
          <w:sz w:val="24"/>
        </w:rPr>
        <w:t>atti normativi</w:t>
      </w:r>
    </w:p>
    <w:p w14:paraId="55F3AFAA" w14:textId="77777777" w:rsidR="006C0E3B" w:rsidRPr="006C0E3B" w:rsidRDefault="006C0E3B" w:rsidP="006C0E3B">
      <w:pPr>
        <w:ind w:right="-1"/>
        <w:rPr>
          <w:sz w:val="24"/>
        </w:rPr>
      </w:pPr>
    </w:p>
    <w:p w14:paraId="55F3AFAB" w14:textId="77777777" w:rsidR="006C0E3B" w:rsidRPr="00F613AE" w:rsidRDefault="006C0E3B" w:rsidP="00F613AE">
      <w:pPr>
        <w:ind w:right="-1"/>
        <w:rPr>
          <w:sz w:val="24"/>
        </w:rPr>
      </w:pPr>
      <w:r w:rsidRPr="00F613AE">
        <w:rPr>
          <w:sz w:val="24"/>
        </w:rPr>
        <w:t>La legge concernente le Circoscrizioni dei Comuni, Circoli e Distretti del 25 giugno 1803 è modificata come segue:</w:t>
      </w:r>
    </w:p>
    <w:p w14:paraId="55F3AFAC" w14:textId="77777777" w:rsidR="00F613AE" w:rsidRPr="006C0E3B" w:rsidRDefault="00F613AE" w:rsidP="006C0E3B">
      <w:pPr>
        <w:ind w:right="-1"/>
        <w:rPr>
          <w:sz w:val="24"/>
        </w:rPr>
      </w:pPr>
    </w:p>
    <w:p w14:paraId="55F3AFAD" w14:textId="77777777" w:rsidR="006C0E3B" w:rsidRPr="00632AEB" w:rsidRDefault="006C0E3B" w:rsidP="006C0E3B">
      <w:pPr>
        <w:ind w:right="-1"/>
        <w:rPr>
          <w:b/>
          <w:sz w:val="24"/>
        </w:rPr>
      </w:pPr>
      <w:r w:rsidRPr="00632AEB">
        <w:rPr>
          <w:b/>
          <w:sz w:val="24"/>
        </w:rPr>
        <w:t>DISTRETTO DI LUGANO</w:t>
      </w:r>
    </w:p>
    <w:p w14:paraId="55F3AFAE" w14:textId="77777777" w:rsidR="006C0E3B" w:rsidRPr="00632AEB" w:rsidRDefault="006C0E3B" w:rsidP="006C0E3B">
      <w:pPr>
        <w:ind w:right="-1"/>
        <w:rPr>
          <w:sz w:val="24"/>
        </w:rPr>
      </w:pPr>
      <w:r w:rsidRPr="00632AEB">
        <w:rPr>
          <w:sz w:val="24"/>
        </w:rPr>
        <w:t>(…)</w:t>
      </w:r>
    </w:p>
    <w:p w14:paraId="55F3AFAF" w14:textId="77777777" w:rsidR="006C0E3B" w:rsidRPr="00632AEB" w:rsidRDefault="006C0E3B" w:rsidP="006C0E3B">
      <w:pPr>
        <w:ind w:right="-1"/>
        <w:rPr>
          <w:sz w:val="24"/>
        </w:rPr>
      </w:pPr>
      <w:r w:rsidRPr="00632AEB">
        <w:rPr>
          <w:b/>
          <w:sz w:val="24"/>
        </w:rPr>
        <w:t>Circolo della Magliasina</w:t>
      </w:r>
      <w:r w:rsidRPr="00632AEB">
        <w:rPr>
          <w:sz w:val="24"/>
        </w:rPr>
        <w:t>: Caslano, Magliaso, Neggio, Pura.</w:t>
      </w:r>
    </w:p>
    <w:p w14:paraId="55F3AFB0" w14:textId="77777777" w:rsidR="006C0E3B" w:rsidRPr="00632AEB" w:rsidRDefault="006C0E3B" w:rsidP="006C0E3B">
      <w:pPr>
        <w:ind w:right="-1"/>
        <w:rPr>
          <w:sz w:val="24"/>
        </w:rPr>
      </w:pPr>
      <w:r w:rsidRPr="00632AEB">
        <w:rPr>
          <w:sz w:val="24"/>
        </w:rPr>
        <w:t>(…)</w:t>
      </w:r>
    </w:p>
    <w:p w14:paraId="55F3AFB1" w14:textId="77777777" w:rsidR="006C0E3B" w:rsidRPr="00632AEB" w:rsidRDefault="006C0E3B" w:rsidP="006C0E3B">
      <w:pPr>
        <w:ind w:right="-1"/>
        <w:rPr>
          <w:sz w:val="24"/>
        </w:rPr>
      </w:pPr>
      <w:r w:rsidRPr="00632AEB">
        <w:rPr>
          <w:b/>
          <w:sz w:val="24"/>
        </w:rPr>
        <w:t>Circolo di Sessa</w:t>
      </w:r>
      <w:r w:rsidRPr="00632AEB">
        <w:rPr>
          <w:sz w:val="24"/>
        </w:rPr>
        <w:t>: Tresa.</w:t>
      </w:r>
    </w:p>
    <w:p w14:paraId="55F3AFB2" w14:textId="77777777" w:rsidR="006C0E3B" w:rsidRPr="00632AEB" w:rsidRDefault="006C0E3B" w:rsidP="006C0E3B">
      <w:pPr>
        <w:ind w:right="-1"/>
        <w:rPr>
          <w:sz w:val="24"/>
        </w:rPr>
      </w:pPr>
      <w:r w:rsidRPr="00632AEB">
        <w:rPr>
          <w:sz w:val="24"/>
        </w:rPr>
        <w:t>(…)</w:t>
      </w:r>
    </w:p>
    <w:p w14:paraId="55F3AFB3" w14:textId="77777777" w:rsidR="006C0E3B" w:rsidRPr="00632AEB" w:rsidRDefault="006C0E3B" w:rsidP="006C0E3B">
      <w:pPr>
        <w:ind w:right="-1"/>
        <w:rPr>
          <w:sz w:val="24"/>
        </w:rPr>
      </w:pPr>
      <w:r w:rsidRPr="00632AEB">
        <w:rPr>
          <w:b/>
          <w:sz w:val="24"/>
        </w:rPr>
        <w:t>Circolo di Breno</w:t>
      </w:r>
      <w:r w:rsidRPr="00632AEB">
        <w:rPr>
          <w:sz w:val="24"/>
        </w:rPr>
        <w:t>: Alto Malcantone, Aranno, Lema.</w:t>
      </w:r>
    </w:p>
    <w:p w14:paraId="55F3AFB4" w14:textId="77777777" w:rsidR="008F52AF" w:rsidRDefault="008F52AF" w:rsidP="00D33940">
      <w:pPr>
        <w:pStyle w:val="StandardRisoluzionedelConsigliodiStato"/>
        <w:ind w:right="-1"/>
      </w:pPr>
    </w:p>
    <w:sectPr w:rsidR="008F52AF" w:rsidSect="00375115">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F3AFBF" w14:textId="77777777" w:rsidR="006C0E3B" w:rsidRDefault="006C0E3B" w:rsidP="00F657BF">
      <w:r>
        <w:separator/>
      </w:r>
    </w:p>
  </w:endnote>
  <w:endnote w:type="continuationSeparator" w:id="0">
    <w:p w14:paraId="55F3AFC0" w14:textId="77777777" w:rsidR="006C0E3B" w:rsidRDefault="006C0E3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43DD4" w14:textId="77777777" w:rsidR="00CF7B82" w:rsidRDefault="00CF7B8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55F3AFCF" w14:textId="77777777" w:rsidTr="007A3D11">
      <w:trPr>
        <w:trHeight w:hRule="exact" w:val="737"/>
      </w:trPr>
      <w:tc>
        <w:tcPr>
          <w:tcW w:w="4695" w:type="dxa"/>
        </w:tcPr>
        <w:p w14:paraId="55F3AFCB" w14:textId="77777777" w:rsidR="00912E34" w:rsidRPr="003D1008" w:rsidRDefault="00105A96" w:rsidP="00912E34">
          <w:pPr>
            <w:tabs>
              <w:tab w:val="center" w:pos="2382"/>
            </w:tabs>
          </w:pPr>
        </w:p>
      </w:tc>
      <w:tc>
        <w:tcPr>
          <w:tcW w:w="721" w:type="dxa"/>
        </w:tcPr>
        <w:p w14:paraId="55F3AFCC" w14:textId="77777777" w:rsidR="00912E34" w:rsidRPr="003D1008" w:rsidRDefault="00FE1073" w:rsidP="00912E34">
          <w:pPr>
            <w:jc w:val="center"/>
          </w:pPr>
          <w:r w:rsidRPr="003D1008">
            <w:rPr>
              <w:noProof/>
              <w:lang w:eastAsia="it-CH"/>
            </w:rPr>
            <w:drawing>
              <wp:anchor distT="0" distB="0" distL="114300" distR="114300" simplePos="0" relativeHeight="251669504" behindDoc="0" locked="1" layoutInCell="1" allowOverlap="1" wp14:anchorId="55F3AFEC" wp14:editId="55F3AFED">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5F3AFCD" w14:textId="77777777" w:rsidR="00912E34" w:rsidRPr="003D1008" w:rsidRDefault="00FE1073" w:rsidP="00912E34">
          <w:pPr>
            <w:jc w:val="center"/>
          </w:pPr>
          <w:r w:rsidRPr="003D1008">
            <w:rPr>
              <w:noProof/>
              <w:lang w:eastAsia="it-CH"/>
            </w:rPr>
            <w:drawing>
              <wp:anchor distT="0" distB="0" distL="114300" distR="114300" simplePos="0" relativeHeight="251670528" behindDoc="0" locked="1" layoutInCell="1" allowOverlap="1" wp14:anchorId="55F3AFEE" wp14:editId="55F3AFE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5F3AFCE" w14:textId="77777777" w:rsidR="00912E34" w:rsidRPr="003D1008" w:rsidRDefault="00105A96" w:rsidP="00912E34"/>
      </w:tc>
    </w:tr>
  </w:tbl>
  <w:p w14:paraId="55F3AFD0"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3AFE8" w14:textId="77777777" w:rsidR="006E0BB7" w:rsidRDefault="00105A96">
    <w:pPr>
      <w:pStyle w:val="Pidipagina"/>
      <w:jc w:val="center"/>
    </w:pPr>
  </w:p>
  <w:p w14:paraId="55F3AFE9"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3AFBD" w14:textId="77777777" w:rsidR="006C0E3B" w:rsidRDefault="006C0E3B" w:rsidP="00F657BF">
      <w:r>
        <w:separator/>
      </w:r>
    </w:p>
  </w:footnote>
  <w:footnote w:type="continuationSeparator" w:id="0">
    <w:p w14:paraId="55F3AFBE" w14:textId="77777777" w:rsidR="006C0E3B" w:rsidRDefault="006C0E3B"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FF0FD" w14:textId="77777777" w:rsidR="00CF7B82" w:rsidRDefault="00CF7B8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55F3AFC5" w14:textId="77777777" w:rsidTr="006B682A">
      <w:trPr>
        <w:trHeight w:val="562"/>
      </w:trPr>
      <w:tc>
        <w:tcPr>
          <w:tcW w:w="8383" w:type="dxa"/>
          <w:tcBorders>
            <w:left w:val="single" w:sz="4" w:space="0" w:color="auto"/>
            <w:bottom w:val="single" w:sz="4" w:space="0" w:color="auto"/>
          </w:tcBorders>
          <w:tcMar>
            <w:left w:w="142" w:type="dxa"/>
          </w:tcMar>
          <w:vAlign w:val="bottom"/>
        </w:tcPr>
        <w:p w14:paraId="55F3AFC2" w14:textId="77777777" w:rsidR="00736F8A" w:rsidRDefault="00105A96"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E5305A58-5CDD-495A-B24D-73220051312A}"/>
              <w:text w:multiLine="1"/>
            </w:sdtPr>
            <w:sdtEndPr/>
            <w:sdtContent>
              <w:r w:rsidR="00FE1073">
                <w:rPr>
                  <w:rFonts w:ascii="Gill Alt One MT Light" w:hAnsi="Gill Alt One MT Light"/>
                  <w:sz w:val="16"/>
                  <w:szCs w:val="16"/>
                </w:rPr>
                <w:t>Repubblica e Cantone Ticino</w:t>
              </w:r>
            </w:sdtContent>
          </w:sdt>
        </w:p>
        <w:p w14:paraId="55F3AFC3" w14:textId="77777777" w:rsidR="005012EC" w:rsidRPr="00E8185F" w:rsidRDefault="00105A96"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E5305A58-5CDD-495A-B24D-73220051312A}"/>
              <w:text w:multiLine="1"/>
            </w:sdtPr>
            <w:sdtEndPr/>
            <w:sdtContent>
              <w:r w:rsidR="00D256F3">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55F3AFC4" w14:textId="025DB82E" w:rsidR="005012EC" w:rsidRPr="004204CB" w:rsidRDefault="00FE1073"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05A96">
            <w:rPr>
              <w:noProof/>
              <w:sz w:val="24"/>
            </w:rPr>
            <w:t>10</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05A96">
            <w:rPr>
              <w:noProof/>
              <w:sz w:val="24"/>
            </w:rPr>
            <w:t>12</w:t>
          </w:r>
          <w:r w:rsidRPr="004204CB">
            <w:rPr>
              <w:noProof/>
              <w:sz w:val="24"/>
            </w:rPr>
            <w:fldChar w:fldCharType="end"/>
          </w:r>
        </w:p>
      </w:tc>
    </w:tr>
    <w:tr w:rsidR="005012EC" w:rsidRPr="009E444B" w14:paraId="55F3AFC8"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5305A58-5CDD-495A-B24D-73220051312A}"/>
          <w:text w:multiLine="1"/>
        </w:sdtPr>
        <w:sdtEndPr/>
        <w:sdtContent>
          <w:tc>
            <w:tcPr>
              <w:tcW w:w="8383" w:type="dxa"/>
              <w:tcBorders>
                <w:left w:val="single" w:sz="4" w:space="0" w:color="auto"/>
              </w:tcBorders>
              <w:tcMar>
                <w:top w:w="0" w:type="dxa"/>
                <w:left w:w="142" w:type="dxa"/>
              </w:tcMar>
            </w:tcPr>
            <w:p w14:paraId="55F3AFC6" w14:textId="49294683" w:rsidR="005012EC" w:rsidRPr="00E8185F" w:rsidRDefault="00CF7B82"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8392 del 17 gennaio 2024</w:t>
              </w:r>
            </w:p>
          </w:tc>
        </w:sdtContent>
      </w:sdt>
      <w:tc>
        <w:tcPr>
          <w:tcW w:w="1710" w:type="dxa"/>
          <w:tcBorders>
            <w:top w:val="single" w:sz="4" w:space="0" w:color="auto"/>
          </w:tcBorders>
        </w:tcPr>
        <w:p w14:paraId="55F3AFC7" w14:textId="77777777" w:rsidR="005012EC" w:rsidRPr="00E043A3" w:rsidRDefault="00105A96" w:rsidP="00662409">
          <w:pPr>
            <w:pStyle w:val="InvisibleLine"/>
            <w:rPr>
              <w:lang w:val="de-DE"/>
            </w:rPr>
          </w:pPr>
        </w:p>
      </w:tc>
    </w:tr>
  </w:tbl>
  <w:p w14:paraId="55F3AFC9" w14:textId="77777777" w:rsidR="00F657BF" w:rsidRPr="00980362" w:rsidRDefault="00FE1073"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55F3AFEA" wp14:editId="55F3AFEB">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5305A58-5CDD-495A-B24D-73220051312A}"/>
                            <w:text w:multiLine="1"/>
                          </w:sdtPr>
                          <w:sdtEndPr/>
                          <w:sdtContent>
                            <w:p w14:paraId="55F3B00A" w14:textId="77777777" w:rsidR="008065E8" w:rsidRPr="00411371" w:rsidRDefault="00FE1073"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F3AFEA" id="_x0000_t202" coordsize="21600,21600" o:spt="202" path="m,l,21600r21600,l21600,xe">
              <v:stroke joinstyle="miter"/>
              <v:path gradientshapeok="t" o:connecttype="rect"/>
            </v:shapetype>
            <v:shape id="###DraftMode###4" o:spid="_x0000_s1065"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8093D02-5ABD-42E7-94A6-919A280C6094}"/>
                      <w:text w:multiLine="1"/>
                    </w:sdtPr>
                    <w:sdtEndPr/>
                    <w:sdtContent>
                      <w:p w14:paraId="55F3B00A" w14:textId="77777777" w:rsidR="008065E8" w:rsidRPr="00411371" w:rsidRDefault="00FE1073"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55F3AFD7" w14:textId="77777777" w:rsidTr="00CD5F73">
      <w:trPr>
        <w:trHeight w:hRule="exact" w:val="584"/>
      </w:trPr>
      <w:tc>
        <w:tcPr>
          <w:tcW w:w="2440" w:type="pct"/>
          <w:gridSpan w:val="3"/>
          <w:tcBorders>
            <w:top w:val="nil"/>
            <w:left w:val="nil"/>
            <w:bottom w:val="single" w:sz="4" w:space="0" w:color="auto"/>
          </w:tcBorders>
        </w:tcPr>
        <w:p w14:paraId="55F3AFD1" w14:textId="77777777" w:rsidR="00662409" w:rsidRDefault="00105A96" w:rsidP="00932E26">
          <w:pPr>
            <w:pStyle w:val="InvisibleLine"/>
            <w:spacing w:line="240" w:lineRule="auto"/>
            <w:ind w:left="15"/>
            <w:rPr>
              <w:rFonts w:ascii="Gill Alt One MT Light" w:hAnsi="Gill Alt One MT Light"/>
              <w:sz w:val="16"/>
              <w:lang w:val="it-CH"/>
            </w:rPr>
          </w:pPr>
        </w:p>
        <w:p w14:paraId="55F3AFD2" w14:textId="77777777" w:rsidR="00CD5F73" w:rsidRDefault="00FE1073"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55F3AFD3" w14:textId="77777777" w:rsidR="00CD5F73" w:rsidRPr="008966E7" w:rsidRDefault="00105A96"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55F3AFD4" w14:textId="77777777" w:rsidR="00662409" w:rsidRPr="003108C0" w:rsidRDefault="00105A96" w:rsidP="00D07D6E">
          <w:pPr>
            <w:pStyle w:val="Level"/>
            <w:ind w:left="150"/>
            <w:rPr>
              <w:sz w:val="16"/>
            </w:rPr>
          </w:pPr>
        </w:p>
      </w:tc>
      <w:tc>
        <w:tcPr>
          <w:tcW w:w="209" w:type="pct"/>
          <w:tcBorders>
            <w:top w:val="nil"/>
            <w:bottom w:val="single" w:sz="4" w:space="0" w:color="auto"/>
          </w:tcBorders>
        </w:tcPr>
        <w:p w14:paraId="55F3AFD5" w14:textId="77777777" w:rsidR="00662409" w:rsidRDefault="00FE1073" w:rsidP="00D07D6E">
          <w:pPr>
            <w:pStyle w:val="InvisibleLine"/>
            <w:ind w:left="150"/>
          </w:pPr>
          <w:r>
            <w:rPr>
              <w:noProof/>
              <w:lang w:val="it-CH" w:eastAsia="it-CH"/>
            </w:rPr>
            <w:drawing>
              <wp:anchor distT="0" distB="0" distL="114300" distR="114300" simplePos="0" relativeHeight="251667456" behindDoc="1" locked="1" layoutInCell="1" allowOverlap="1" wp14:anchorId="55F3AFF0" wp14:editId="55F3AFF1">
                <wp:simplePos x="0" y="0"/>
                <wp:positionH relativeFrom="column">
                  <wp:posOffset>-92710</wp:posOffset>
                </wp:positionH>
                <wp:positionV relativeFrom="page">
                  <wp:posOffset>-119380</wp:posOffset>
                </wp:positionV>
                <wp:extent cx="276653" cy="467995"/>
                <wp:effectExtent l="0" t="0" r="0" b="8255"/>
                <wp:wrapNone/>
                <wp:docPr id="6" name="ooImg_2102457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5F3AFD6" w14:textId="08EF3478" w:rsidR="00662409" w:rsidRPr="004204CB" w:rsidRDefault="00FE1073"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05A9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05A96">
            <w:rPr>
              <w:rFonts w:asciiTheme="minorHAnsi" w:hAnsiTheme="minorHAnsi" w:cstheme="minorHAnsi"/>
              <w:noProof/>
              <w:sz w:val="24"/>
            </w:rPr>
            <w:t>12</w:t>
          </w:r>
          <w:r w:rsidRPr="004204CB">
            <w:rPr>
              <w:rFonts w:asciiTheme="minorHAnsi" w:hAnsiTheme="minorHAnsi" w:cstheme="minorHAnsi"/>
              <w:noProof/>
              <w:sz w:val="24"/>
            </w:rPr>
            <w:fldChar w:fldCharType="end"/>
          </w:r>
        </w:p>
      </w:tc>
    </w:tr>
    <w:tr w:rsidR="00912E34" w:rsidRPr="0004624C" w14:paraId="55F3AFD9"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5305A58-5CDD-495A-B24D-73220051312A}"/>
          <w:text w:multiLine="1"/>
        </w:sdtPr>
        <w:sdtEndPr/>
        <w:sdtContent>
          <w:tc>
            <w:tcPr>
              <w:tcW w:w="5000" w:type="pct"/>
              <w:gridSpan w:val="6"/>
              <w:tcBorders>
                <w:left w:val="nil"/>
                <w:right w:val="nil"/>
              </w:tcBorders>
              <w:noWrap/>
              <w:tcMar>
                <w:top w:w="0" w:type="dxa"/>
              </w:tcMar>
              <w:vAlign w:val="bottom"/>
            </w:tcPr>
            <w:p w14:paraId="55F3AFD8" w14:textId="77777777" w:rsidR="00662409" w:rsidRPr="008C03B5" w:rsidRDefault="00D256F3"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55F3AFE0" w14:textId="77777777" w:rsidTr="00B76ABD">
      <w:trPr>
        <w:trHeight w:hRule="exact" w:val="306"/>
      </w:trPr>
      <w:tc>
        <w:tcPr>
          <w:tcW w:w="670" w:type="pct"/>
          <w:tcBorders>
            <w:left w:val="nil"/>
            <w:bottom w:val="nil"/>
          </w:tcBorders>
          <w:noWrap/>
          <w:tcMar>
            <w:top w:w="57" w:type="dxa"/>
            <w:left w:w="142" w:type="dxa"/>
          </w:tcMar>
        </w:tcPr>
        <w:p w14:paraId="55F3AFDA" w14:textId="77777777" w:rsidR="008C03B5" w:rsidRPr="00C7320A" w:rsidRDefault="00FE1073"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55F3AFDB" w14:textId="77777777" w:rsidR="008C03B5" w:rsidRPr="00C7320A" w:rsidRDefault="00105A96"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5F3AFDC" w14:textId="77777777" w:rsidR="008C03B5" w:rsidRPr="00C7320A" w:rsidRDefault="00FE1073"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55F3AFDD" w14:textId="77777777" w:rsidR="008C03B5" w:rsidRPr="00C7320A" w:rsidRDefault="00105A96"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5F3AFDE" w14:textId="77777777" w:rsidR="008C03B5" w:rsidRPr="00C7320A" w:rsidRDefault="00FE1073" w:rsidP="002B0F22">
          <w:pPr>
            <w:pStyle w:val="Level"/>
            <w:spacing w:before="60"/>
            <w:rPr>
              <w:rFonts w:ascii="Gill Alt One MT Light" w:hAnsi="Gill Alt One MT Light"/>
              <w:sz w:val="16"/>
            </w:rPr>
          </w:pPr>
          <w:r>
            <w:rPr>
              <w:rFonts w:ascii="Gill Alt One MT Light" w:hAnsi="Gill Alt One MT Light"/>
              <w:sz w:val="16"/>
            </w:rPr>
            <w:t>competenza</w:t>
          </w:r>
        </w:p>
        <w:p w14:paraId="55F3AFDF" w14:textId="77777777" w:rsidR="008C03B5" w:rsidRPr="008C03B5" w:rsidRDefault="00105A96" w:rsidP="002B0F22">
          <w:pPr>
            <w:pStyle w:val="Level"/>
            <w:spacing w:before="60" w:line="240" w:lineRule="auto"/>
            <w:rPr>
              <w:rFonts w:ascii="Gill Alt One MT Light" w:hAnsi="Gill Alt One MT Light"/>
              <w:sz w:val="16"/>
            </w:rPr>
          </w:pPr>
        </w:p>
      </w:tc>
    </w:tr>
    <w:tr w:rsidR="008C03B5" w:rsidRPr="0004624C" w14:paraId="55F3AFE4" w14:textId="77777777" w:rsidTr="008C03B5">
      <w:trPr>
        <w:trHeight w:hRule="exact" w:val="699"/>
      </w:trPr>
      <w:tc>
        <w:tcPr>
          <w:tcW w:w="670" w:type="pct"/>
          <w:tcBorders>
            <w:top w:val="nil"/>
            <w:left w:val="nil"/>
            <w:bottom w:val="single" w:sz="4" w:space="0" w:color="auto"/>
            <w:right w:val="nil"/>
          </w:tcBorders>
          <w:noWrap/>
          <w:tcMar>
            <w:top w:w="0" w:type="dxa"/>
          </w:tcMar>
        </w:tcPr>
        <w:p w14:paraId="55F3AFE1" w14:textId="481ECFE5" w:rsidR="008C03B5" w:rsidRPr="00BE22A2" w:rsidRDefault="00105A96"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5305A58-5CDD-495A-B24D-73220051312A}"/>
              <w:text w:multiLine="1"/>
            </w:sdtPr>
            <w:sdtEndPr/>
            <w:sdtContent>
              <w:r w:rsidR="00CF7B82">
                <w:rPr>
                  <w:rFonts w:cstheme="minorHAnsi"/>
                  <w:b/>
                  <w:sz w:val="24"/>
                  <w:szCs w:val="24"/>
                </w:rPr>
                <w:t>8392</w:t>
              </w:r>
            </w:sdtContent>
          </w:sdt>
        </w:p>
      </w:tc>
      <w:sdt>
        <w:sdtPr>
          <w:rPr>
            <w:sz w:val="24"/>
          </w:rPr>
          <w:alias w:val="DocParam.Date"/>
          <w:id w:val="-464426178"/>
          <w:dataBinding w:xpath="//DateTime[@id='DocParam.Date']" w:storeItemID="{E5305A58-5CDD-495A-B24D-73220051312A}"/>
          <w:date w:fullDate="2024-01-1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5F3AFE2" w14:textId="0AFEF6A9" w:rsidR="008C03B5" w:rsidRPr="002A0371" w:rsidRDefault="00CF7B82" w:rsidP="00A532F6">
              <w:pPr>
                <w:pStyle w:val="Data"/>
              </w:pPr>
              <w:r>
                <w:rPr>
                  <w:sz w:val="24"/>
                </w:rPr>
                <w:t>17 gennaio 2024</w:t>
              </w:r>
            </w:p>
          </w:tc>
        </w:sdtContent>
      </w:sdt>
      <w:tc>
        <w:tcPr>
          <w:tcW w:w="3218" w:type="pct"/>
          <w:gridSpan w:val="4"/>
          <w:tcBorders>
            <w:top w:val="nil"/>
            <w:left w:val="nil"/>
            <w:bottom w:val="nil"/>
            <w:right w:val="nil"/>
          </w:tcBorders>
        </w:tcPr>
        <w:p w14:paraId="55F3AFE3" w14:textId="77777777" w:rsidR="008C03B5" w:rsidRPr="00BE22A2" w:rsidRDefault="00105A96"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5305A58-5CDD-495A-B24D-73220051312A}"/>
              <w:text w:multiLine="1"/>
            </w:sdtPr>
            <w:sdtEndPr/>
            <w:sdtContent>
              <w:r w:rsidR="00D256F3">
                <w:rPr>
                  <w:smallCaps/>
                  <w:sz w:val="23"/>
                  <w:szCs w:val="23"/>
                </w:rPr>
                <w:t>Dipartimento delle istituzioni</w:t>
              </w:r>
            </w:sdtContent>
          </w:sdt>
        </w:p>
      </w:tc>
    </w:tr>
    <w:tr w:rsidR="00912E34" w:rsidRPr="00C63927" w14:paraId="55F3AFE6"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55F3AFE5" w14:textId="77777777" w:rsidR="00662409" w:rsidRPr="00C7320A" w:rsidRDefault="00105A96" w:rsidP="00D07D6E">
          <w:pPr>
            <w:pStyle w:val="Level"/>
            <w:ind w:left="150"/>
            <w:rPr>
              <w:rFonts w:ascii="Gill Alt One MT Light" w:hAnsi="Gill Alt One MT Light"/>
              <w:sz w:val="16"/>
              <w:szCs w:val="16"/>
            </w:rPr>
          </w:pPr>
        </w:p>
      </w:tc>
    </w:tr>
  </w:tbl>
  <w:p w14:paraId="55F3AFE7" w14:textId="77777777" w:rsidR="00F657BF" w:rsidRPr="00DA2879" w:rsidRDefault="00FE1073"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55F3AFF2" wp14:editId="55F3AFF3">
          <wp:simplePos x="0" y="0"/>
          <wp:positionH relativeFrom="column">
            <wp:posOffset>3042920</wp:posOffset>
          </wp:positionH>
          <wp:positionV relativeFrom="page">
            <wp:posOffset>215265</wp:posOffset>
          </wp:positionV>
          <wp:extent cx="459464" cy="467995"/>
          <wp:effectExtent l="0" t="0" r="0" b="8255"/>
          <wp:wrapNone/>
          <wp:docPr id="7" name="ooImg_1238640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55F3AFF4" wp14:editId="55F3AFF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5305A58-5CDD-495A-B24D-73220051312A}"/>
                            <w:text w:multiLine="1"/>
                          </w:sdtPr>
                          <w:sdtEndPr/>
                          <w:sdtContent>
                            <w:p w14:paraId="55F3B00B" w14:textId="77777777" w:rsidR="00E93620" w:rsidRPr="00411371" w:rsidRDefault="00FE1073"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F3AFF4" id="_x0000_t202" coordsize="21600,21600" o:spt="202" path="m,l,21600r21600,l21600,xe">
              <v:stroke joinstyle="miter"/>
              <v:path gradientshapeok="t" o:connecttype="rect"/>
            </v:shapetype>
            <v:shape id="_x0000_s1066"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8093D02-5ABD-42E7-94A6-919A280C6094}"/>
                      <w:text w:multiLine="1"/>
                    </w:sdtPr>
                    <w:sdtEndPr/>
                    <w:sdtContent>
                      <w:p w14:paraId="55F3B00B" w14:textId="77777777" w:rsidR="00E93620" w:rsidRPr="00411371" w:rsidRDefault="00FE1073"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DCD4667"/>
    <w:multiLevelType w:val="hybridMultilevel"/>
    <w:tmpl w:val="D7603F64"/>
    <w:lvl w:ilvl="0" w:tplc="324624CA">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5B7A0FB3"/>
    <w:multiLevelType w:val="hybridMultilevel"/>
    <w:tmpl w:val="3CA4C902"/>
    <w:lvl w:ilvl="0" w:tplc="AFB68858">
      <w:start w:val="6500"/>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67FB614B"/>
    <w:multiLevelType w:val="hybridMultilevel"/>
    <w:tmpl w:val="8BC45CB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2"/>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9"/>
  </w:num>
  <w:num w:numId="20">
    <w:abstractNumId w:val="15"/>
  </w:num>
  <w:num w:numId="21">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E3B"/>
    <w:rsid w:val="0001346C"/>
    <w:rsid w:val="00016179"/>
    <w:rsid w:val="000B04AC"/>
    <w:rsid w:val="000B4C58"/>
    <w:rsid w:val="000D05B6"/>
    <w:rsid w:val="000D6326"/>
    <w:rsid w:val="000F638D"/>
    <w:rsid w:val="00102A83"/>
    <w:rsid w:val="00103CCE"/>
    <w:rsid w:val="00105A96"/>
    <w:rsid w:val="00106FDA"/>
    <w:rsid w:val="0013520F"/>
    <w:rsid w:val="0014523B"/>
    <w:rsid w:val="0015686B"/>
    <w:rsid w:val="00157CA0"/>
    <w:rsid w:val="001636E0"/>
    <w:rsid w:val="00164CA8"/>
    <w:rsid w:val="00167CA6"/>
    <w:rsid w:val="001751FE"/>
    <w:rsid w:val="00183E03"/>
    <w:rsid w:val="001A18CE"/>
    <w:rsid w:val="002006AB"/>
    <w:rsid w:val="00207285"/>
    <w:rsid w:val="00273942"/>
    <w:rsid w:val="00280AB2"/>
    <w:rsid w:val="002B5D9F"/>
    <w:rsid w:val="002C333C"/>
    <w:rsid w:val="002C3595"/>
    <w:rsid w:val="003929C0"/>
    <w:rsid w:val="003977B9"/>
    <w:rsid w:val="003A1377"/>
    <w:rsid w:val="003B756D"/>
    <w:rsid w:val="003D669B"/>
    <w:rsid w:val="003E1C70"/>
    <w:rsid w:val="00403358"/>
    <w:rsid w:val="00403ADB"/>
    <w:rsid w:val="00406200"/>
    <w:rsid w:val="004074D8"/>
    <w:rsid w:val="00412D70"/>
    <w:rsid w:val="00434A5E"/>
    <w:rsid w:val="00447539"/>
    <w:rsid w:val="005362EE"/>
    <w:rsid w:val="00572FD3"/>
    <w:rsid w:val="005769A9"/>
    <w:rsid w:val="00585B8F"/>
    <w:rsid w:val="005A215A"/>
    <w:rsid w:val="005A2DCE"/>
    <w:rsid w:val="005B60B6"/>
    <w:rsid w:val="005E219D"/>
    <w:rsid w:val="005E5710"/>
    <w:rsid w:val="005F2FEB"/>
    <w:rsid w:val="0061083E"/>
    <w:rsid w:val="00632AEB"/>
    <w:rsid w:val="0067539A"/>
    <w:rsid w:val="0069489F"/>
    <w:rsid w:val="006C0E3B"/>
    <w:rsid w:val="006C44B8"/>
    <w:rsid w:val="006F2204"/>
    <w:rsid w:val="006F32B1"/>
    <w:rsid w:val="00702A76"/>
    <w:rsid w:val="00703FDD"/>
    <w:rsid w:val="00710E76"/>
    <w:rsid w:val="007173A2"/>
    <w:rsid w:val="007270D2"/>
    <w:rsid w:val="007344ED"/>
    <w:rsid w:val="00736AC5"/>
    <w:rsid w:val="00750386"/>
    <w:rsid w:val="007A5A04"/>
    <w:rsid w:val="00823793"/>
    <w:rsid w:val="00870C60"/>
    <w:rsid w:val="008720C4"/>
    <w:rsid w:val="00881E06"/>
    <w:rsid w:val="008D62F9"/>
    <w:rsid w:val="008E1699"/>
    <w:rsid w:val="008F52AF"/>
    <w:rsid w:val="009457D1"/>
    <w:rsid w:val="009518FA"/>
    <w:rsid w:val="00965B84"/>
    <w:rsid w:val="00976FC8"/>
    <w:rsid w:val="00997BF1"/>
    <w:rsid w:val="009C5E5A"/>
    <w:rsid w:val="009D5530"/>
    <w:rsid w:val="009E6ABF"/>
    <w:rsid w:val="00A03D3F"/>
    <w:rsid w:val="00A07F2A"/>
    <w:rsid w:val="00A44AB9"/>
    <w:rsid w:val="00A5186B"/>
    <w:rsid w:val="00A77E5B"/>
    <w:rsid w:val="00AC4AD1"/>
    <w:rsid w:val="00AE701E"/>
    <w:rsid w:val="00AF0268"/>
    <w:rsid w:val="00B21160"/>
    <w:rsid w:val="00B2789B"/>
    <w:rsid w:val="00B37AC1"/>
    <w:rsid w:val="00B66C90"/>
    <w:rsid w:val="00B9126B"/>
    <w:rsid w:val="00BA1553"/>
    <w:rsid w:val="00BC0EE9"/>
    <w:rsid w:val="00BC1BF1"/>
    <w:rsid w:val="00BD31E9"/>
    <w:rsid w:val="00BF0A1F"/>
    <w:rsid w:val="00C07802"/>
    <w:rsid w:val="00C328D7"/>
    <w:rsid w:val="00C532FF"/>
    <w:rsid w:val="00C64294"/>
    <w:rsid w:val="00CC5313"/>
    <w:rsid w:val="00CD45CE"/>
    <w:rsid w:val="00CE1245"/>
    <w:rsid w:val="00CF7B82"/>
    <w:rsid w:val="00D256F3"/>
    <w:rsid w:val="00D33940"/>
    <w:rsid w:val="00D600FD"/>
    <w:rsid w:val="00D649A8"/>
    <w:rsid w:val="00DB2C13"/>
    <w:rsid w:val="00DC3D66"/>
    <w:rsid w:val="00DE14BA"/>
    <w:rsid w:val="00E21783"/>
    <w:rsid w:val="00E32514"/>
    <w:rsid w:val="00E45944"/>
    <w:rsid w:val="00E834BE"/>
    <w:rsid w:val="00E954EB"/>
    <w:rsid w:val="00EA0C7A"/>
    <w:rsid w:val="00EA0F47"/>
    <w:rsid w:val="00EA7DA4"/>
    <w:rsid w:val="00EB088A"/>
    <w:rsid w:val="00EE7C93"/>
    <w:rsid w:val="00EF16F9"/>
    <w:rsid w:val="00EF59B1"/>
    <w:rsid w:val="00F06FAF"/>
    <w:rsid w:val="00F613AE"/>
    <w:rsid w:val="00F657BF"/>
    <w:rsid w:val="00FA5AC4"/>
    <w:rsid w:val="00FE1073"/>
    <w:rsid w:val="00FF552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5F3AE66"/>
  <w15:docId w15:val="{1277A62D-3697-48BA-8E95-27D9B97CE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NormaleWeb">
    <w:name w:val="Normal (Web)"/>
    <w:basedOn w:val="Normale"/>
    <w:uiPriority w:val="99"/>
    <w:semiHidden/>
    <w:unhideWhenUsed/>
    <w:rsid w:val="00DB2C13"/>
    <w:pPr>
      <w:spacing w:before="100" w:beforeAutospacing="1" w:after="100" w:afterAutospacing="1"/>
      <w:jc w:val="left"/>
    </w:pPr>
    <w:rPr>
      <w:rFonts w:ascii="Times New Roman" w:eastAsiaTheme="minorEastAsia" w:hAnsi="Times New Roman" w:cs="Times New Roman"/>
      <w:sz w:val="24"/>
      <w:szCs w:val="24"/>
      <w:lang w:eastAsia="it-CH"/>
    </w:rPr>
  </w:style>
  <w:style w:type="paragraph" w:styleId="Testofumetto">
    <w:name w:val="Balloon Text"/>
    <w:basedOn w:val="Normale"/>
    <w:link w:val="TestofumettoCarattere"/>
    <w:uiPriority w:val="99"/>
    <w:semiHidden/>
    <w:unhideWhenUsed/>
    <w:rsid w:val="00DE14B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E14BA"/>
    <w:rPr>
      <w:rFonts w:ascii="Segoe UI" w:hAnsi="Segoe UI" w:cs="Segoe UI"/>
      <w:sz w:val="18"/>
      <w:szCs w:val="18"/>
      <w:lang w:val="it-CH"/>
    </w:rPr>
  </w:style>
  <w:style w:type="character" w:styleId="Collegamentoipertestuale">
    <w:name w:val="Hyperlink"/>
    <w:basedOn w:val="Carpredefinitoparagrafo"/>
    <w:uiPriority w:val="99"/>
    <w:unhideWhenUsed/>
    <w:rsid w:val="00103CCE"/>
    <w:rPr>
      <w:color w:val="0000FF" w:themeColor="hyperlink"/>
      <w:u w:val="single"/>
    </w:rPr>
  </w:style>
  <w:style w:type="character" w:styleId="Collegamentovisitato">
    <w:name w:val="FollowedHyperlink"/>
    <w:basedOn w:val="Carpredefinitoparagrafo"/>
    <w:uiPriority w:val="99"/>
    <w:semiHidden/>
    <w:unhideWhenUsed/>
    <w:rsid w:val="00103C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ti.ch/aggregazioni"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el029\AppData\Local\Temp\OneOffixx\generated\3d25e11f-5d60-4047-9750-05ebb9eb659c.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2102457410</Id>
      <Width>0</Width>
      <Height>0</Height>
      <XPath>//Image[@id='Profile.Org.WappenSW']</XPath>
      <ImageHash>02f1c0cdac6aeac316213b2e7cb733a0</ImageHash>
    </ImageSizeDefinition>
    <ImageSizeDefinition>
      <Id>1238640981</Id>
      <Width>0</Width>
      <Height>0</Height>
      <XPath>//Image[@id='Profile.Org.Logo']</XPath>
      <ImageHash>c45d7cd7b68e3e6ca57220766e88079c</ImageHash>
    </ImageSizeDefinition>
  </ImageDefinitions>
</OneOffixxImageDefinitionPart>
</file>

<file path=customXml/item7.xml>�� 
</file>

<file path=customXml/itemProps1.xml><?xml version="1.0" encoding="utf-8"?>
<ds:datastoreItem xmlns:ds="http://schemas.openxmlformats.org/officeDocument/2006/customXml" ds:itemID="{0002D7EA-002B-4D08-B12C-2EA1B10622F6}">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19789F9A-ECC5-4AAD-8B84-1DE8004C4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8FA709F4-5530-46F4-AF2C-1EA57ECD640C}">
  <ds:schemaRefs>
    <ds:schemaRef ds:uri="http://schemas.microsoft.com/sharepoint/v3/contenttype/forms"/>
  </ds:schemaRefs>
</ds:datastoreItem>
</file>

<file path=customXml/itemProps5.xml><?xml version="1.0" encoding="utf-8"?>
<ds:datastoreItem xmlns:ds="http://schemas.openxmlformats.org/officeDocument/2006/customXml" ds:itemID="{599FD8A0-EA72-415C-BEB3-B19CA91D1C6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E5305A58-5CDD-495A-B24D-73220051312A}">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3d25e11f-5d60-4047-9750-05ebb9eb659c.dotx</Template>
  <TotalTime>4</TotalTime>
  <Pages>12</Pages>
  <Words>4093</Words>
  <Characters>23783</Characters>
  <Application>Microsoft Office Word</Application>
  <DocSecurity>0</DocSecurity>
  <Lines>594</Lines>
  <Paragraphs>287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Baroni Daniela / isel029</dc:creator>
  <cp:lastModifiedBy>Prati Elisa</cp:lastModifiedBy>
  <cp:revision>5</cp:revision>
  <cp:lastPrinted>2024-01-18T10:46:00Z</cp:lastPrinted>
  <dcterms:created xsi:type="dcterms:W3CDTF">2024-01-18T09:50:00Z</dcterms:created>
  <dcterms:modified xsi:type="dcterms:W3CDTF">2024-01-18T10:46:00Z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