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37B316" w14:textId="77777777" w:rsidR="008F52AF" w:rsidRPr="00400F5A" w:rsidRDefault="00400F5A" w:rsidP="00D33940">
      <w:pPr>
        <w:pStyle w:val="StandardRisoluzionedelConsigliodiStato"/>
        <w:ind w:right="-1"/>
        <w:rPr>
          <w:b/>
          <w:sz w:val="28"/>
          <w:szCs w:val="28"/>
        </w:rPr>
      </w:pPr>
      <w:bookmarkStart w:id="0" w:name="_GoBack"/>
      <w:bookmarkEnd w:id="0"/>
      <w:r w:rsidRPr="00400F5A">
        <w:rPr>
          <w:b/>
          <w:sz w:val="28"/>
          <w:szCs w:val="28"/>
        </w:rPr>
        <w:t xml:space="preserve">della Commissione sanità e sicurezza sociale </w:t>
      </w:r>
    </w:p>
    <w:p w14:paraId="3FDE3107" w14:textId="55A91C74" w:rsidR="00400F5A" w:rsidRPr="00400F5A" w:rsidRDefault="00C55906" w:rsidP="00C55906">
      <w:pPr>
        <w:pStyle w:val="StandardRisoluzionedelConsigliodiStato"/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>sulla m</w:t>
      </w:r>
      <w:r w:rsidR="00400F5A" w:rsidRPr="00400F5A">
        <w:rPr>
          <w:b/>
          <w:sz w:val="28"/>
          <w:szCs w:val="28"/>
        </w:rPr>
        <w:t xml:space="preserve">ozione 19 ottobre 2023 </w:t>
      </w:r>
      <w:r>
        <w:rPr>
          <w:b/>
          <w:sz w:val="28"/>
          <w:szCs w:val="28"/>
        </w:rPr>
        <w:t>presentata da Matteo Quadranti per il Gruppo PLR “</w:t>
      </w:r>
      <w:r w:rsidR="00400F5A" w:rsidRPr="00400F5A">
        <w:rPr>
          <w:b/>
          <w:sz w:val="28"/>
          <w:szCs w:val="28"/>
        </w:rPr>
        <w:t>Prevenzione e informazione sanitaria Investire e informare per un Nuovo Piano Cantonale di sensibilizzazione sanitaria</w:t>
      </w:r>
      <w:r>
        <w:rPr>
          <w:b/>
          <w:sz w:val="28"/>
          <w:szCs w:val="28"/>
        </w:rPr>
        <w:t xml:space="preserve">” </w:t>
      </w:r>
    </w:p>
    <w:p w14:paraId="3DB12AFD" w14:textId="635BDB12" w:rsidR="00D649A8" w:rsidRPr="00C55906" w:rsidRDefault="00C55906" w:rsidP="00D33940">
      <w:pPr>
        <w:pStyle w:val="StandardRisoluzionedelConsigliodiStato"/>
        <w:ind w:right="-1"/>
        <w:rPr>
          <w:b/>
          <w:sz w:val="26"/>
          <w:szCs w:val="26"/>
        </w:rPr>
      </w:pPr>
      <w:r w:rsidRPr="00C55906">
        <w:rPr>
          <w:b/>
          <w:sz w:val="26"/>
          <w:szCs w:val="26"/>
        </w:rPr>
        <w:t>(v. m</w:t>
      </w:r>
      <w:r w:rsidR="00400F5A" w:rsidRPr="00C55906">
        <w:rPr>
          <w:b/>
          <w:sz w:val="26"/>
          <w:szCs w:val="26"/>
        </w:rPr>
        <w:t>essaggio 22 novembre 2023</w:t>
      </w:r>
      <w:r w:rsidRPr="00C55906">
        <w:rPr>
          <w:b/>
          <w:sz w:val="26"/>
          <w:szCs w:val="26"/>
        </w:rPr>
        <w:t xml:space="preserve"> n. 8362</w:t>
      </w:r>
      <w:r w:rsidR="00400F5A" w:rsidRPr="00C55906">
        <w:rPr>
          <w:b/>
          <w:sz w:val="26"/>
          <w:szCs w:val="26"/>
        </w:rPr>
        <w:t>)</w:t>
      </w:r>
    </w:p>
    <w:p w14:paraId="50CB0F1D" w14:textId="77777777" w:rsidR="00400F5A" w:rsidRDefault="00400F5A" w:rsidP="00D33940">
      <w:pPr>
        <w:pStyle w:val="StandardRisoluzionedelConsigliodiStato"/>
        <w:ind w:right="-1"/>
      </w:pPr>
    </w:p>
    <w:p w14:paraId="190FB842" w14:textId="77777777" w:rsidR="00400F5A" w:rsidRDefault="00400F5A" w:rsidP="00D33940">
      <w:pPr>
        <w:pStyle w:val="StandardRisoluzionedelConsigliodiStato"/>
        <w:ind w:right="-1"/>
      </w:pPr>
    </w:p>
    <w:p w14:paraId="0B1C84F6" w14:textId="0AD6CE2B" w:rsidR="00400F5A" w:rsidRPr="00C55906" w:rsidRDefault="00400F5A" w:rsidP="00132185">
      <w:pPr>
        <w:tabs>
          <w:tab w:val="left" w:pos="3630"/>
        </w:tabs>
        <w:jc w:val="left"/>
        <w:rPr>
          <w:rFonts w:eastAsia="Calibri" w:cs="Arial"/>
          <w:b/>
          <w:sz w:val="24"/>
          <w:szCs w:val="24"/>
        </w:rPr>
      </w:pPr>
      <w:r w:rsidRPr="00C55906">
        <w:rPr>
          <w:rFonts w:eastAsia="Calibri" w:cs="Arial"/>
          <w:b/>
          <w:sz w:val="24"/>
          <w:szCs w:val="24"/>
        </w:rPr>
        <w:t>INDICE</w:t>
      </w:r>
      <w:r w:rsidR="00132185" w:rsidRPr="00C55906">
        <w:rPr>
          <w:rFonts w:eastAsia="Calibri" w:cs="Arial"/>
          <w:b/>
          <w:sz w:val="24"/>
          <w:szCs w:val="24"/>
        </w:rPr>
        <w:tab/>
      </w:r>
    </w:p>
    <w:p w14:paraId="3FBD6341" w14:textId="0F222E6D" w:rsidR="007531AE" w:rsidRPr="007531AE" w:rsidRDefault="00400F5A">
      <w:pPr>
        <w:pStyle w:val="Sommario1"/>
        <w:rPr>
          <w:rFonts w:asciiTheme="minorHAnsi" w:eastAsiaTheme="minorEastAsia" w:hAnsiTheme="minorHAnsi"/>
          <w:b w:val="0"/>
          <w:noProof/>
          <w:sz w:val="24"/>
          <w:szCs w:val="24"/>
          <w:lang w:eastAsia="it-CH"/>
        </w:rPr>
      </w:pPr>
      <w:r w:rsidRPr="007531AE">
        <w:rPr>
          <w:rFonts w:eastAsia="Calibri" w:cs="Arial"/>
          <w:b w:val="0"/>
          <w:bCs/>
          <w:caps/>
          <w:sz w:val="24"/>
          <w:szCs w:val="24"/>
        </w:rPr>
        <w:fldChar w:fldCharType="begin"/>
      </w:r>
      <w:r w:rsidRPr="007531AE">
        <w:rPr>
          <w:rFonts w:eastAsia="Calibri" w:cs="Arial"/>
          <w:b w:val="0"/>
          <w:caps/>
          <w:sz w:val="24"/>
          <w:szCs w:val="24"/>
          <w:lang w:val="it-IT"/>
        </w:rPr>
        <w:instrText xml:space="preserve"> TOC \o "1-3" \h \z \u </w:instrText>
      </w:r>
      <w:r w:rsidRPr="007531AE">
        <w:rPr>
          <w:rFonts w:eastAsia="Calibri" w:cs="Arial"/>
          <w:b w:val="0"/>
          <w:bCs/>
          <w:caps/>
          <w:sz w:val="24"/>
          <w:szCs w:val="24"/>
        </w:rPr>
        <w:fldChar w:fldCharType="separate"/>
      </w:r>
      <w:hyperlink w:anchor="_Toc207961575" w:history="1">
        <w:r w:rsidR="007531AE" w:rsidRPr="007531AE">
          <w:rPr>
            <w:rStyle w:val="Collegamentoipertestuale"/>
            <w:b w:val="0"/>
            <w:noProof/>
            <w:sz w:val="24"/>
            <w:szCs w:val="24"/>
          </w:rPr>
          <w:t>1.</w:t>
        </w:r>
        <w:r w:rsidR="007531AE" w:rsidRPr="007531AE">
          <w:rPr>
            <w:rFonts w:asciiTheme="minorHAnsi" w:eastAsiaTheme="minorEastAsia" w:hAnsiTheme="minorHAnsi"/>
            <w:b w:val="0"/>
            <w:noProof/>
            <w:sz w:val="24"/>
            <w:szCs w:val="24"/>
            <w:lang w:eastAsia="it-CH"/>
          </w:rPr>
          <w:tab/>
        </w:r>
        <w:r w:rsidR="007531AE" w:rsidRPr="007531AE">
          <w:rPr>
            <w:rStyle w:val="Collegamentoipertestuale"/>
            <w:b w:val="0"/>
            <w:noProof/>
            <w:sz w:val="24"/>
            <w:szCs w:val="24"/>
          </w:rPr>
          <w:t>LA MOZIONE</w:t>
        </w:r>
        <w:r w:rsidR="007531AE" w:rsidRPr="007531AE">
          <w:rPr>
            <w:b w:val="0"/>
            <w:noProof/>
            <w:webHidden/>
            <w:sz w:val="24"/>
            <w:szCs w:val="24"/>
          </w:rPr>
          <w:tab/>
        </w:r>
        <w:r w:rsidR="007531AE" w:rsidRPr="007531AE">
          <w:rPr>
            <w:b w:val="0"/>
            <w:noProof/>
            <w:webHidden/>
            <w:sz w:val="24"/>
            <w:szCs w:val="24"/>
          </w:rPr>
          <w:fldChar w:fldCharType="begin"/>
        </w:r>
        <w:r w:rsidR="007531AE" w:rsidRPr="007531AE">
          <w:rPr>
            <w:b w:val="0"/>
            <w:noProof/>
            <w:webHidden/>
            <w:sz w:val="24"/>
            <w:szCs w:val="24"/>
          </w:rPr>
          <w:instrText xml:space="preserve"> PAGEREF _Toc207961575 \h </w:instrText>
        </w:r>
        <w:r w:rsidR="007531AE" w:rsidRPr="007531AE">
          <w:rPr>
            <w:b w:val="0"/>
            <w:noProof/>
            <w:webHidden/>
            <w:sz w:val="24"/>
            <w:szCs w:val="24"/>
          </w:rPr>
        </w:r>
        <w:r w:rsidR="007531AE" w:rsidRPr="007531AE">
          <w:rPr>
            <w:b w:val="0"/>
            <w:noProof/>
            <w:webHidden/>
            <w:sz w:val="24"/>
            <w:szCs w:val="24"/>
          </w:rPr>
          <w:fldChar w:fldCharType="separate"/>
        </w:r>
        <w:r w:rsidR="003E3C1A">
          <w:rPr>
            <w:b w:val="0"/>
            <w:noProof/>
            <w:webHidden/>
            <w:sz w:val="24"/>
            <w:szCs w:val="24"/>
          </w:rPr>
          <w:t>2</w:t>
        </w:r>
        <w:r w:rsidR="007531AE" w:rsidRPr="007531A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5F958FA6" w14:textId="2E59DF27" w:rsidR="007531AE" w:rsidRPr="007531AE" w:rsidRDefault="00CA54E6">
      <w:pPr>
        <w:pStyle w:val="Sommario1"/>
        <w:rPr>
          <w:rFonts w:asciiTheme="minorHAnsi" w:eastAsiaTheme="minorEastAsia" w:hAnsiTheme="minorHAnsi"/>
          <w:b w:val="0"/>
          <w:noProof/>
          <w:sz w:val="24"/>
          <w:szCs w:val="24"/>
          <w:lang w:eastAsia="it-CH"/>
        </w:rPr>
      </w:pPr>
      <w:hyperlink w:anchor="_Toc207961576" w:history="1">
        <w:r w:rsidR="007531AE" w:rsidRPr="007531AE">
          <w:rPr>
            <w:rStyle w:val="Collegamentoipertestuale"/>
            <w:b w:val="0"/>
            <w:noProof/>
            <w:sz w:val="24"/>
            <w:szCs w:val="24"/>
          </w:rPr>
          <w:t>2.</w:t>
        </w:r>
        <w:r w:rsidR="007531AE" w:rsidRPr="007531AE">
          <w:rPr>
            <w:rFonts w:asciiTheme="minorHAnsi" w:eastAsiaTheme="minorEastAsia" w:hAnsiTheme="minorHAnsi"/>
            <w:b w:val="0"/>
            <w:noProof/>
            <w:sz w:val="24"/>
            <w:szCs w:val="24"/>
            <w:lang w:eastAsia="it-CH"/>
          </w:rPr>
          <w:tab/>
        </w:r>
        <w:r w:rsidR="007531AE" w:rsidRPr="007531AE">
          <w:rPr>
            <w:rStyle w:val="Collegamentoipertestuale"/>
            <w:b w:val="0"/>
            <w:noProof/>
            <w:sz w:val="24"/>
            <w:szCs w:val="24"/>
          </w:rPr>
          <w:t>LA POSIZIONE DEL GOVERNO</w:t>
        </w:r>
        <w:r w:rsidR="007531AE" w:rsidRPr="007531AE">
          <w:rPr>
            <w:b w:val="0"/>
            <w:noProof/>
            <w:webHidden/>
            <w:sz w:val="24"/>
            <w:szCs w:val="24"/>
          </w:rPr>
          <w:tab/>
        </w:r>
        <w:r w:rsidR="007531AE" w:rsidRPr="007531AE">
          <w:rPr>
            <w:b w:val="0"/>
            <w:noProof/>
            <w:webHidden/>
            <w:sz w:val="24"/>
            <w:szCs w:val="24"/>
          </w:rPr>
          <w:fldChar w:fldCharType="begin"/>
        </w:r>
        <w:r w:rsidR="007531AE" w:rsidRPr="007531AE">
          <w:rPr>
            <w:b w:val="0"/>
            <w:noProof/>
            <w:webHidden/>
            <w:sz w:val="24"/>
            <w:szCs w:val="24"/>
          </w:rPr>
          <w:instrText xml:space="preserve"> PAGEREF _Toc207961576 \h </w:instrText>
        </w:r>
        <w:r w:rsidR="007531AE" w:rsidRPr="007531AE">
          <w:rPr>
            <w:b w:val="0"/>
            <w:noProof/>
            <w:webHidden/>
            <w:sz w:val="24"/>
            <w:szCs w:val="24"/>
          </w:rPr>
        </w:r>
        <w:r w:rsidR="007531AE" w:rsidRPr="007531AE">
          <w:rPr>
            <w:b w:val="0"/>
            <w:noProof/>
            <w:webHidden/>
            <w:sz w:val="24"/>
            <w:szCs w:val="24"/>
          </w:rPr>
          <w:fldChar w:fldCharType="separate"/>
        </w:r>
        <w:r w:rsidR="003E3C1A">
          <w:rPr>
            <w:b w:val="0"/>
            <w:noProof/>
            <w:webHidden/>
            <w:sz w:val="24"/>
            <w:szCs w:val="24"/>
          </w:rPr>
          <w:t>2</w:t>
        </w:r>
        <w:r w:rsidR="007531AE" w:rsidRPr="007531A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07B4C7BF" w14:textId="529A0BE3" w:rsidR="007531AE" w:rsidRPr="007531AE" w:rsidRDefault="00CA54E6">
      <w:pPr>
        <w:pStyle w:val="Sommario2"/>
        <w:rPr>
          <w:rFonts w:asciiTheme="minorHAnsi" w:eastAsiaTheme="minorEastAsia" w:hAnsiTheme="minorHAnsi"/>
          <w:noProof/>
          <w:sz w:val="24"/>
          <w:szCs w:val="24"/>
          <w:lang w:eastAsia="it-CH"/>
        </w:rPr>
      </w:pPr>
      <w:hyperlink w:anchor="_Toc207961577" w:history="1">
        <w:r w:rsidR="007531AE" w:rsidRPr="007531AE">
          <w:rPr>
            <w:rStyle w:val="Collegamentoipertestuale"/>
            <w:noProof/>
            <w:sz w:val="24"/>
            <w:szCs w:val="24"/>
          </w:rPr>
          <w:t>2.1</w:t>
        </w:r>
        <w:r w:rsidR="007531AE" w:rsidRPr="007531AE">
          <w:rPr>
            <w:rFonts w:asciiTheme="minorHAnsi" w:eastAsiaTheme="minorEastAsia" w:hAnsiTheme="minorHAnsi"/>
            <w:noProof/>
            <w:sz w:val="24"/>
            <w:szCs w:val="24"/>
            <w:lang w:eastAsia="it-CH"/>
          </w:rPr>
          <w:tab/>
        </w:r>
        <w:r w:rsidR="007531AE" w:rsidRPr="007531AE">
          <w:rPr>
            <w:rStyle w:val="Collegamentoipertestuale"/>
            <w:noProof/>
            <w:sz w:val="24"/>
            <w:szCs w:val="24"/>
          </w:rPr>
          <w:t>Risposte alle specifiche domande poste dalla mozione</w:t>
        </w:r>
        <w:r w:rsidR="007531AE" w:rsidRPr="007531AE">
          <w:rPr>
            <w:noProof/>
            <w:webHidden/>
            <w:sz w:val="24"/>
            <w:szCs w:val="24"/>
          </w:rPr>
          <w:tab/>
        </w:r>
        <w:r w:rsidR="007531AE" w:rsidRPr="007531AE">
          <w:rPr>
            <w:noProof/>
            <w:webHidden/>
            <w:sz w:val="24"/>
            <w:szCs w:val="24"/>
          </w:rPr>
          <w:fldChar w:fldCharType="begin"/>
        </w:r>
        <w:r w:rsidR="007531AE" w:rsidRPr="007531AE">
          <w:rPr>
            <w:noProof/>
            <w:webHidden/>
            <w:sz w:val="24"/>
            <w:szCs w:val="24"/>
          </w:rPr>
          <w:instrText xml:space="preserve"> PAGEREF _Toc207961577 \h </w:instrText>
        </w:r>
        <w:r w:rsidR="007531AE" w:rsidRPr="007531AE">
          <w:rPr>
            <w:noProof/>
            <w:webHidden/>
            <w:sz w:val="24"/>
            <w:szCs w:val="24"/>
          </w:rPr>
        </w:r>
        <w:r w:rsidR="007531AE" w:rsidRPr="007531AE">
          <w:rPr>
            <w:noProof/>
            <w:webHidden/>
            <w:sz w:val="24"/>
            <w:szCs w:val="24"/>
          </w:rPr>
          <w:fldChar w:fldCharType="separate"/>
        </w:r>
        <w:r w:rsidR="003E3C1A">
          <w:rPr>
            <w:noProof/>
            <w:webHidden/>
            <w:sz w:val="24"/>
            <w:szCs w:val="24"/>
          </w:rPr>
          <w:t>3</w:t>
        </w:r>
        <w:r w:rsidR="007531AE" w:rsidRPr="007531AE">
          <w:rPr>
            <w:noProof/>
            <w:webHidden/>
            <w:sz w:val="24"/>
            <w:szCs w:val="24"/>
          </w:rPr>
          <w:fldChar w:fldCharType="end"/>
        </w:r>
      </w:hyperlink>
    </w:p>
    <w:p w14:paraId="3D5FA834" w14:textId="39CE8EE3" w:rsidR="007531AE" w:rsidRPr="007531AE" w:rsidRDefault="00CA54E6">
      <w:pPr>
        <w:pStyle w:val="Sommario2"/>
        <w:rPr>
          <w:rFonts w:asciiTheme="minorHAnsi" w:eastAsiaTheme="minorEastAsia" w:hAnsiTheme="minorHAnsi"/>
          <w:noProof/>
          <w:sz w:val="24"/>
          <w:szCs w:val="24"/>
          <w:lang w:eastAsia="it-CH"/>
        </w:rPr>
      </w:pPr>
      <w:hyperlink w:anchor="_Toc207961578" w:history="1">
        <w:r w:rsidR="007531AE" w:rsidRPr="007531AE">
          <w:rPr>
            <w:rStyle w:val="Collegamentoipertestuale"/>
            <w:noProof/>
            <w:sz w:val="24"/>
            <w:szCs w:val="24"/>
          </w:rPr>
          <w:t>2.2</w:t>
        </w:r>
        <w:r w:rsidR="007531AE" w:rsidRPr="007531AE">
          <w:rPr>
            <w:rFonts w:asciiTheme="minorHAnsi" w:eastAsiaTheme="minorEastAsia" w:hAnsiTheme="minorHAnsi"/>
            <w:noProof/>
            <w:sz w:val="24"/>
            <w:szCs w:val="24"/>
            <w:lang w:eastAsia="it-CH"/>
          </w:rPr>
          <w:tab/>
        </w:r>
        <w:r w:rsidR="007531AE" w:rsidRPr="007531AE">
          <w:rPr>
            <w:rStyle w:val="Collegamentoipertestuale"/>
            <w:noProof/>
            <w:sz w:val="24"/>
            <w:szCs w:val="24"/>
          </w:rPr>
          <w:t>Offerta e consumo di prestazioni</w:t>
        </w:r>
        <w:r w:rsidR="007531AE" w:rsidRPr="007531AE">
          <w:rPr>
            <w:noProof/>
            <w:webHidden/>
            <w:sz w:val="24"/>
            <w:szCs w:val="24"/>
          </w:rPr>
          <w:tab/>
        </w:r>
        <w:r w:rsidR="007531AE" w:rsidRPr="007531AE">
          <w:rPr>
            <w:noProof/>
            <w:webHidden/>
            <w:sz w:val="24"/>
            <w:szCs w:val="24"/>
          </w:rPr>
          <w:fldChar w:fldCharType="begin"/>
        </w:r>
        <w:r w:rsidR="007531AE" w:rsidRPr="007531AE">
          <w:rPr>
            <w:noProof/>
            <w:webHidden/>
            <w:sz w:val="24"/>
            <w:szCs w:val="24"/>
          </w:rPr>
          <w:instrText xml:space="preserve"> PAGEREF _Toc207961578 \h </w:instrText>
        </w:r>
        <w:r w:rsidR="007531AE" w:rsidRPr="007531AE">
          <w:rPr>
            <w:noProof/>
            <w:webHidden/>
            <w:sz w:val="24"/>
            <w:szCs w:val="24"/>
          </w:rPr>
        </w:r>
        <w:r w:rsidR="007531AE" w:rsidRPr="007531AE">
          <w:rPr>
            <w:noProof/>
            <w:webHidden/>
            <w:sz w:val="24"/>
            <w:szCs w:val="24"/>
          </w:rPr>
          <w:fldChar w:fldCharType="separate"/>
        </w:r>
        <w:r w:rsidR="003E3C1A">
          <w:rPr>
            <w:noProof/>
            <w:webHidden/>
            <w:sz w:val="24"/>
            <w:szCs w:val="24"/>
          </w:rPr>
          <w:t>6</w:t>
        </w:r>
        <w:r w:rsidR="007531AE" w:rsidRPr="007531AE">
          <w:rPr>
            <w:noProof/>
            <w:webHidden/>
            <w:sz w:val="24"/>
            <w:szCs w:val="24"/>
          </w:rPr>
          <w:fldChar w:fldCharType="end"/>
        </w:r>
      </w:hyperlink>
    </w:p>
    <w:p w14:paraId="19C4A71D" w14:textId="454D180A" w:rsidR="007531AE" w:rsidRPr="007531AE" w:rsidRDefault="00CA54E6">
      <w:pPr>
        <w:pStyle w:val="Sommario3"/>
        <w:rPr>
          <w:rFonts w:asciiTheme="minorHAnsi" w:eastAsiaTheme="minorEastAsia" w:hAnsiTheme="minorHAnsi"/>
          <w:noProof/>
          <w:sz w:val="24"/>
          <w:szCs w:val="24"/>
          <w:lang w:eastAsia="it-CH"/>
        </w:rPr>
      </w:pPr>
      <w:hyperlink w:anchor="_Toc207961579" w:history="1">
        <w:r w:rsidR="007531AE" w:rsidRPr="007531AE">
          <w:rPr>
            <w:rStyle w:val="Collegamentoipertestuale"/>
            <w:rFonts w:eastAsia="Calibri" w:cs="Times New Roman"/>
            <w:i/>
            <w:noProof/>
            <w:sz w:val="24"/>
            <w:szCs w:val="24"/>
            <w:lang w:val="it-IT" w:eastAsia="it-IT"/>
          </w:rPr>
          <w:t>2.2.1</w:t>
        </w:r>
        <w:r w:rsidR="007531AE" w:rsidRPr="007531AE">
          <w:rPr>
            <w:rFonts w:asciiTheme="minorHAnsi" w:eastAsiaTheme="minorEastAsia" w:hAnsiTheme="minorHAnsi"/>
            <w:noProof/>
            <w:sz w:val="24"/>
            <w:szCs w:val="24"/>
            <w:lang w:eastAsia="it-CH"/>
          </w:rPr>
          <w:tab/>
        </w:r>
        <w:r w:rsidR="007531AE" w:rsidRPr="007531AE">
          <w:rPr>
            <w:rStyle w:val="Collegamentoipertestuale"/>
            <w:rFonts w:eastAsia="Calibri" w:cs="Times New Roman"/>
            <w:i/>
            <w:noProof/>
            <w:sz w:val="24"/>
            <w:szCs w:val="24"/>
            <w:lang w:val="it-IT" w:eastAsia="it-IT"/>
          </w:rPr>
          <w:t>L'invecchiamento della popolazione</w:t>
        </w:r>
        <w:r w:rsidR="007531AE" w:rsidRPr="007531AE">
          <w:rPr>
            <w:noProof/>
            <w:webHidden/>
            <w:sz w:val="24"/>
            <w:szCs w:val="24"/>
          </w:rPr>
          <w:tab/>
        </w:r>
        <w:r w:rsidR="007531AE" w:rsidRPr="007531AE">
          <w:rPr>
            <w:noProof/>
            <w:webHidden/>
            <w:sz w:val="24"/>
            <w:szCs w:val="24"/>
          </w:rPr>
          <w:fldChar w:fldCharType="begin"/>
        </w:r>
        <w:r w:rsidR="007531AE" w:rsidRPr="007531AE">
          <w:rPr>
            <w:noProof/>
            <w:webHidden/>
            <w:sz w:val="24"/>
            <w:szCs w:val="24"/>
          </w:rPr>
          <w:instrText xml:space="preserve"> PAGEREF _Toc207961579 \h </w:instrText>
        </w:r>
        <w:r w:rsidR="007531AE" w:rsidRPr="007531AE">
          <w:rPr>
            <w:noProof/>
            <w:webHidden/>
            <w:sz w:val="24"/>
            <w:szCs w:val="24"/>
          </w:rPr>
        </w:r>
        <w:r w:rsidR="007531AE" w:rsidRPr="007531AE">
          <w:rPr>
            <w:noProof/>
            <w:webHidden/>
            <w:sz w:val="24"/>
            <w:szCs w:val="24"/>
          </w:rPr>
          <w:fldChar w:fldCharType="separate"/>
        </w:r>
        <w:r w:rsidR="003E3C1A">
          <w:rPr>
            <w:noProof/>
            <w:webHidden/>
            <w:sz w:val="24"/>
            <w:szCs w:val="24"/>
          </w:rPr>
          <w:t>7</w:t>
        </w:r>
        <w:r w:rsidR="007531AE" w:rsidRPr="007531AE">
          <w:rPr>
            <w:noProof/>
            <w:webHidden/>
            <w:sz w:val="24"/>
            <w:szCs w:val="24"/>
          </w:rPr>
          <w:fldChar w:fldCharType="end"/>
        </w:r>
      </w:hyperlink>
    </w:p>
    <w:p w14:paraId="284BBD4F" w14:textId="4F044706" w:rsidR="007531AE" w:rsidRPr="007531AE" w:rsidRDefault="00CA54E6">
      <w:pPr>
        <w:pStyle w:val="Sommario3"/>
        <w:rPr>
          <w:rFonts w:asciiTheme="minorHAnsi" w:eastAsiaTheme="minorEastAsia" w:hAnsiTheme="minorHAnsi"/>
          <w:noProof/>
          <w:sz w:val="24"/>
          <w:szCs w:val="24"/>
          <w:lang w:eastAsia="it-CH"/>
        </w:rPr>
      </w:pPr>
      <w:hyperlink w:anchor="_Toc207961580" w:history="1">
        <w:r w:rsidR="007531AE" w:rsidRPr="007531AE">
          <w:rPr>
            <w:rStyle w:val="Collegamentoipertestuale"/>
            <w:rFonts w:eastAsia="Calibri" w:cs="Times New Roman"/>
            <w:i/>
            <w:noProof/>
            <w:sz w:val="24"/>
            <w:szCs w:val="24"/>
            <w:lang w:val="it-IT" w:eastAsia="it-IT"/>
          </w:rPr>
          <w:t>2.2.2</w:t>
        </w:r>
        <w:r w:rsidR="007531AE" w:rsidRPr="007531AE">
          <w:rPr>
            <w:rFonts w:asciiTheme="minorHAnsi" w:eastAsiaTheme="minorEastAsia" w:hAnsiTheme="minorHAnsi"/>
            <w:noProof/>
            <w:sz w:val="24"/>
            <w:szCs w:val="24"/>
            <w:lang w:eastAsia="it-CH"/>
          </w:rPr>
          <w:tab/>
        </w:r>
        <w:r w:rsidR="007531AE" w:rsidRPr="007531AE">
          <w:rPr>
            <w:rStyle w:val="Collegamentoipertestuale"/>
            <w:rFonts w:eastAsia="Calibri" w:cs="Times New Roman"/>
            <w:i/>
            <w:noProof/>
            <w:sz w:val="24"/>
            <w:szCs w:val="24"/>
            <w:lang w:val="it-IT" w:eastAsia="it-IT"/>
          </w:rPr>
          <w:t>L'intensità dell'offerta di fornitori di prestazioni</w:t>
        </w:r>
        <w:r w:rsidR="007531AE" w:rsidRPr="007531AE">
          <w:rPr>
            <w:noProof/>
            <w:webHidden/>
            <w:sz w:val="24"/>
            <w:szCs w:val="24"/>
          </w:rPr>
          <w:tab/>
        </w:r>
        <w:r w:rsidR="007531AE" w:rsidRPr="007531AE">
          <w:rPr>
            <w:noProof/>
            <w:webHidden/>
            <w:sz w:val="24"/>
            <w:szCs w:val="24"/>
          </w:rPr>
          <w:fldChar w:fldCharType="begin"/>
        </w:r>
        <w:r w:rsidR="007531AE" w:rsidRPr="007531AE">
          <w:rPr>
            <w:noProof/>
            <w:webHidden/>
            <w:sz w:val="24"/>
            <w:szCs w:val="24"/>
          </w:rPr>
          <w:instrText xml:space="preserve"> PAGEREF _Toc207961580 \h </w:instrText>
        </w:r>
        <w:r w:rsidR="007531AE" w:rsidRPr="007531AE">
          <w:rPr>
            <w:noProof/>
            <w:webHidden/>
            <w:sz w:val="24"/>
            <w:szCs w:val="24"/>
          </w:rPr>
        </w:r>
        <w:r w:rsidR="007531AE" w:rsidRPr="007531AE">
          <w:rPr>
            <w:noProof/>
            <w:webHidden/>
            <w:sz w:val="24"/>
            <w:szCs w:val="24"/>
          </w:rPr>
          <w:fldChar w:fldCharType="separate"/>
        </w:r>
        <w:r w:rsidR="003E3C1A">
          <w:rPr>
            <w:noProof/>
            <w:webHidden/>
            <w:sz w:val="24"/>
            <w:szCs w:val="24"/>
          </w:rPr>
          <w:t>8</w:t>
        </w:r>
        <w:r w:rsidR="007531AE" w:rsidRPr="007531AE">
          <w:rPr>
            <w:noProof/>
            <w:webHidden/>
            <w:sz w:val="24"/>
            <w:szCs w:val="24"/>
          </w:rPr>
          <w:fldChar w:fldCharType="end"/>
        </w:r>
      </w:hyperlink>
    </w:p>
    <w:p w14:paraId="7CAA34E5" w14:textId="23B5231D" w:rsidR="007531AE" w:rsidRPr="007531AE" w:rsidRDefault="00CA54E6">
      <w:pPr>
        <w:pStyle w:val="Sommario3"/>
        <w:rPr>
          <w:rFonts w:asciiTheme="minorHAnsi" w:eastAsiaTheme="minorEastAsia" w:hAnsiTheme="minorHAnsi"/>
          <w:noProof/>
          <w:sz w:val="24"/>
          <w:szCs w:val="24"/>
          <w:lang w:eastAsia="it-CH"/>
        </w:rPr>
      </w:pPr>
      <w:hyperlink w:anchor="_Toc207961581" w:history="1">
        <w:r w:rsidR="007531AE" w:rsidRPr="007531AE">
          <w:rPr>
            <w:rStyle w:val="Collegamentoipertestuale"/>
            <w:rFonts w:eastAsia="Calibri" w:cs="Times New Roman"/>
            <w:i/>
            <w:noProof/>
            <w:sz w:val="24"/>
            <w:szCs w:val="24"/>
            <w:lang w:val="it-IT" w:eastAsia="it-IT"/>
          </w:rPr>
          <w:t>2.2.3</w:t>
        </w:r>
        <w:r w:rsidR="007531AE" w:rsidRPr="007531AE">
          <w:rPr>
            <w:rFonts w:asciiTheme="minorHAnsi" w:eastAsiaTheme="minorEastAsia" w:hAnsiTheme="minorHAnsi"/>
            <w:noProof/>
            <w:sz w:val="24"/>
            <w:szCs w:val="24"/>
            <w:lang w:eastAsia="it-CH"/>
          </w:rPr>
          <w:tab/>
        </w:r>
        <w:r w:rsidR="007531AE" w:rsidRPr="007531AE">
          <w:rPr>
            <w:rStyle w:val="Collegamentoipertestuale"/>
            <w:rFonts w:eastAsia="Calibri" w:cs="Times New Roman"/>
            <w:i/>
            <w:noProof/>
            <w:sz w:val="24"/>
            <w:szCs w:val="24"/>
            <w:lang w:val="it-IT" w:eastAsia="it-IT"/>
          </w:rPr>
          <w:t>Il potenziale di efficienza</w:t>
        </w:r>
        <w:r w:rsidR="007531AE" w:rsidRPr="007531AE">
          <w:rPr>
            <w:noProof/>
            <w:webHidden/>
            <w:sz w:val="24"/>
            <w:szCs w:val="24"/>
          </w:rPr>
          <w:tab/>
        </w:r>
        <w:r w:rsidR="007531AE" w:rsidRPr="007531AE">
          <w:rPr>
            <w:noProof/>
            <w:webHidden/>
            <w:sz w:val="24"/>
            <w:szCs w:val="24"/>
          </w:rPr>
          <w:fldChar w:fldCharType="begin"/>
        </w:r>
        <w:r w:rsidR="007531AE" w:rsidRPr="007531AE">
          <w:rPr>
            <w:noProof/>
            <w:webHidden/>
            <w:sz w:val="24"/>
            <w:szCs w:val="24"/>
          </w:rPr>
          <w:instrText xml:space="preserve"> PAGEREF _Toc207961581 \h </w:instrText>
        </w:r>
        <w:r w:rsidR="007531AE" w:rsidRPr="007531AE">
          <w:rPr>
            <w:noProof/>
            <w:webHidden/>
            <w:sz w:val="24"/>
            <w:szCs w:val="24"/>
          </w:rPr>
        </w:r>
        <w:r w:rsidR="007531AE" w:rsidRPr="007531AE">
          <w:rPr>
            <w:noProof/>
            <w:webHidden/>
            <w:sz w:val="24"/>
            <w:szCs w:val="24"/>
          </w:rPr>
          <w:fldChar w:fldCharType="separate"/>
        </w:r>
        <w:r w:rsidR="003E3C1A">
          <w:rPr>
            <w:noProof/>
            <w:webHidden/>
            <w:sz w:val="24"/>
            <w:szCs w:val="24"/>
          </w:rPr>
          <w:t>10</w:t>
        </w:r>
        <w:r w:rsidR="007531AE" w:rsidRPr="007531AE">
          <w:rPr>
            <w:noProof/>
            <w:webHidden/>
            <w:sz w:val="24"/>
            <w:szCs w:val="24"/>
          </w:rPr>
          <w:fldChar w:fldCharType="end"/>
        </w:r>
      </w:hyperlink>
    </w:p>
    <w:p w14:paraId="28BC340C" w14:textId="5BBC7D3D" w:rsidR="007531AE" w:rsidRPr="007531AE" w:rsidRDefault="00CA54E6">
      <w:pPr>
        <w:pStyle w:val="Sommario1"/>
        <w:rPr>
          <w:rFonts w:asciiTheme="minorHAnsi" w:eastAsiaTheme="minorEastAsia" w:hAnsiTheme="minorHAnsi"/>
          <w:b w:val="0"/>
          <w:noProof/>
          <w:sz w:val="24"/>
          <w:szCs w:val="24"/>
          <w:lang w:eastAsia="it-CH"/>
        </w:rPr>
      </w:pPr>
      <w:hyperlink w:anchor="_Toc207961582" w:history="1">
        <w:r w:rsidR="007531AE" w:rsidRPr="007531AE">
          <w:rPr>
            <w:rStyle w:val="Collegamentoipertestuale"/>
            <w:b w:val="0"/>
            <w:noProof/>
            <w:sz w:val="24"/>
            <w:szCs w:val="24"/>
          </w:rPr>
          <w:t>3.</w:t>
        </w:r>
        <w:r w:rsidR="007531AE" w:rsidRPr="007531AE">
          <w:rPr>
            <w:rFonts w:asciiTheme="minorHAnsi" w:eastAsiaTheme="minorEastAsia" w:hAnsiTheme="minorHAnsi"/>
            <w:b w:val="0"/>
            <w:noProof/>
            <w:sz w:val="24"/>
            <w:szCs w:val="24"/>
            <w:lang w:eastAsia="it-CH"/>
          </w:rPr>
          <w:tab/>
        </w:r>
        <w:r w:rsidR="007531AE" w:rsidRPr="007531AE">
          <w:rPr>
            <w:rStyle w:val="Collegamentoipertestuale"/>
            <w:b w:val="0"/>
            <w:noProof/>
            <w:sz w:val="24"/>
            <w:szCs w:val="24"/>
          </w:rPr>
          <w:t>LAVORI COMMISSIONALI</w:t>
        </w:r>
        <w:r w:rsidR="007531AE" w:rsidRPr="007531AE">
          <w:rPr>
            <w:b w:val="0"/>
            <w:noProof/>
            <w:webHidden/>
            <w:sz w:val="24"/>
            <w:szCs w:val="24"/>
          </w:rPr>
          <w:tab/>
        </w:r>
        <w:r w:rsidR="007531AE" w:rsidRPr="007531AE">
          <w:rPr>
            <w:b w:val="0"/>
            <w:noProof/>
            <w:webHidden/>
            <w:sz w:val="24"/>
            <w:szCs w:val="24"/>
          </w:rPr>
          <w:fldChar w:fldCharType="begin"/>
        </w:r>
        <w:r w:rsidR="007531AE" w:rsidRPr="007531AE">
          <w:rPr>
            <w:b w:val="0"/>
            <w:noProof/>
            <w:webHidden/>
            <w:sz w:val="24"/>
            <w:szCs w:val="24"/>
          </w:rPr>
          <w:instrText xml:space="preserve"> PAGEREF _Toc207961582 \h </w:instrText>
        </w:r>
        <w:r w:rsidR="007531AE" w:rsidRPr="007531AE">
          <w:rPr>
            <w:b w:val="0"/>
            <w:noProof/>
            <w:webHidden/>
            <w:sz w:val="24"/>
            <w:szCs w:val="24"/>
          </w:rPr>
        </w:r>
        <w:r w:rsidR="007531AE" w:rsidRPr="007531AE">
          <w:rPr>
            <w:b w:val="0"/>
            <w:noProof/>
            <w:webHidden/>
            <w:sz w:val="24"/>
            <w:szCs w:val="24"/>
          </w:rPr>
          <w:fldChar w:fldCharType="separate"/>
        </w:r>
        <w:r w:rsidR="003E3C1A">
          <w:rPr>
            <w:b w:val="0"/>
            <w:noProof/>
            <w:webHidden/>
            <w:sz w:val="24"/>
            <w:szCs w:val="24"/>
          </w:rPr>
          <w:t>12</w:t>
        </w:r>
        <w:r w:rsidR="007531AE" w:rsidRPr="007531A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572577C4" w14:textId="2BB41241" w:rsidR="007531AE" w:rsidRPr="007531AE" w:rsidRDefault="00CA54E6">
      <w:pPr>
        <w:pStyle w:val="Sommario2"/>
        <w:rPr>
          <w:rFonts w:asciiTheme="minorHAnsi" w:eastAsiaTheme="minorEastAsia" w:hAnsiTheme="minorHAnsi"/>
          <w:noProof/>
          <w:sz w:val="24"/>
          <w:szCs w:val="24"/>
          <w:lang w:eastAsia="it-CH"/>
        </w:rPr>
      </w:pPr>
      <w:hyperlink w:anchor="_Toc207961583" w:history="1">
        <w:r w:rsidR="007531AE" w:rsidRPr="007531AE">
          <w:rPr>
            <w:rStyle w:val="Collegamentoipertestuale"/>
            <w:noProof/>
            <w:sz w:val="24"/>
            <w:szCs w:val="24"/>
          </w:rPr>
          <w:t>3.1</w:t>
        </w:r>
        <w:r w:rsidR="007531AE" w:rsidRPr="007531AE">
          <w:rPr>
            <w:rFonts w:asciiTheme="minorHAnsi" w:eastAsiaTheme="minorEastAsia" w:hAnsiTheme="minorHAnsi"/>
            <w:noProof/>
            <w:sz w:val="24"/>
            <w:szCs w:val="24"/>
            <w:lang w:eastAsia="it-CH"/>
          </w:rPr>
          <w:tab/>
        </w:r>
        <w:r w:rsidR="007531AE" w:rsidRPr="007531AE">
          <w:rPr>
            <w:rStyle w:val="Collegamentoipertestuale"/>
            <w:noProof/>
            <w:sz w:val="24"/>
            <w:szCs w:val="24"/>
          </w:rPr>
          <w:t>Audizione Ufficio federale della sanità pubblica</w:t>
        </w:r>
        <w:r w:rsidR="007531AE" w:rsidRPr="007531AE">
          <w:rPr>
            <w:noProof/>
            <w:webHidden/>
            <w:sz w:val="24"/>
            <w:szCs w:val="24"/>
          </w:rPr>
          <w:tab/>
        </w:r>
        <w:r w:rsidR="007531AE" w:rsidRPr="007531AE">
          <w:rPr>
            <w:noProof/>
            <w:webHidden/>
            <w:sz w:val="24"/>
            <w:szCs w:val="24"/>
          </w:rPr>
          <w:fldChar w:fldCharType="begin"/>
        </w:r>
        <w:r w:rsidR="007531AE" w:rsidRPr="007531AE">
          <w:rPr>
            <w:noProof/>
            <w:webHidden/>
            <w:sz w:val="24"/>
            <w:szCs w:val="24"/>
          </w:rPr>
          <w:instrText xml:space="preserve"> PAGEREF _Toc207961583 \h </w:instrText>
        </w:r>
        <w:r w:rsidR="007531AE" w:rsidRPr="007531AE">
          <w:rPr>
            <w:noProof/>
            <w:webHidden/>
            <w:sz w:val="24"/>
            <w:szCs w:val="24"/>
          </w:rPr>
        </w:r>
        <w:r w:rsidR="007531AE" w:rsidRPr="007531AE">
          <w:rPr>
            <w:noProof/>
            <w:webHidden/>
            <w:sz w:val="24"/>
            <w:szCs w:val="24"/>
          </w:rPr>
          <w:fldChar w:fldCharType="separate"/>
        </w:r>
        <w:r w:rsidR="003E3C1A">
          <w:rPr>
            <w:noProof/>
            <w:webHidden/>
            <w:sz w:val="24"/>
            <w:szCs w:val="24"/>
          </w:rPr>
          <w:t>12</w:t>
        </w:r>
        <w:r w:rsidR="007531AE" w:rsidRPr="007531AE">
          <w:rPr>
            <w:noProof/>
            <w:webHidden/>
            <w:sz w:val="24"/>
            <w:szCs w:val="24"/>
          </w:rPr>
          <w:fldChar w:fldCharType="end"/>
        </w:r>
      </w:hyperlink>
    </w:p>
    <w:p w14:paraId="53707803" w14:textId="7AFF011B" w:rsidR="007531AE" w:rsidRPr="007531AE" w:rsidRDefault="00CA54E6">
      <w:pPr>
        <w:pStyle w:val="Sommario2"/>
        <w:rPr>
          <w:rFonts w:asciiTheme="minorHAnsi" w:eastAsiaTheme="minorEastAsia" w:hAnsiTheme="minorHAnsi"/>
          <w:noProof/>
          <w:sz w:val="24"/>
          <w:szCs w:val="24"/>
          <w:lang w:eastAsia="it-CH"/>
        </w:rPr>
      </w:pPr>
      <w:hyperlink w:anchor="_Toc207961584" w:history="1">
        <w:r w:rsidR="007531AE" w:rsidRPr="007531AE">
          <w:rPr>
            <w:rStyle w:val="Collegamentoipertestuale"/>
            <w:noProof/>
            <w:sz w:val="24"/>
            <w:szCs w:val="24"/>
          </w:rPr>
          <w:t>3.2</w:t>
        </w:r>
        <w:r w:rsidR="007531AE" w:rsidRPr="007531AE">
          <w:rPr>
            <w:rFonts w:asciiTheme="minorHAnsi" w:eastAsiaTheme="minorEastAsia" w:hAnsiTheme="minorHAnsi"/>
            <w:noProof/>
            <w:sz w:val="24"/>
            <w:szCs w:val="24"/>
            <w:lang w:eastAsia="it-CH"/>
          </w:rPr>
          <w:tab/>
        </w:r>
        <w:r w:rsidR="007531AE" w:rsidRPr="007531AE">
          <w:rPr>
            <w:rStyle w:val="Collegamentoipertestuale"/>
            <w:noProof/>
            <w:sz w:val="24"/>
            <w:szCs w:val="24"/>
          </w:rPr>
          <w:t>Incontro di una delegazione con l'Ufficio del Medico cantonale</w:t>
        </w:r>
        <w:r w:rsidR="007531AE" w:rsidRPr="007531AE">
          <w:rPr>
            <w:noProof/>
            <w:webHidden/>
            <w:sz w:val="24"/>
            <w:szCs w:val="24"/>
          </w:rPr>
          <w:tab/>
        </w:r>
        <w:r w:rsidR="007531AE" w:rsidRPr="007531AE">
          <w:rPr>
            <w:noProof/>
            <w:webHidden/>
            <w:sz w:val="24"/>
            <w:szCs w:val="24"/>
          </w:rPr>
          <w:fldChar w:fldCharType="begin"/>
        </w:r>
        <w:r w:rsidR="007531AE" w:rsidRPr="007531AE">
          <w:rPr>
            <w:noProof/>
            <w:webHidden/>
            <w:sz w:val="24"/>
            <w:szCs w:val="24"/>
          </w:rPr>
          <w:instrText xml:space="preserve"> PAGEREF _Toc207961584 \h </w:instrText>
        </w:r>
        <w:r w:rsidR="007531AE" w:rsidRPr="007531AE">
          <w:rPr>
            <w:noProof/>
            <w:webHidden/>
            <w:sz w:val="24"/>
            <w:szCs w:val="24"/>
          </w:rPr>
        </w:r>
        <w:r w:rsidR="007531AE" w:rsidRPr="007531AE">
          <w:rPr>
            <w:noProof/>
            <w:webHidden/>
            <w:sz w:val="24"/>
            <w:szCs w:val="24"/>
          </w:rPr>
          <w:fldChar w:fldCharType="separate"/>
        </w:r>
        <w:r w:rsidR="003E3C1A">
          <w:rPr>
            <w:noProof/>
            <w:webHidden/>
            <w:sz w:val="24"/>
            <w:szCs w:val="24"/>
          </w:rPr>
          <w:t>13</w:t>
        </w:r>
        <w:r w:rsidR="007531AE" w:rsidRPr="007531AE">
          <w:rPr>
            <w:noProof/>
            <w:webHidden/>
            <w:sz w:val="24"/>
            <w:szCs w:val="24"/>
          </w:rPr>
          <w:fldChar w:fldCharType="end"/>
        </w:r>
      </w:hyperlink>
    </w:p>
    <w:p w14:paraId="1CB8F4D1" w14:textId="0A3E0965" w:rsidR="007531AE" w:rsidRPr="007531AE" w:rsidRDefault="00CA54E6">
      <w:pPr>
        <w:pStyle w:val="Sommario2"/>
        <w:rPr>
          <w:rFonts w:asciiTheme="minorHAnsi" w:eastAsiaTheme="minorEastAsia" w:hAnsiTheme="minorHAnsi"/>
          <w:noProof/>
          <w:sz w:val="24"/>
          <w:szCs w:val="24"/>
          <w:lang w:eastAsia="it-CH"/>
        </w:rPr>
      </w:pPr>
      <w:hyperlink w:anchor="_Toc207961585" w:history="1">
        <w:r w:rsidR="007531AE" w:rsidRPr="007531AE">
          <w:rPr>
            <w:rStyle w:val="Collegamentoipertestuale"/>
            <w:noProof/>
            <w:sz w:val="24"/>
            <w:szCs w:val="24"/>
          </w:rPr>
          <w:t>3.3</w:t>
        </w:r>
        <w:r w:rsidR="007531AE" w:rsidRPr="007531AE">
          <w:rPr>
            <w:rFonts w:asciiTheme="minorHAnsi" w:eastAsiaTheme="minorEastAsia" w:hAnsiTheme="minorHAnsi"/>
            <w:noProof/>
            <w:sz w:val="24"/>
            <w:szCs w:val="24"/>
            <w:lang w:eastAsia="it-CH"/>
          </w:rPr>
          <w:tab/>
        </w:r>
        <w:r w:rsidR="007531AE" w:rsidRPr="007531AE">
          <w:rPr>
            <w:rStyle w:val="Collegamentoipertestuale"/>
            <w:noProof/>
            <w:sz w:val="24"/>
            <w:szCs w:val="24"/>
          </w:rPr>
          <w:t>Audizione dei Direttori del Dipartimento della sanità e della socialità e della Divisione della Salute</w:t>
        </w:r>
        <w:r w:rsidR="007531AE" w:rsidRPr="007531AE">
          <w:rPr>
            <w:noProof/>
            <w:webHidden/>
            <w:sz w:val="24"/>
            <w:szCs w:val="24"/>
          </w:rPr>
          <w:tab/>
        </w:r>
        <w:r w:rsidR="007531AE" w:rsidRPr="007531AE">
          <w:rPr>
            <w:noProof/>
            <w:webHidden/>
            <w:sz w:val="24"/>
            <w:szCs w:val="24"/>
          </w:rPr>
          <w:fldChar w:fldCharType="begin"/>
        </w:r>
        <w:r w:rsidR="007531AE" w:rsidRPr="007531AE">
          <w:rPr>
            <w:noProof/>
            <w:webHidden/>
            <w:sz w:val="24"/>
            <w:szCs w:val="24"/>
          </w:rPr>
          <w:instrText xml:space="preserve"> PAGEREF _Toc207961585 \h </w:instrText>
        </w:r>
        <w:r w:rsidR="007531AE" w:rsidRPr="007531AE">
          <w:rPr>
            <w:noProof/>
            <w:webHidden/>
            <w:sz w:val="24"/>
            <w:szCs w:val="24"/>
          </w:rPr>
        </w:r>
        <w:r w:rsidR="007531AE" w:rsidRPr="007531AE">
          <w:rPr>
            <w:noProof/>
            <w:webHidden/>
            <w:sz w:val="24"/>
            <w:szCs w:val="24"/>
          </w:rPr>
          <w:fldChar w:fldCharType="separate"/>
        </w:r>
        <w:r w:rsidR="003E3C1A">
          <w:rPr>
            <w:noProof/>
            <w:webHidden/>
            <w:sz w:val="24"/>
            <w:szCs w:val="24"/>
          </w:rPr>
          <w:t>15</w:t>
        </w:r>
        <w:r w:rsidR="007531AE" w:rsidRPr="007531AE">
          <w:rPr>
            <w:noProof/>
            <w:webHidden/>
            <w:sz w:val="24"/>
            <w:szCs w:val="24"/>
          </w:rPr>
          <w:fldChar w:fldCharType="end"/>
        </w:r>
      </w:hyperlink>
    </w:p>
    <w:p w14:paraId="7E94B4B6" w14:textId="267E9914" w:rsidR="007531AE" w:rsidRPr="007531AE" w:rsidRDefault="00CA54E6">
      <w:pPr>
        <w:pStyle w:val="Sommario1"/>
        <w:rPr>
          <w:rFonts w:asciiTheme="minorHAnsi" w:eastAsiaTheme="minorEastAsia" w:hAnsiTheme="minorHAnsi"/>
          <w:b w:val="0"/>
          <w:noProof/>
          <w:sz w:val="24"/>
          <w:szCs w:val="24"/>
          <w:lang w:eastAsia="it-CH"/>
        </w:rPr>
      </w:pPr>
      <w:hyperlink w:anchor="_Toc207961586" w:history="1">
        <w:r w:rsidR="007531AE" w:rsidRPr="007531AE">
          <w:rPr>
            <w:rStyle w:val="Collegamentoipertestuale"/>
            <w:b w:val="0"/>
            <w:noProof/>
            <w:sz w:val="24"/>
            <w:szCs w:val="24"/>
          </w:rPr>
          <w:t>4.</w:t>
        </w:r>
        <w:r w:rsidR="007531AE" w:rsidRPr="007531AE">
          <w:rPr>
            <w:rFonts w:asciiTheme="minorHAnsi" w:eastAsiaTheme="minorEastAsia" w:hAnsiTheme="minorHAnsi"/>
            <w:b w:val="0"/>
            <w:noProof/>
            <w:sz w:val="24"/>
            <w:szCs w:val="24"/>
            <w:lang w:eastAsia="it-CH"/>
          </w:rPr>
          <w:tab/>
        </w:r>
        <w:r w:rsidR="007531AE" w:rsidRPr="007531AE">
          <w:rPr>
            <w:rStyle w:val="Collegamentoipertestuale"/>
            <w:b w:val="0"/>
            <w:noProof/>
            <w:sz w:val="24"/>
            <w:szCs w:val="24"/>
          </w:rPr>
          <w:t>CONSIDERAZIONI COMMISSIONALI</w:t>
        </w:r>
        <w:r w:rsidR="007531AE" w:rsidRPr="007531AE">
          <w:rPr>
            <w:b w:val="0"/>
            <w:noProof/>
            <w:webHidden/>
            <w:sz w:val="24"/>
            <w:szCs w:val="24"/>
          </w:rPr>
          <w:tab/>
        </w:r>
        <w:r w:rsidR="007531AE" w:rsidRPr="007531AE">
          <w:rPr>
            <w:b w:val="0"/>
            <w:noProof/>
            <w:webHidden/>
            <w:sz w:val="24"/>
            <w:szCs w:val="24"/>
          </w:rPr>
          <w:fldChar w:fldCharType="begin"/>
        </w:r>
        <w:r w:rsidR="007531AE" w:rsidRPr="007531AE">
          <w:rPr>
            <w:b w:val="0"/>
            <w:noProof/>
            <w:webHidden/>
            <w:sz w:val="24"/>
            <w:szCs w:val="24"/>
          </w:rPr>
          <w:instrText xml:space="preserve"> PAGEREF _Toc207961586 \h </w:instrText>
        </w:r>
        <w:r w:rsidR="007531AE" w:rsidRPr="007531AE">
          <w:rPr>
            <w:b w:val="0"/>
            <w:noProof/>
            <w:webHidden/>
            <w:sz w:val="24"/>
            <w:szCs w:val="24"/>
          </w:rPr>
        </w:r>
        <w:r w:rsidR="007531AE" w:rsidRPr="007531AE">
          <w:rPr>
            <w:b w:val="0"/>
            <w:noProof/>
            <w:webHidden/>
            <w:sz w:val="24"/>
            <w:szCs w:val="24"/>
          </w:rPr>
          <w:fldChar w:fldCharType="separate"/>
        </w:r>
        <w:r w:rsidR="003E3C1A">
          <w:rPr>
            <w:b w:val="0"/>
            <w:noProof/>
            <w:webHidden/>
            <w:sz w:val="24"/>
            <w:szCs w:val="24"/>
          </w:rPr>
          <w:t>18</w:t>
        </w:r>
        <w:r w:rsidR="007531AE" w:rsidRPr="007531A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29E5B290" w14:textId="1BE072FB" w:rsidR="007531AE" w:rsidRPr="007531AE" w:rsidRDefault="00CA54E6">
      <w:pPr>
        <w:pStyle w:val="Sommario2"/>
        <w:rPr>
          <w:rFonts w:asciiTheme="minorHAnsi" w:eastAsiaTheme="minorEastAsia" w:hAnsiTheme="minorHAnsi"/>
          <w:noProof/>
          <w:sz w:val="24"/>
          <w:szCs w:val="24"/>
          <w:lang w:eastAsia="it-CH"/>
        </w:rPr>
      </w:pPr>
      <w:hyperlink w:anchor="_Toc207961587" w:history="1">
        <w:r w:rsidR="007531AE" w:rsidRPr="007531AE">
          <w:rPr>
            <w:rStyle w:val="Collegamentoipertestuale"/>
            <w:noProof/>
            <w:sz w:val="24"/>
            <w:szCs w:val="24"/>
          </w:rPr>
          <w:t>4.1</w:t>
        </w:r>
        <w:r w:rsidR="007531AE" w:rsidRPr="007531AE">
          <w:rPr>
            <w:rFonts w:asciiTheme="minorHAnsi" w:eastAsiaTheme="minorEastAsia" w:hAnsiTheme="minorHAnsi"/>
            <w:noProof/>
            <w:sz w:val="24"/>
            <w:szCs w:val="24"/>
            <w:lang w:eastAsia="it-CH"/>
          </w:rPr>
          <w:tab/>
        </w:r>
        <w:r w:rsidR="007531AE" w:rsidRPr="007531AE">
          <w:rPr>
            <w:rStyle w:val="Collegamentoipertestuale"/>
            <w:noProof/>
            <w:sz w:val="24"/>
            <w:szCs w:val="24"/>
          </w:rPr>
          <w:t>Le campagne di promozione del benessere</w:t>
        </w:r>
        <w:r w:rsidR="007531AE" w:rsidRPr="007531AE">
          <w:rPr>
            <w:noProof/>
            <w:webHidden/>
            <w:sz w:val="24"/>
            <w:szCs w:val="24"/>
          </w:rPr>
          <w:tab/>
        </w:r>
        <w:r w:rsidR="007531AE" w:rsidRPr="007531AE">
          <w:rPr>
            <w:noProof/>
            <w:webHidden/>
            <w:sz w:val="24"/>
            <w:szCs w:val="24"/>
          </w:rPr>
          <w:fldChar w:fldCharType="begin"/>
        </w:r>
        <w:r w:rsidR="007531AE" w:rsidRPr="007531AE">
          <w:rPr>
            <w:noProof/>
            <w:webHidden/>
            <w:sz w:val="24"/>
            <w:szCs w:val="24"/>
          </w:rPr>
          <w:instrText xml:space="preserve"> PAGEREF _Toc207961587 \h </w:instrText>
        </w:r>
        <w:r w:rsidR="007531AE" w:rsidRPr="007531AE">
          <w:rPr>
            <w:noProof/>
            <w:webHidden/>
            <w:sz w:val="24"/>
            <w:szCs w:val="24"/>
          </w:rPr>
        </w:r>
        <w:r w:rsidR="007531AE" w:rsidRPr="007531AE">
          <w:rPr>
            <w:noProof/>
            <w:webHidden/>
            <w:sz w:val="24"/>
            <w:szCs w:val="24"/>
          </w:rPr>
          <w:fldChar w:fldCharType="separate"/>
        </w:r>
        <w:r w:rsidR="003E3C1A">
          <w:rPr>
            <w:noProof/>
            <w:webHidden/>
            <w:sz w:val="24"/>
            <w:szCs w:val="24"/>
          </w:rPr>
          <w:t>18</w:t>
        </w:r>
        <w:r w:rsidR="007531AE" w:rsidRPr="007531AE">
          <w:rPr>
            <w:noProof/>
            <w:webHidden/>
            <w:sz w:val="24"/>
            <w:szCs w:val="24"/>
          </w:rPr>
          <w:fldChar w:fldCharType="end"/>
        </w:r>
      </w:hyperlink>
    </w:p>
    <w:p w14:paraId="6C000F4F" w14:textId="1DE6A692" w:rsidR="007531AE" w:rsidRPr="007531AE" w:rsidRDefault="00CA54E6">
      <w:pPr>
        <w:pStyle w:val="Sommario2"/>
        <w:rPr>
          <w:rFonts w:asciiTheme="minorHAnsi" w:eastAsiaTheme="minorEastAsia" w:hAnsiTheme="minorHAnsi"/>
          <w:noProof/>
          <w:sz w:val="24"/>
          <w:szCs w:val="24"/>
          <w:lang w:eastAsia="it-CH"/>
        </w:rPr>
      </w:pPr>
      <w:hyperlink w:anchor="_Toc207961588" w:history="1">
        <w:r w:rsidR="007531AE" w:rsidRPr="007531AE">
          <w:rPr>
            <w:rStyle w:val="Collegamentoipertestuale"/>
            <w:noProof/>
            <w:sz w:val="24"/>
            <w:szCs w:val="24"/>
          </w:rPr>
          <w:t>4.2</w:t>
        </w:r>
        <w:r w:rsidR="007531AE" w:rsidRPr="007531AE">
          <w:rPr>
            <w:rFonts w:asciiTheme="minorHAnsi" w:eastAsiaTheme="minorEastAsia" w:hAnsiTheme="minorHAnsi"/>
            <w:noProof/>
            <w:sz w:val="24"/>
            <w:szCs w:val="24"/>
            <w:lang w:eastAsia="it-CH"/>
          </w:rPr>
          <w:tab/>
        </w:r>
        <w:r w:rsidR="007531AE" w:rsidRPr="007531AE">
          <w:rPr>
            <w:rStyle w:val="Collegamentoipertestuale"/>
            <w:noProof/>
            <w:sz w:val="24"/>
            <w:szCs w:val="24"/>
          </w:rPr>
          <w:t>Alleanza contro la sovramedicalizzazione</w:t>
        </w:r>
        <w:r w:rsidR="007531AE" w:rsidRPr="007531AE">
          <w:rPr>
            <w:noProof/>
            <w:webHidden/>
            <w:sz w:val="24"/>
            <w:szCs w:val="24"/>
          </w:rPr>
          <w:tab/>
        </w:r>
        <w:r w:rsidR="007531AE" w:rsidRPr="007531AE">
          <w:rPr>
            <w:noProof/>
            <w:webHidden/>
            <w:sz w:val="24"/>
            <w:szCs w:val="24"/>
          </w:rPr>
          <w:fldChar w:fldCharType="begin"/>
        </w:r>
        <w:r w:rsidR="007531AE" w:rsidRPr="007531AE">
          <w:rPr>
            <w:noProof/>
            <w:webHidden/>
            <w:sz w:val="24"/>
            <w:szCs w:val="24"/>
          </w:rPr>
          <w:instrText xml:space="preserve"> PAGEREF _Toc207961588 \h </w:instrText>
        </w:r>
        <w:r w:rsidR="007531AE" w:rsidRPr="007531AE">
          <w:rPr>
            <w:noProof/>
            <w:webHidden/>
            <w:sz w:val="24"/>
            <w:szCs w:val="24"/>
          </w:rPr>
        </w:r>
        <w:r w:rsidR="007531AE" w:rsidRPr="007531AE">
          <w:rPr>
            <w:noProof/>
            <w:webHidden/>
            <w:sz w:val="24"/>
            <w:szCs w:val="24"/>
          </w:rPr>
          <w:fldChar w:fldCharType="separate"/>
        </w:r>
        <w:r w:rsidR="003E3C1A">
          <w:rPr>
            <w:noProof/>
            <w:webHidden/>
            <w:sz w:val="24"/>
            <w:szCs w:val="24"/>
          </w:rPr>
          <w:t>19</w:t>
        </w:r>
        <w:r w:rsidR="007531AE" w:rsidRPr="007531AE">
          <w:rPr>
            <w:noProof/>
            <w:webHidden/>
            <w:sz w:val="24"/>
            <w:szCs w:val="24"/>
          </w:rPr>
          <w:fldChar w:fldCharType="end"/>
        </w:r>
      </w:hyperlink>
    </w:p>
    <w:p w14:paraId="59583119" w14:textId="395C64F0" w:rsidR="007531AE" w:rsidRPr="007531AE" w:rsidRDefault="00CA54E6">
      <w:pPr>
        <w:pStyle w:val="Sommario2"/>
        <w:rPr>
          <w:rFonts w:asciiTheme="minorHAnsi" w:eastAsiaTheme="minorEastAsia" w:hAnsiTheme="minorHAnsi"/>
          <w:noProof/>
          <w:sz w:val="24"/>
          <w:szCs w:val="24"/>
          <w:lang w:eastAsia="it-CH"/>
        </w:rPr>
      </w:pPr>
      <w:hyperlink w:anchor="_Toc207961589" w:history="1">
        <w:r w:rsidR="007531AE" w:rsidRPr="007531AE">
          <w:rPr>
            <w:rStyle w:val="Collegamentoipertestuale"/>
            <w:noProof/>
            <w:sz w:val="24"/>
            <w:szCs w:val="24"/>
          </w:rPr>
          <w:t>4.3</w:t>
        </w:r>
        <w:r w:rsidR="007531AE" w:rsidRPr="007531AE">
          <w:rPr>
            <w:rFonts w:asciiTheme="minorHAnsi" w:eastAsiaTheme="minorEastAsia" w:hAnsiTheme="minorHAnsi"/>
            <w:noProof/>
            <w:sz w:val="24"/>
            <w:szCs w:val="24"/>
            <w:lang w:eastAsia="it-CH"/>
          </w:rPr>
          <w:tab/>
        </w:r>
        <w:r w:rsidR="007531AE" w:rsidRPr="007531AE">
          <w:rPr>
            <w:rStyle w:val="Collegamentoipertestuale"/>
            <w:noProof/>
            <w:sz w:val="24"/>
            <w:szCs w:val="24"/>
          </w:rPr>
          <w:t>Gruppo di lavoro misto</w:t>
        </w:r>
        <w:r w:rsidR="007531AE" w:rsidRPr="007531AE">
          <w:rPr>
            <w:noProof/>
            <w:webHidden/>
            <w:sz w:val="24"/>
            <w:szCs w:val="24"/>
          </w:rPr>
          <w:tab/>
        </w:r>
        <w:r w:rsidR="007531AE" w:rsidRPr="007531AE">
          <w:rPr>
            <w:noProof/>
            <w:webHidden/>
            <w:sz w:val="24"/>
            <w:szCs w:val="24"/>
          </w:rPr>
          <w:fldChar w:fldCharType="begin"/>
        </w:r>
        <w:r w:rsidR="007531AE" w:rsidRPr="007531AE">
          <w:rPr>
            <w:noProof/>
            <w:webHidden/>
            <w:sz w:val="24"/>
            <w:szCs w:val="24"/>
          </w:rPr>
          <w:instrText xml:space="preserve"> PAGEREF _Toc207961589 \h </w:instrText>
        </w:r>
        <w:r w:rsidR="007531AE" w:rsidRPr="007531AE">
          <w:rPr>
            <w:noProof/>
            <w:webHidden/>
            <w:sz w:val="24"/>
            <w:szCs w:val="24"/>
          </w:rPr>
        </w:r>
        <w:r w:rsidR="007531AE" w:rsidRPr="007531AE">
          <w:rPr>
            <w:noProof/>
            <w:webHidden/>
            <w:sz w:val="24"/>
            <w:szCs w:val="24"/>
          </w:rPr>
          <w:fldChar w:fldCharType="separate"/>
        </w:r>
        <w:r w:rsidR="003E3C1A">
          <w:rPr>
            <w:noProof/>
            <w:webHidden/>
            <w:sz w:val="24"/>
            <w:szCs w:val="24"/>
          </w:rPr>
          <w:t>22</w:t>
        </w:r>
        <w:r w:rsidR="007531AE" w:rsidRPr="007531AE">
          <w:rPr>
            <w:noProof/>
            <w:webHidden/>
            <w:sz w:val="24"/>
            <w:szCs w:val="24"/>
          </w:rPr>
          <w:fldChar w:fldCharType="end"/>
        </w:r>
      </w:hyperlink>
    </w:p>
    <w:p w14:paraId="27607F66" w14:textId="1761E161" w:rsidR="007531AE" w:rsidRPr="007531AE" w:rsidRDefault="00CA54E6">
      <w:pPr>
        <w:pStyle w:val="Sommario1"/>
        <w:rPr>
          <w:rFonts w:asciiTheme="minorHAnsi" w:eastAsiaTheme="minorEastAsia" w:hAnsiTheme="minorHAnsi"/>
          <w:b w:val="0"/>
          <w:noProof/>
          <w:sz w:val="24"/>
          <w:szCs w:val="24"/>
          <w:lang w:eastAsia="it-CH"/>
        </w:rPr>
      </w:pPr>
      <w:hyperlink w:anchor="_Toc207961590" w:history="1">
        <w:r w:rsidR="007531AE" w:rsidRPr="007531AE">
          <w:rPr>
            <w:rStyle w:val="Collegamentoipertestuale"/>
            <w:b w:val="0"/>
            <w:noProof/>
            <w:sz w:val="24"/>
            <w:szCs w:val="24"/>
          </w:rPr>
          <w:t>5.</w:t>
        </w:r>
        <w:r w:rsidR="007531AE" w:rsidRPr="007531AE">
          <w:rPr>
            <w:rFonts w:asciiTheme="minorHAnsi" w:eastAsiaTheme="minorEastAsia" w:hAnsiTheme="minorHAnsi"/>
            <w:b w:val="0"/>
            <w:noProof/>
            <w:sz w:val="24"/>
            <w:szCs w:val="24"/>
            <w:lang w:eastAsia="it-CH"/>
          </w:rPr>
          <w:tab/>
        </w:r>
        <w:r w:rsidR="007531AE" w:rsidRPr="007531AE">
          <w:rPr>
            <w:rStyle w:val="Collegamentoipertestuale"/>
            <w:b w:val="0"/>
            <w:noProof/>
            <w:sz w:val="24"/>
            <w:szCs w:val="24"/>
          </w:rPr>
          <w:t>CONCLUSIONI</w:t>
        </w:r>
        <w:r w:rsidR="007531AE" w:rsidRPr="007531AE">
          <w:rPr>
            <w:b w:val="0"/>
            <w:noProof/>
            <w:webHidden/>
            <w:sz w:val="24"/>
            <w:szCs w:val="24"/>
          </w:rPr>
          <w:tab/>
        </w:r>
        <w:r w:rsidR="007531AE" w:rsidRPr="007531AE">
          <w:rPr>
            <w:b w:val="0"/>
            <w:noProof/>
            <w:webHidden/>
            <w:sz w:val="24"/>
            <w:szCs w:val="24"/>
          </w:rPr>
          <w:fldChar w:fldCharType="begin"/>
        </w:r>
        <w:r w:rsidR="007531AE" w:rsidRPr="007531AE">
          <w:rPr>
            <w:b w:val="0"/>
            <w:noProof/>
            <w:webHidden/>
            <w:sz w:val="24"/>
            <w:szCs w:val="24"/>
          </w:rPr>
          <w:instrText xml:space="preserve"> PAGEREF _Toc207961590 \h </w:instrText>
        </w:r>
        <w:r w:rsidR="007531AE" w:rsidRPr="007531AE">
          <w:rPr>
            <w:b w:val="0"/>
            <w:noProof/>
            <w:webHidden/>
            <w:sz w:val="24"/>
            <w:szCs w:val="24"/>
          </w:rPr>
        </w:r>
        <w:r w:rsidR="007531AE" w:rsidRPr="007531AE">
          <w:rPr>
            <w:b w:val="0"/>
            <w:noProof/>
            <w:webHidden/>
            <w:sz w:val="24"/>
            <w:szCs w:val="24"/>
          </w:rPr>
          <w:fldChar w:fldCharType="separate"/>
        </w:r>
        <w:r w:rsidR="003E3C1A">
          <w:rPr>
            <w:b w:val="0"/>
            <w:noProof/>
            <w:webHidden/>
            <w:sz w:val="24"/>
            <w:szCs w:val="24"/>
          </w:rPr>
          <w:t>22</w:t>
        </w:r>
        <w:r w:rsidR="007531AE" w:rsidRPr="007531A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7CDEF053" w14:textId="5338A922" w:rsidR="00400F5A" w:rsidRPr="006052FE" w:rsidRDefault="00400F5A" w:rsidP="00400F5A">
      <w:pPr>
        <w:ind w:right="-1"/>
        <w:rPr>
          <w:rFonts w:eastAsia="Calibri" w:cs="Arial"/>
          <w:sz w:val="24"/>
          <w:szCs w:val="24"/>
          <w:lang w:val="de-CH"/>
        </w:rPr>
      </w:pPr>
      <w:r w:rsidRPr="007531AE">
        <w:rPr>
          <w:rFonts w:eastAsia="Calibri" w:cs="Arial"/>
          <w:sz w:val="24"/>
          <w:szCs w:val="24"/>
          <w:lang w:val="de-CH"/>
        </w:rPr>
        <w:fldChar w:fldCharType="end"/>
      </w:r>
    </w:p>
    <w:p w14:paraId="0FB69113" w14:textId="77777777" w:rsidR="00400F5A" w:rsidRDefault="00400F5A" w:rsidP="00D33940">
      <w:pPr>
        <w:pStyle w:val="StandardRisoluzionedelConsigliodiStato"/>
        <w:ind w:right="-1"/>
      </w:pPr>
    </w:p>
    <w:p w14:paraId="69E82F30" w14:textId="77777777" w:rsidR="00400F5A" w:rsidRDefault="00400F5A" w:rsidP="00943F30">
      <w:pPr>
        <w:pStyle w:val="StandardRisoluzionedelConsigliodiStato"/>
        <w:ind w:right="-1"/>
        <w:jc w:val="center"/>
      </w:pPr>
    </w:p>
    <w:p w14:paraId="0B672181" w14:textId="77777777" w:rsidR="00400F5A" w:rsidRDefault="00400F5A" w:rsidP="00D33940">
      <w:pPr>
        <w:pStyle w:val="StandardRisoluzionedelConsigliodiStato"/>
        <w:ind w:right="-1"/>
      </w:pPr>
    </w:p>
    <w:p w14:paraId="0E7CF5E8" w14:textId="77777777" w:rsidR="00400F5A" w:rsidRDefault="00400F5A" w:rsidP="00D33940">
      <w:pPr>
        <w:pStyle w:val="StandardRisoluzionedelConsigliodiStato"/>
        <w:ind w:right="-1"/>
      </w:pPr>
    </w:p>
    <w:p w14:paraId="6AF286EB" w14:textId="77777777" w:rsidR="00400F5A" w:rsidRDefault="00400F5A" w:rsidP="00D33940">
      <w:pPr>
        <w:pStyle w:val="StandardRisoluzionedelConsigliodiStato"/>
        <w:ind w:right="-1"/>
      </w:pPr>
    </w:p>
    <w:p w14:paraId="752EC3B4" w14:textId="77777777" w:rsidR="008D3EB9" w:rsidRDefault="008D3EB9" w:rsidP="00D33940">
      <w:pPr>
        <w:pStyle w:val="StandardRisoluzionedelConsigliodiStato"/>
        <w:ind w:right="-1"/>
      </w:pPr>
    </w:p>
    <w:p w14:paraId="1E16C49B" w14:textId="77777777" w:rsidR="00400F5A" w:rsidRPr="00400F5A" w:rsidRDefault="00400F5A" w:rsidP="00400F5A">
      <w:pPr>
        <w:pStyle w:val="Titolo1"/>
        <w:numPr>
          <w:ilvl w:val="0"/>
          <w:numId w:val="0"/>
        </w:numPr>
        <w:spacing w:before="0"/>
        <w:ind w:left="567" w:hanging="567"/>
        <w:jc w:val="both"/>
        <w:rPr>
          <w:szCs w:val="24"/>
        </w:rPr>
      </w:pPr>
      <w:bookmarkStart w:id="1" w:name="_Toc207961575"/>
      <w:r w:rsidRPr="00400F5A">
        <w:rPr>
          <w:szCs w:val="24"/>
        </w:rPr>
        <w:lastRenderedPageBreak/>
        <w:t>1.</w:t>
      </w:r>
      <w:r w:rsidRPr="00400F5A">
        <w:rPr>
          <w:szCs w:val="24"/>
        </w:rPr>
        <w:tab/>
        <w:t>LA MOZIONE</w:t>
      </w:r>
      <w:bookmarkEnd w:id="1"/>
    </w:p>
    <w:p w14:paraId="6A813DA8" w14:textId="3329F68C" w:rsidR="00400F5A" w:rsidRDefault="00C55906" w:rsidP="00400F5A">
      <w:pPr>
        <w:pStyle w:val="StandardRisoluzionedelConsigliodiStato"/>
        <w:ind w:right="-1"/>
      </w:pPr>
      <w:r>
        <w:t>La m</w:t>
      </w:r>
      <w:r w:rsidR="00400F5A">
        <w:t>ozione è stata presentata a seguito dell</w:t>
      </w:r>
      <w:r w:rsidR="004707D7">
        <w:t>'</w:t>
      </w:r>
      <w:r w:rsidR="00400F5A">
        <w:t>ennesimo e (soprattutto per il Ticino) importante aumento dei premi di cassa malati</w:t>
      </w:r>
      <w:r w:rsidR="00993FE6">
        <w:t xml:space="preserve"> con l</w:t>
      </w:r>
      <w:r w:rsidR="004707D7">
        <w:t>'</w:t>
      </w:r>
      <w:r w:rsidR="00993FE6">
        <w:t xml:space="preserve">intento </w:t>
      </w:r>
      <w:r w:rsidR="00400F5A">
        <w:t xml:space="preserve">di </w:t>
      </w:r>
      <w:r w:rsidR="00400F5A" w:rsidRPr="00400F5A">
        <w:t>elaborare approcci innovativ</w:t>
      </w:r>
      <w:r w:rsidR="00400F5A">
        <w:t>i e a 360° in ambito sanitario.</w:t>
      </w:r>
    </w:p>
    <w:p w14:paraId="7B273D94" w14:textId="77777777" w:rsidR="00400F5A" w:rsidRDefault="00400F5A" w:rsidP="00D33940">
      <w:pPr>
        <w:pStyle w:val="StandardRisoluzionedelConsigliodiStato"/>
        <w:ind w:right="-1"/>
      </w:pPr>
    </w:p>
    <w:p w14:paraId="2B725805" w14:textId="77777777" w:rsidR="004A4C34" w:rsidRDefault="004A4C34" w:rsidP="004A4C34">
      <w:pPr>
        <w:pStyle w:val="StandardRisoluzionedelConsigliodiStato"/>
        <w:ind w:right="-1"/>
      </w:pPr>
      <w:r>
        <w:t>Nel confronto tra Cantoni nell</w:t>
      </w:r>
      <w:r w:rsidR="004707D7">
        <w:t>'</w:t>
      </w:r>
      <w:r>
        <w:t>ambito della promozione e prevenzione sanitaria, effettuato dall</w:t>
      </w:r>
      <w:r w:rsidR="004707D7">
        <w:t>'</w:t>
      </w:r>
      <w:r>
        <w:t xml:space="preserve">Osservatorio svizzero della salute, posiziona il Ticino verso il fondo alla classifica (nel 2001 risultava secondo solo al Cantone Zugo).  </w:t>
      </w:r>
    </w:p>
    <w:p w14:paraId="5CA77807" w14:textId="77777777" w:rsidR="004A4C34" w:rsidRDefault="004A4C34" w:rsidP="004A4C34">
      <w:pPr>
        <w:pStyle w:val="StandardRisoluzionedelConsigliodiStato"/>
        <w:ind w:right="-1"/>
      </w:pPr>
    </w:p>
    <w:p w14:paraId="1FB497EF" w14:textId="77777777" w:rsidR="004A4C34" w:rsidRDefault="004A4C34" w:rsidP="004A4C34">
      <w:pPr>
        <w:pStyle w:val="StandardRisoluzionedelConsigliodiStato"/>
        <w:ind w:right="-1"/>
      </w:pPr>
      <w:r>
        <w:t xml:space="preserve">I mozionanti pongono innanzitutto una serie di domande al Governo (per il dettaglio si rinvia al </w:t>
      </w:r>
      <w:r w:rsidR="008D3EB9" w:rsidRPr="008D3EB9">
        <w:t>cap. 2.1</w:t>
      </w:r>
      <w:r>
        <w:t xml:space="preserve">) </w:t>
      </w:r>
      <w:r w:rsidR="0049754D" w:rsidRPr="0049754D">
        <w:t xml:space="preserve">sul ruolo del Cantone in merito alla prevenzione e alla promozione della salute e alle relative spese, </w:t>
      </w:r>
      <w:r w:rsidR="0049754D">
        <w:t>sull</w:t>
      </w:r>
      <w:r w:rsidR="004707D7">
        <w:t>'</w:t>
      </w:r>
      <w:r w:rsidR="0049754D" w:rsidRPr="0049754D">
        <w:t xml:space="preserve">offerta di operatori sanitari e il consumo di prestazioni in Ticino </w:t>
      </w:r>
      <w:r>
        <w:t>relative alla promozione e alla prevenzione della salute.</w:t>
      </w:r>
    </w:p>
    <w:p w14:paraId="6E357B2C" w14:textId="77777777" w:rsidR="0049754D" w:rsidRDefault="0049754D" w:rsidP="004A4C34">
      <w:pPr>
        <w:pStyle w:val="StandardRisoluzionedelConsigliodiStato"/>
        <w:ind w:right="-1"/>
      </w:pPr>
    </w:p>
    <w:p w14:paraId="14C32E8A" w14:textId="77777777" w:rsidR="00400F5A" w:rsidRDefault="0049754D" w:rsidP="0049754D">
      <w:pPr>
        <w:pStyle w:val="StandardRisoluzionedelConsigliodiStato"/>
        <w:ind w:right="-1"/>
      </w:pPr>
      <w:r>
        <w:t>In secondo luogo, per informare i cittadini e prendere in considerazione o incentivare misure per modificare taluni comportamenti rendendoli più virtuosi, pur mantenendo la qualità delle cure (che non dipende necessariamente dalla prossimità delle strutture o dalla frequenza delle visite), ritengono utile riflettere, come Cantone e ticinesi, su alcuni dati di confronto intercantonale</w:t>
      </w:r>
      <w:r>
        <w:rPr>
          <w:rStyle w:val="Rimandonotaapidipagina"/>
        </w:rPr>
        <w:footnoteReference w:id="1"/>
      </w:r>
      <w:r>
        <w:t xml:space="preserve"> (es. costi, densità di fornitori di prestazioni, frequenza delle consultazioni mediche, numero di posti letto in ospedale, ecc.), chiedono al Governo, </w:t>
      </w:r>
      <w:r>
        <w:rPr>
          <w:rFonts w:cs="Arial"/>
        </w:rPr>
        <w:t>«</w:t>
      </w:r>
      <w:r w:rsidRPr="0049754D">
        <w:rPr>
          <w:i/>
        </w:rPr>
        <w:t>d</w:t>
      </w:r>
      <w:r w:rsidR="004707D7">
        <w:rPr>
          <w:i/>
        </w:rPr>
        <w:t>'</w:t>
      </w:r>
      <w:r w:rsidRPr="0049754D">
        <w:rPr>
          <w:i/>
        </w:rPr>
        <w:t xml:space="preserve">accordo con gli attori della sanità ticinese, di adottare dei provvedimenti di interesse generale, quale potrebbe essere un </w:t>
      </w:r>
      <w:r w:rsidRPr="0049754D">
        <w:rPr>
          <w:b/>
          <w:i/>
        </w:rPr>
        <w:t>Nuovo Piano cantonale</w:t>
      </w:r>
      <w:r w:rsidRPr="0049754D">
        <w:rPr>
          <w:i/>
        </w:rPr>
        <w:t xml:space="preserve"> volto a individuare azioni mirate di </w:t>
      </w:r>
      <w:r w:rsidRPr="0049754D">
        <w:rPr>
          <w:b/>
          <w:i/>
        </w:rPr>
        <w:t>sensibilizzazione</w:t>
      </w:r>
      <w:r w:rsidRPr="0049754D">
        <w:rPr>
          <w:i/>
        </w:rPr>
        <w:t xml:space="preserve"> della popolazione ticinese per ridurre l</w:t>
      </w:r>
      <w:r w:rsidR="004707D7">
        <w:rPr>
          <w:i/>
        </w:rPr>
        <w:t>'</w:t>
      </w:r>
      <w:r w:rsidRPr="0049754D">
        <w:rPr>
          <w:i/>
        </w:rPr>
        <w:t xml:space="preserve">uso della sanità nonché ripristinare una maggiore e mirata </w:t>
      </w:r>
      <w:r w:rsidRPr="0049754D">
        <w:rPr>
          <w:b/>
          <w:i/>
        </w:rPr>
        <w:t>promozione della salute e prevenzione delle malattie</w:t>
      </w:r>
      <w:r>
        <w:rPr>
          <w:rFonts w:cs="Arial"/>
        </w:rPr>
        <w:t>»</w:t>
      </w:r>
      <w:r>
        <w:t>.</w:t>
      </w:r>
    </w:p>
    <w:p w14:paraId="1EDD18CF" w14:textId="77777777" w:rsidR="0049754D" w:rsidRDefault="0049754D" w:rsidP="0049754D">
      <w:pPr>
        <w:pStyle w:val="StandardRisoluzionedelConsigliodiStato"/>
        <w:ind w:right="-1"/>
      </w:pPr>
    </w:p>
    <w:p w14:paraId="230D8B47" w14:textId="77777777" w:rsidR="0049754D" w:rsidRDefault="0049754D" w:rsidP="0049754D">
      <w:pPr>
        <w:pStyle w:val="StandardRisoluzionedelConsigliodiStato"/>
        <w:ind w:right="-1"/>
      </w:pPr>
    </w:p>
    <w:p w14:paraId="59A4E09C" w14:textId="77777777" w:rsidR="0049754D" w:rsidRDefault="0049754D" w:rsidP="0049754D">
      <w:pPr>
        <w:pStyle w:val="Titolo1"/>
        <w:numPr>
          <w:ilvl w:val="0"/>
          <w:numId w:val="0"/>
        </w:numPr>
        <w:tabs>
          <w:tab w:val="left" w:pos="567"/>
        </w:tabs>
        <w:spacing w:before="0"/>
        <w:jc w:val="both"/>
        <w:rPr>
          <w:szCs w:val="24"/>
        </w:rPr>
      </w:pPr>
      <w:bookmarkStart w:id="2" w:name="_Toc207961576"/>
      <w:r w:rsidRPr="0049754D">
        <w:rPr>
          <w:szCs w:val="24"/>
        </w:rPr>
        <w:t>2.</w:t>
      </w:r>
      <w:r w:rsidRPr="0049754D">
        <w:rPr>
          <w:szCs w:val="24"/>
        </w:rPr>
        <w:tab/>
        <w:t>LA POSIZIONE DEL GOVERNO</w:t>
      </w:r>
      <w:bookmarkEnd w:id="2"/>
      <w:r w:rsidRPr="0049754D">
        <w:rPr>
          <w:szCs w:val="24"/>
        </w:rPr>
        <w:t xml:space="preserve"> </w:t>
      </w:r>
    </w:p>
    <w:p w14:paraId="254994E5" w14:textId="48E9EC99" w:rsidR="0049754D" w:rsidRDefault="00C55906" w:rsidP="0049754D">
      <w:pPr>
        <w:rPr>
          <w:sz w:val="24"/>
          <w:szCs w:val="24"/>
        </w:rPr>
      </w:pPr>
      <w:r>
        <w:rPr>
          <w:sz w:val="24"/>
          <w:szCs w:val="24"/>
        </w:rPr>
        <w:t>Con m</w:t>
      </w:r>
      <w:r w:rsidR="0049754D" w:rsidRPr="0049754D">
        <w:rPr>
          <w:sz w:val="24"/>
          <w:szCs w:val="24"/>
        </w:rPr>
        <w:t xml:space="preserve">essaggio n. 8362 del 22 novembre 2023 il Governo </w:t>
      </w:r>
      <w:r w:rsidR="0049754D">
        <w:rPr>
          <w:sz w:val="24"/>
          <w:szCs w:val="24"/>
        </w:rPr>
        <w:t xml:space="preserve">si è espresso in merito. </w:t>
      </w:r>
    </w:p>
    <w:p w14:paraId="12E1CEF7" w14:textId="77777777" w:rsidR="008D3EB9" w:rsidRDefault="008D3EB9" w:rsidP="008D3EB9">
      <w:pPr>
        <w:rPr>
          <w:sz w:val="24"/>
          <w:szCs w:val="24"/>
        </w:rPr>
      </w:pPr>
      <w:r>
        <w:rPr>
          <w:sz w:val="24"/>
          <w:szCs w:val="24"/>
        </w:rPr>
        <w:t xml:space="preserve">Esso sottolinea che </w:t>
      </w:r>
      <w:r w:rsidRPr="008D3EB9">
        <w:rPr>
          <w:sz w:val="24"/>
          <w:szCs w:val="24"/>
        </w:rPr>
        <w:t>la prevenzione e la promozione della salute (art. 33</w:t>
      </w:r>
      <w:r>
        <w:rPr>
          <w:sz w:val="24"/>
          <w:szCs w:val="24"/>
        </w:rPr>
        <w:t xml:space="preserve"> Legge </w:t>
      </w:r>
      <w:r w:rsidRPr="008D3EB9">
        <w:rPr>
          <w:sz w:val="24"/>
          <w:szCs w:val="24"/>
        </w:rPr>
        <w:t>sulla promozione della salute e il coordinamento sanitario</w:t>
      </w:r>
      <w:r>
        <w:rPr>
          <w:sz w:val="24"/>
          <w:szCs w:val="24"/>
        </w:rPr>
        <w:t>, l</w:t>
      </w:r>
      <w:r w:rsidRPr="008D3EB9">
        <w:rPr>
          <w:sz w:val="24"/>
          <w:szCs w:val="24"/>
        </w:rPr>
        <w:t>egge sanitaria, LSan)</w:t>
      </w:r>
      <w:r>
        <w:rPr>
          <w:sz w:val="24"/>
          <w:szCs w:val="24"/>
        </w:rPr>
        <w:t xml:space="preserve"> </w:t>
      </w:r>
      <w:r w:rsidRPr="008D3EB9">
        <w:rPr>
          <w:sz w:val="24"/>
          <w:szCs w:val="24"/>
        </w:rPr>
        <w:t>sono parte integrante delle politiche di salute pubblica del Dipartimento della sanità e della socialità</w:t>
      </w:r>
      <w:r>
        <w:rPr>
          <w:sz w:val="24"/>
          <w:szCs w:val="24"/>
        </w:rPr>
        <w:t>. P</w:t>
      </w:r>
      <w:r w:rsidRPr="008D3EB9">
        <w:rPr>
          <w:sz w:val="24"/>
          <w:szCs w:val="24"/>
        </w:rPr>
        <w:t xml:space="preserve">er gli ambiti di sua competenza riguardanti i principali fattori di rischio associati alle malattie non trasmissibili (MNT), </w:t>
      </w:r>
      <w:r>
        <w:rPr>
          <w:sz w:val="24"/>
          <w:szCs w:val="24"/>
        </w:rPr>
        <w:t xml:space="preserve">queste attività </w:t>
      </w:r>
      <w:r w:rsidRPr="008D3EB9">
        <w:rPr>
          <w:sz w:val="24"/>
          <w:szCs w:val="24"/>
        </w:rPr>
        <w:t>sono svolte e/o coordinate dal Servizio di promozione e di va</w:t>
      </w:r>
      <w:r>
        <w:rPr>
          <w:sz w:val="24"/>
          <w:szCs w:val="24"/>
        </w:rPr>
        <w:t>lutazione sanitaria (SPVS) dell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 xml:space="preserve">Ufficio del medico cantonale </w:t>
      </w:r>
      <w:r w:rsidR="005663AE">
        <w:rPr>
          <w:sz w:val="24"/>
          <w:szCs w:val="24"/>
        </w:rPr>
        <w:t xml:space="preserve">UMC </w:t>
      </w:r>
      <w:r>
        <w:rPr>
          <w:sz w:val="24"/>
          <w:szCs w:val="24"/>
        </w:rPr>
        <w:t>(che</w:t>
      </w:r>
      <w:r w:rsidRPr="008D3EB9">
        <w:rPr>
          <w:sz w:val="24"/>
          <w:szCs w:val="24"/>
        </w:rPr>
        <w:t xml:space="preserve"> propone al Consiglio di Stato la strategia e il programma quadro di prevenzione e promozione della salute a livello cantonale</w:t>
      </w:r>
      <w:r>
        <w:rPr>
          <w:sz w:val="24"/>
          <w:szCs w:val="24"/>
        </w:rPr>
        <w:t>)</w:t>
      </w:r>
      <w:r w:rsidRPr="008D3EB9">
        <w:rPr>
          <w:sz w:val="24"/>
          <w:szCs w:val="24"/>
        </w:rPr>
        <w:t>. Sulla base di analisi regolari degli indicatori di salute della popolazione ticinese, il Servizi</w:t>
      </w:r>
      <w:r>
        <w:rPr>
          <w:sz w:val="24"/>
          <w:szCs w:val="24"/>
        </w:rPr>
        <w:t>o elabora e conduce Programmi d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azione cantonali (</w:t>
      </w:r>
      <w:hyperlink r:id="rId12" w:history="1">
        <w:r w:rsidRPr="006A17BC">
          <w:rPr>
            <w:rStyle w:val="Collegamentoipertestuale"/>
            <w:sz w:val="24"/>
            <w:szCs w:val="24"/>
          </w:rPr>
          <w:t>PAC</w:t>
        </w:r>
      </w:hyperlink>
      <w:r w:rsidRPr="008D3EB9">
        <w:rPr>
          <w:sz w:val="24"/>
          <w:szCs w:val="24"/>
        </w:rPr>
        <w:t>) e progetti mirati volti a consentire alle persone di investire proattivamente nella loro salute e a promuovere comportamenti e ambienti favorevoli alla salute e alla riduzione dei principali fattori d</w:t>
      </w:r>
      <w:r>
        <w:rPr>
          <w:sz w:val="24"/>
          <w:szCs w:val="24"/>
        </w:rPr>
        <w:t>i rischio associati alle MNT. 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 xml:space="preserve">elaborazione dei programmi cantonali incorpora le priorità stabilite a livello federale (Strategia MNT, Strategia Dipendenze) nonché gli orientamenti strategici e i temi prioritari definiti dalla fondazione Promozione Salute Svizzera (alimentazione, attività fisica, salute mentale), come pure i bisogni e problemi di salute specifici della popolazione residente in Ticino. </w:t>
      </w:r>
    </w:p>
    <w:p w14:paraId="7BCD8EED" w14:textId="77777777" w:rsidR="00475296" w:rsidRDefault="00475296" w:rsidP="008D3EB9">
      <w:pPr>
        <w:rPr>
          <w:sz w:val="24"/>
          <w:szCs w:val="24"/>
        </w:rPr>
      </w:pPr>
      <w:r>
        <w:rPr>
          <w:sz w:val="24"/>
          <w:szCs w:val="24"/>
        </w:rPr>
        <w:t xml:space="preserve">Esso conclude quindi che la Mozione può essere considerata già evasa. </w:t>
      </w:r>
    </w:p>
    <w:p w14:paraId="17F118F4" w14:textId="77777777" w:rsidR="008D3EB9" w:rsidRPr="008D3EB9" w:rsidRDefault="008D3EB9" w:rsidP="005E12A6">
      <w:pPr>
        <w:pStyle w:val="Titolo2"/>
        <w:numPr>
          <w:ilvl w:val="0"/>
          <w:numId w:val="0"/>
        </w:numPr>
        <w:spacing w:before="0" w:after="120"/>
        <w:ind w:left="544" w:hanging="544"/>
        <w:jc w:val="both"/>
        <w:rPr>
          <w:szCs w:val="24"/>
        </w:rPr>
      </w:pPr>
      <w:bookmarkStart w:id="3" w:name="_Toc207961577"/>
      <w:r>
        <w:rPr>
          <w:szCs w:val="24"/>
        </w:rPr>
        <w:lastRenderedPageBreak/>
        <w:t>2.1</w:t>
      </w:r>
      <w:r>
        <w:rPr>
          <w:szCs w:val="24"/>
        </w:rPr>
        <w:tab/>
        <w:t>R</w:t>
      </w:r>
      <w:r w:rsidRPr="008D3EB9">
        <w:rPr>
          <w:szCs w:val="24"/>
        </w:rPr>
        <w:t>isposte alle specifiche domande poste dalla mozione</w:t>
      </w:r>
      <w:bookmarkEnd w:id="3"/>
    </w:p>
    <w:p w14:paraId="1757100D" w14:textId="77777777" w:rsidR="008D3EB9" w:rsidRPr="00A74F98" w:rsidRDefault="008D3EB9" w:rsidP="008D3EB9">
      <w:pPr>
        <w:numPr>
          <w:ilvl w:val="0"/>
          <w:numId w:val="21"/>
        </w:numPr>
        <w:spacing w:after="120"/>
        <w:rPr>
          <w:sz w:val="24"/>
          <w:szCs w:val="24"/>
        </w:rPr>
      </w:pPr>
      <w:r w:rsidRPr="00A74F98">
        <w:rPr>
          <w:sz w:val="24"/>
          <w:szCs w:val="24"/>
        </w:rPr>
        <w:t>Quali sono le ragioni del calo di spesa nella promozione e prevenzione in ambito sanitario sopra evidenziato?</w:t>
      </w:r>
    </w:p>
    <w:p w14:paraId="020F7A2C" w14:textId="77777777" w:rsidR="008D3EB9" w:rsidRPr="008D3EB9" w:rsidRDefault="008D3EB9" w:rsidP="00234A80">
      <w:pPr>
        <w:rPr>
          <w:sz w:val="24"/>
          <w:szCs w:val="24"/>
        </w:rPr>
      </w:pPr>
      <w:r>
        <w:rPr>
          <w:sz w:val="24"/>
          <w:szCs w:val="24"/>
        </w:rPr>
        <w:t>L</w:t>
      </w:r>
      <w:r w:rsidR="004707D7">
        <w:rPr>
          <w:sz w:val="24"/>
          <w:szCs w:val="24"/>
        </w:rPr>
        <w:t>'</w:t>
      </w:r>
      <w:r>
        <w:rPr>
          <w:sz w:val="24"/>
          <w:szCs w:val="24"/>
        </w:rPr>
        <w:t>indicatore utilizzato dall</w:t>
      </w:r>
      <w:r w:rsidR="004707D7">
        <w:rPr>
          <w:sz w:val="24"/>
          <w:szCs w:val="24"/>
        </w:rPr>
        <w:t>'</w:t>
      </w:r>
      <w:hyperlink r:id="rId13" w:anchor=":~:text=L'Osservatorio%20svizzero%20della%20salute,del%20sistema%20sanitario%20in%20Svizzera." w:history="1">
        <w:r w:rsidRPr="008D3EB9">
          <w:rPr>
            <w:rStyle w:val="Collegamentoipertestuale"/>
            <w:sz w:val="24"/>
            <w:szCs w:val="24"/>
          </w:rPr>
          <w:t>Osservatorio svizzero della salute</w:t>
        </w:r>
      </w:hyperlink>
      <w:r w:rsidRPr="008D3EB9">
        <w:rPr>
          <w:sz w:val="24"/>
          <w:szCs w:val="24"/>
        </w:rPr>
        <w:t xml:space="preserve"> (Obsan) in merito al confronto intercantonale per le spese di promozione della salute e di prevenzione viene calcolato sulla base dei dati ricavati dalla statistica dei costi e del finanziam</w:t>
      </w:r>
      <w:r>
        <w:rPr>
          <w:sz w:val="24"/>
          <w:szCs w:val="24"/>
        </w:rPr>
        <w:t>ento del sistema sanitario dell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Ufficio federale di statistica e comprende misure ne</w:t>
      </w:r>
      <w:r>
        <w:rPr>
          <w:sz w:val="24"/>
          <w:szCs w:val="24"/>
        </w:rPr>
        <w:t>i seguenti ambiti: di</w:t>
      </w:r>
      <w:r w:rsidRPr="008D3EB9">
        <w:rPr>
          <w:sz w:val="24"/>
          <w:szCs w:val="24"/>
        </w:rPr>
        <w:t>pendenze, prevenzione malattie non trasmissibili, salute a scuola, prevenzione di infortuni e lesioni, sicurezza alimentare,</w:t>
      </w:r>
      <w:r>
        <w:rPr>
          <w:sz w:val="24"/>
          <w:szCs w:val="24"/>
        </w:rPr>
        <w:t xml:space="preserve"> </w:t>
      </w:r>
      <w:r w:rsidRPr="008D3EB9">
        <w:rPr>
          <w:sz w:val="24"/>
          <w:szCs w:val="24"/>
        </w:rPr>
        <w:t xml:space="preserve">organizzazione e amministrazione per la promozione della salute e la prevenzione, programmi vaccinali, consulenza e dei test di malattie trasmissibili </w:t>
      </w:r>
      <w:r>
        <w:rPr>
          <w:sz w:val="24"/>
          <w:szCs w:val="24"/>
        </w:rPr>
        <w:t>e</w:t>
      </w:r>
      <w:r w:rsidRPr="008D3EB9">
        <w:rPr>
          <w:sz w:val="24"/>
          <w:szCs w:val="24"/>
        </w:rPr>
        <w:t xml:space="preserve"> monitoraggio di malattie. </w:t>
      </w:r>
      <w:r>
        <w:rPr>
          <w:sz w:val="24"/>
          <w:szCs w:val="24"/>
        </w:rPr>
        <w:t xml:space="preserve">Si tratta dunque di un </w:t>
      </w:r>
      <w:r w:rsidRPr="008D3EB9">
        <w:rPr>
          <w:sz w:val="24"/>
          <w:szCs w:val="24"/>
        </w:rPr>
        <w:t xml:space="preserve">indicatore </w:t>
      </w:r>
      <w:r>
        <w:rPr>
          <w:sz w:val="24"/>
          <w:szCs w:val="24"/>
        </w:rPr>
        <w:t xml:space="preserve">che </w:t>
      </w:r>
      <w:r w:rsidRPr="008D3EB9">
        <w:rPr>
          <w:sz w:val="24"/>
          <w:szCs w:val="24"/>
        </w:rPr>
        <w:t>consente di stimare soltanto in modo approssimativo le spese per la promozione della salute e la prevenzione.</w:t>
      </w:r>
    </w:p>
    <w:p w14:paraId="26CEAD59" w14:textId="77777777" w:rsidR="008D3EB9" w:rsidRPr="008D3EB9" w:rsidRDefault="008D3EB9" w:rsidP="00234A80">
      <w:pPr>
        <w:rPr>
          <w:sz w:val="24"/>
          <w:szCs w:val="24"/>
        </w:rPr>
      </w:pPr>
    </w:p>
    <w:p w14:paraId="61DCEE1F" w14:textId="77777777" w:rsidR="008D3EB9" w:rsidRPr="008D3EB9" w:rsidRDefault="008D3EB9" w:rsidP="00234A80">
      <w:pPr>
        <w:rPr>
          <w:sz w:val="24"/>
          <w:szCs w:val="24"/>
        </w:rPr>
      </w:pPr>
      <w:r w:rsidRPr="008D3EB9">
        <w:rPr>
          <w:sz w:val="24"/>
          <w:szCs w:val="24"/>
        </w:rPr>
        <w:t xml:space="preserve">La modalità </w:t>
      </w:r>
      <w:r w:rsidR="00234A80">
        <w:rPr>
          <w:sz w:val="24"/>
          <w:szCs w:val="24"/>
        </w:rPr>
        <w:t>d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esposizione del</w:t>
      </w:r>
      <w:r w:rsidR="00234A80">
        <w:rPr>
          <w:sz w:val="24"/>
          <w:szCs w:val="24"/>
        </w:rPr>
        <w:t>l</w:t>
      </w:r>
      <w:r w:rsidR="004707D7">
        <w:rPr>
          <w:sz w:val="24"/>
          <w:szCs w:val="24"/>
        </w:rPr>
        <w:t>'</w:t>
      </w:r>
      <w:r w:rsidR="00234A80">
        <w:rPr>
          <w:sz w:val="24"/>
          <w:szCs w:val="24"/>
        </w:rPr>
        <w:t>indicatore dell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Obsan non fornisce dunque informazioni circa</w:t>
      </w:r>
      <w:r w:rsidR="00234A80">
        <w:rPr>
          <w:sz w:val="24"/>
          <w:szCs w:val="24"/>
        </w:rPr>
        <w:t xml:space="preserve"> 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 xml:space="preserve">evoluzione temporale in termini assoluti ed è quindi difficile estrapolare la reale tendenza delle spese del Cantone destinate alla prevenzione e alla promozione della salute. </w:t>
      </w:r>
      <w:r w:rsidR="00234A80">
        <w:rPr>
          <w:sz w:val="24"/>
          <w:szCs w:val="24"/>
        </w:rPr>
        <w:t xml:space="preserve">Risulta </w:t>
      </w:r>
      <w:r w:rsidRPr="008D3EB9">
        <w:rPr>
          <w:sz w:val="24"/>
          <w:szCs w:val="24"/>
        </w:rPr>
        <w:t xml:space="preserve">più appropriato </w:t>
      </w:r>
      <w:r w:rsidR="00234A80">
        <w:rPr>
          <w:sz w:val="24"/>
          <w:szCs w:val="24"/>
        </w:rPr>
        <w:t>affidarsi</w:t>
      </w:r>
      <w:r w:rsidRPr="008D3EB9">
        <w:rPr>
          <w:sz w:val="24"/>
          <w:szCs w:val="24"/>
        </w:rPr>
        <w:t xml:space="preserve"> al</w:t>
      </w:r>
      <w:r w:rsidR="00234A80">
        <w:rPr>
          <w:sz w:val="24"/>
          <w:szCs w:val="24"/>
        </w:rPr>
        <w:t>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 xml:space="preserve">evoluzione delle voci di spesa in questi ambiti </w:t>
      </w:r>
      <w:r w:rsidR="00234A80">
        <w:rPr>
          <w:sz w:val="24"/>
          <w:szCs w:val="24"/>
        </w:rPr>
        <w:t>attribuite all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U</w:t>
      </w:r>
      <w:r w:rsidR="005663AE">
        <w:rPr>
          <w:sz w:val="24"/>
          <w:szCs w:val="24"/>
        </w:rPr>
        <w:t>MC</w:t>
      </w:r>
      <w:r w:rsidRPr="008D3EB9">
        <w:rPr>
          <w:sz w:val="24"/>
          <w:szCs w:val="24"/>
        </w:rPr>
        <w:t xml:space="preserve"> (Centro di responsabilità budgetaria, CRB 241) nei conti del Cantone per il decennio 2013 – 2023, come da tabella che segue: </w:t>
      </w:r>
    </w:p>
    <w:p w14:paraId="73A81458" w14:textId="77777777" w:rsidR="008D3EB9" w:rsidRPr="008D3EB9" w:rsidRDefault="008D3EB9" w:rsidP="008D3EB9">
      <w:pPr>
        <w:spacing w:after="120"/>
        <w:rPr>
          <w:sz w:val="24"/>
          <w:szCs w:val="24"/>
        </w:rPr>
      </w:pPr>
    </w:p>
    <w:p w14:paraId="12216231" w14:textId="77777777" w:rsidR="008D3EB9" w:rsidRPr="008D3EB9" w:rsidRDefault="008D3EB9" w:rsidP="008D3EB9">
      <w:pPr>
        <w:spacing w:after="120"/>
        <w:rPr>
          <w:sz w:val="24"/>
          <w:szCs w:val="24"/>
        </w:rPr>
      </w:pPr>
      <w:r w:rsidRPr="008D3EB9">
        <w:rPr>
          <w:noProof/>
          <w:sz w:val="24"/>
          <w:szCs w:val="24"/>
          <w:lang w:eastAsia="it-CH"/>
        </w:rPr>
        <w:drawing>
          <wp:inline distT="0" distB="0" distL="0" distR="0" wp14:anchorId="7AD58E5F" wp14:editId="16EB4DFB">
            <wp:extent cx="6029325" cy="2490573"/>
            <wp:effectExtent l="0" t="0" r="0" b="508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24905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C0ACC5" w14:textId="77777777" w:rsidR="008D3EB9" w:rsidRPr="008D3EB9" w:rsidRDefault="008D3EB9" w:rsidP="008D3EB9">
      <w:pPr>
        <w:spacing w:after="120"/>
        <w:rPr>
          <w:sz w:val="24"/>
          <w:szCs w:val="24"/>
        </w:rPr>
      </w:pPr>
    </w:p>
    <w:p w14:paraId="6BB0D988" w14:textId="77777777" w:rsidR="008D3EB9" w:rsidRPr="008D3EB9" w:rsidRDefault="005E12A6" w:rsidP="008D3EB9">
      <w:pPr>
        <w:spacing w:after="120"/>
        <w:rPr>
          <w:sz w:val="24"/>
          <w:szCs w:val="24"/>
        </w:rPr>
      </w:pPr>
      <w:r>
        <w:rPr>
          <w:sz w:val="24"/>
          <w:szCs w:val="24"/>
        </w:rPr>
        <w:t>L</w:t>
      </w:r>
      <w:r w:rsidR="004707D7">
        <w:rPr>
          <w:sz w:val="24"/>
          <w:szCs w:val="24"/>
        </w:rPr>
        <w:t>'</w:t>
      </w:r>
      <w:r>
        <w:rPr>
          <w:sz w:val="24"/>
          <w:szCs w:val="24"/>
        </w:rPr>
        <w:t>analisi dell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>evoluzione dei preventivi del Cantone</w:t>
      </w:r>
      <w:r>
        <w:rPr>
          <w:sz w:val="24"/>
          <w:szCs w:val="24"/>
        </w:rPr>
        <w:t xml:space="preserve"> rileva che </w:t>
      </w:r>
      <w:r w:rsidR="008D3EB9" w:rsidRPr="008D3EB9">
        <w:rPr>
          <w:sz w:val="24"/>
          <w:szCs w:val="24"/>
        </w:rPr>
        <w:t>gli importi annuali previsti, ripartiti su quattro voci di spesa, seguono un andamento piuttosto costante</w:t>
      </w:r>
      <w:r>
        <w:rPr>
          <w:sz w:val="24"/>
          <w:szCs w:val="24"/>
        </w:rPr>
        <w:t>.</w:t>
      </w:r>
    </w:p>
    <w:p w14:paraId="7A9619AF" w14:textId="77777777" w:rsidR="008D3EB9" w:rsidRPr="008D3EB9" w:rsidRDefault="008D3EB9" w:rsidP="008D3EB9">
      <w:pPr>
        <w:spacing w:after="120"/>
        <w:rPr>
          <w:sz w:val="24"/>
          <w:szCs w:val="24"/>
        </w:rPr>
      </w:pPr>
      <w:r w:rsidRPr="008D3EB9">
        <w:rPr>
          <w:sz w:val="24"/>
          <w:szCs w:val="24"/>
        </w:rPr>
        <w:t>Questi importi a carico delle casse cantonali sono integrati e anzi in parte sono necessari per poter ricevere i contributi federali del Fondo alcol, del Fondo di prevenzione del tabagismo e della Fondazione Promozione Salute Svizzera</w:t>
      </w:r>
      <w:r w:rsidR="0012549F">
        <w:rPr>
          <w:sz w:val="24"/>
          <w:szCs w:val="24"/>
        </w:rPr>
        <w:t xml:space="preserve"> per i </w:t>
      </w:r>
      <w:r w:rsidRPr="008D3EB9">
        <w:rPr>
          <w:sz w:val="24"/>
          <w:szCs w:val="24"/>
        </w:rPr>
        <w:t xml:space="preserve">PAC. </w:t>
      </w:r>
      <w:r w:rsidR="00D46276">
        <w:rPr>
          <w:sz w:val="24"/>
          <w:szCs w:val="24"/>
        </w:rPr>
        <w:t>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 xml:space="preserve">evoluzione di questi finanziamenti risulta dalla tabella che segue: </w:t>
      </w:r>
    </w:p>
    <w:p w14:paraId="6B644256" w14:textId="77777777" w:rsidR="008D3EB9" w:rsidRPr="008D3EB9" w:rsidRDefault="008D3EB9" w:rsidP="008D3EB9">
      <w:pPr>
        <w:spacing w:after="120"/>
        <w:rPr>
          <w:sz w:val="24"/>
          <w:szCs w:val="24"/>
        </w:rPr>
      </w:pPr>
    </w:p>
    <w:p w14:paraId="0051CF83" w14:textId="77777777" w:rsidR="008D3EB9" w:rsidRPr="008D3EB9" w:rsidRDefault="008D3EB9" w:rsidP="008D3EB9">
      <w:pPr>
        <w:spacing w:after="120"/>
        <w:rPr>
          <w:sz w:val="24"/>
          <w:szCs w:val="24"/>
        </w:rPr>
      </w:pPr>
      <w:r w:rsidRPr="008D3EB9">
        <w:rPr>
          <w:noProof/>
          <w:sz w:val="24"/>
          <w:szCs w:val="24"/>
          <w:lang w:eastAsia="it-CH"/>
        </w:rPr>
        <w:lastRenderedPageBreak/>
        <w:drawing>
          <wp:inline distT="0" distB="0" distL="0" distR="0" wp14:anchorId="096C8B34" wp14:editId="5A80B6A2">
            <wp:extent cx="6029325" cy="2565400"/>
            <wp:effectExtent l="0" t="0" r="9525" b="635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256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D3EB9">
        <w:rPr>
          <w:sz w:val="24"/>
          <w:szCs w:val="24"/>
        </w:rPr>
        <w:t xml:space="preserve"> </w:t>
      </w:r>
    </w:p>
    <w:p w14:paraId="5D928837" w14:textId="77777777" w:rsidR="008D3EB9" w:rsidRPr="008D3EB9" w:rsidRDefault="00D46276" w:rsidP="004707D7">
      <w:pPr>
        <w:rPr>
          <w:sz w:val="24"/>
          <w:szCs w:val="24"/>
        </w:rPr>
      </w:pPr>
      <w:r>
        <w:rPr>
          <w:sz w:val="24"/>
          <w:szCs w:val="24"/>
        </w:rPr>
        <w:t xml:space="preserve">Il </w:t>
      </w:r>
      <w:r w:rsidR="008D3EB9" w:rsidRPr="008D3EB9">
        <w:rPr>
          <w:sz w:val="24"/>
          <w:szCs w:val="24"/>
        </w:rPr>
        <w:t>Cantone</w:t>
      </w:r>
      <w:r>
        <w:rPr>
          <w:sz w:val="24"/>
          <w:szCs w:val="24"/>
        </w:rPr>
        <w:t>, dunque,</w:t>
      </w:r>
      <w:r w:rsidR="008D3EB9" w:rsidRPr="008D3EB9">
        <w:rPr>
          <w:sz w:val="24"/>
          <w:szCs w:val="24"/>
        </w:rPr>
        <w:t xml:space="preserve"> non ha ridotto il budget destinato alla prevenzione e alla promozione della salute</w:t>
      </w:r>
      <w:r>
        <w:rPr>
          <w:sz w:val="24"/>
          <w:szCs w:val="24"/>
        </w:rPr>
        <w:t>; a</w:t>
      </w:r>
      <w:r w:rsidR="008D3EB9" w:rsidRPr="008D3EB9">
        <w:rPr>
          <w:sz w:val="24"/>
          <w:szCs w:val="24"/>
        </w:rPr>
        <w:t xml:space="preserve">nzi, grazie ai contributi federali, la spesa è stata incrementata. </w:t>
      </w:r>
    </w:p>
    <w:p w14:paraId="59808597" w14:textId="77777777" w:rsidR="008D3EB9" w:rsidRPr="008D3EB9" w:rsidRDefault="008D3EB9" w:rsidP="004707D7">
      <w:pPr>
        <w:rPr>
          <w:sz w:val="24"/>
          <w:szCs w:val="24"/>
        </w:rPr>
      </w:pPr>
    </w:p>
    <w:p w14:paraId="3291D164" w14:textId="77777777" w:rsidR="008D3EB9" w:rsidRPr="00A74F98" w:rsidRDefault="008D3EB9" w:rsidP="004707D7">
      <w:pPr>
        <w:numPr>
          <w:ilvl w:val="0"/>
          <w:numId w:val="21"/>
        </w:numPr>
        <w:spacing w:after="60"/>
        <w:rPr>
          <w:sz w:val="24"/>
          <w:szCs w:val="24"/>
        </w:rPr>
      </w:pPr>
      <w:r w:rsidRPr="00A74F98">
        <w:rPr>
          <w:sz w:val="24"/>
          <w:szCs w:val="24"/>
        </w:rPr>
        <w:t>Ritiene il Governo di aver ottenuto miglioramenti o peggioramenti segnatamente a livello di costi della salute a seguito dei tagli alla spesa sulla promozione e prevenzione?</w:t>
      </w:r>
    </w:p>
    <w:p w14:paraId="1F1AB382" w14:textId="77777777" w:rsidR="008D3EB9" w:rsidRDefault="00D46276" w:rsidP="004707D7">
      <w:pPr>
        <w:spacing w:after="60"/>
        <w:rPr>
          <w:sz w:val="24"/>
          <w:szCs w:val="24"/>
        </w:rPr>
      </w:pPr>
      <w:r>
        <w:rPr>
          <w:sz w:val="24"/>
          <w:szCs w:val="24"/>
        </w:rPr>
        <w:t>Rilevato che n</w:t>
      </w:r>
      <w:r w:rsidR="008D3EB9" w:rsidRPr="008D3EB9">
        <w:rPr>
          <w:sz w:val="24"/>
          <w:szCs w:val="24"/>
        </w:rPr>
        <w:t>é il budget del Cantone destinato alla prevenzione e alla promozione della salute né il livello complessivo dei contributi federali ricevuti a questo scopo sono diminuit</w:t>
      </w:r>
      <w:r>
        <w:rPr>
          <w:sz w:val="24"/>
          <w:szCs w:val="24"/>
        </w:rPr>
        <w:t xml:space="preserve">i, esiste una correlazione positiva e virtuosa tra le spese per la prevenzione e la promozione e i costi della salute, appare logica (anche non è possibile </w:t>
      </w:r>
      <w:r w:rsidR="008D3EB9" w:rsidRPr="008D3EB9">
        <w:rPr>
          <w:sz w:val="24"/>
          <w:szCs w:val="24"/>
        </w:rPr>
        <w:t>stabilire dei nessi causali sul breve periodo</w:t>
      </w:r>
      <w:r>
        <w:rPr>
          <w:sz w:val="24"/>
          <w:szCs w:val="24"/>
        </w:rPr>
        <w:t>)</w:t>
      </w:r>
      <w:r w:rsidR="008D3EB9" w:rsidRPr="008D3EB9">
        <w:rPr>
          <w:sz w:val="24"/>
          <w:szCs w:val="24"/>
        </w:rPr>
        <w:t xml:space="preserve">. </w:t>
      </w:r>
      <w:r>
        <w:rPr>
          <w:sz w:val="24"/>
          <w:szCs w:val="24"/>
        </w:rPr>
        <w:t>L</w:t>
      </w:r>
      <w:r w:rsidR="004707D7">
        <w:rPr>
          <w:sz w:val="24"/>
          <w:szCs w:val="24"/>
        </w:rPr>
        <w:t>'</w:t>
      </w:r>
      <w:r>
        <w:rPr>
          <w:sz w:val="24"/>
          <w:szCs w:val="24"/>
        </w:rPr>
        <w:t>e</w:t>
      </w:r>
      <w:r w:rsidR="008D3EB9" w:rsidRPr="008D3EB9">
        <w:rPr>
          <w:sz w:val="24"/>
          <w:szCs w:val="24"/>
        </w:rPr>
        <w:t>sposizione ai fattori di rischio inizia molto presto</w:t>
      </w:r>
      <w:r>
        <w:rPr>
          <w:sz w:val="24"/>
          <w:szCs w:val="24"/>
        </w:rPr>
        <w:t xml:space="preserve"> e per </w:t>
      </w:r>
      <w:r w:rsidR="008D3EB9" w:rsidRPr="008D3EB9">
        <w:rPr>
          <w:sz w:val="24"/>
          <w:szCs w:val="24"/>
        </w:rPr>
        <w:t xml:space="preserve">coglierne i benefici è necessario </w:t>
      </w:r>
      <w:r>
        <w:rPr>
          <w:sz w:val="24"/>
          <w:szCs w:val="24"/>
        </w:rPr>
        <w:t>intraprendere misure di prevenzione sin dall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>infanzia per poi prosegui</w:t>
      </w:r>
      <w:r>
        <w:rPr>
          <w:sz w:val="24"/>
          <w:szCs w:val="24"/>
        </w:rPr>
        <w:t xml:space="preserve">re nelle varie fasi della vita: </w:t>
      </w:r>
      <w:r w:rsidR="008D3EB9" w:rsidRPr="008D3EB9">
        <w:rPr>
          <w:sz w:val="24"/>
          <w:szCs w:val="24"/>
        </w:rPr>
        <w:t xml:space="preserve">gli effetti diretti e indiretti delle misure volte a ridurre i principali fattori di rischio si manifestano a medio e lungo termine (anni e decenni). </w:t>
      </w:r>
    </w:p>
    <w:p w14:paraId="5E655552" w14:textId="77777777" w:rsidR="00D46276" w:rsidRPr="008D3EB9" w:rsidRDefault="00D46276" w:rsidP="00D46276">
      <w:pPr>
        <w:rPr>
          <w:sz w:val="24"/>
          <w:szCs w:val="24"/>
        </w:rPr>
      </w:pPr>
    </w:p>
    <w:p w14:paraId="7087157C" w14:textId="77777777" w:rsidR="00F224C8" w:rsidRPr="00F224C8" w:rsidRDefault="008D3EB9" w:rsidP="00F224C8">
      <w:pPr>
        <w:rPr>
          <w:sz w:val="24"/>
          <w:szCs w:val="24"/>
        </w:rPr>
      </w:pPr>
      <w:r w:rsidRPr="008D3EB9">
        <w:rPr>
          <w:sz w:val="24"/>
          <w:szCs w:val="24"/>
        </w:rPr>
        <w:t>Tuttavia</w:t>
      </w:r>
      <w:r w:rsidR="00D46276">
        <w:rPr>
          <w:sz w:val="24"/>
          <w:szCs w:val="24"/>
        </w:rPr>
        <w:t xml:space="preserve"> </w:t>
      </w:r>
      <w:r w:rsidRPr="008D3EB9">
        <w:rPr>
          <w:sz w:val="24"/>
          <w:szCs w:val="24"/>
        </w:rPr>
        <w:t xml:space="preserve">nel corso degli ultimi 20-30 anni la salute </w:t>
      </w:r>
      <w:r w:rsidR="00D46276">
        <w:rPr>
          <w:sz w:val="24"/>
          <w:szCs w:val="24"/>
        </w:rPr>
        <w:t xml:space="preserve">in Ticino </w:t>
      </w:r>
      <w:r w:rsidRPr="008D3EB9">
        <w:rPr>
          <w:sz w:val="24"/>
          <w:szCs w:val="24"/>
        </w:rPr>
        <w:t>è migliorata notevolmente</w:t>
      </w:r>
      <w:r w:rsidR="00D46276">
        <w:rPr>
          <w:sz w:val="24"/>
          <w:szCs w:val="24"/>
        </w:rPr>
        <w:t>: quest</w:t>
      </w:r>
      <w:r w:rsidR="004707D7">
        <w:rPr>
          <w:sz w:val="24"/>
          <w:szCs w:val="24"/>
        </w:rPr>
        <w:t>'</w:t>
      </w:r>
      <w:r w:rsidR="00D46276">
        <w:rPr>
          <w:sz w:val="24"/>
          <w:szCs w:val="24"/>
        </w:rPr>
        <w:t xml:space="preserve">ultimo </w:t>
      </w:r>
      <w:r w:rsidRPr="008D3EB9">
        <w:rPr>
          <w:sz w:val="24"/>
          <w:szCs w:val="24"/>
        </w:rPr>
        <w:t>presenta una speranza di vita tra le più alte della Svizzera con un indice di vecchiaia</w:t>
      </w:r>
      <w:r w:rsidRPr="008D3EB9">
        <w:rPr>
          <w:sz w:val="24"/>
          <w:szCs w:val="24"/>
          <w:vertAlign w:val="superscript"/>
        </w:rPr>
        <w:footnoteReference w:id="2"/>
      </w:r>
      <w:r w:rsidRPr="008D3EB9">
        <w:rPr>
          <w:sz w:val="24"/>
          <w:szCs w:val="24"/>
        </w:rPr>
        <w:t xml:space="preserve"> che nel 2021 si situava a 181.5% (seguito dai Grigioni con </w:t>
      </w:r>
      <w:r w:rsidR="00F224C8">
        <w:rPr>
          <w:sz w:val="24"/>
          <w:szCs w:val="24"/>
        </w:rPr>
        <w:t xml:space="preserve">171.5 e da Nidwaldo con 162.7); anche se è </w:t>
      </w:r>
      <w:r w:rsidR="00F224C8" w:rsidRPr="00F224C8">
        <w:rPr>
          <w:sz w:val="24"/>
          <w:szCs w:val="24"/>
        </w:rPr>
        <w:t xml:space="preserve">difficile stabilire precisamente tutti i fattori </w:t>
      </w:r>
      <w:r w:rsidR="00F224C8">
        <w:rPr>
          <w:sz w:val="24"/>
          <w:szCs w:val="24"/>
        </w:rPr>
        <w:t>alla base di q</w:t>
      </w:r>
      <w:r w:rsidR="00F224C8" w:rsidRPr="00F224C8">
        <w:rPr>
          <w:sz w:val="24"/>
          <w:szCs w:val="24"/>
        </w:rPr>
        <w:t>uest</w:t>
      </w:r>
      <w:r w:rsidR="00F224C8">
        <w:rPr>
          <w:sz w:val="24"/>
          <w:szCs w:val="24"/>
        </w:rPr>
        <w:t xml:space="preserve">a </w:t>
      </w:r>
      <w:r w:rsidR="00F224C8" w:rsidRPr="00F224C8">
        <w:rPr>
          <w:sz w:val="24"/>
          <w:szCs w:val="24"/>
        </w:rPr>
        <w:t xml:space="preserve">evoluzione demografica, </w:t>
      </w:r>
      <w:r w:rsidR="00F224C8">
        <w:rPr>
          <w:sz w:val="24"/>
          <w:szCs w:val="24"/>
        </w:rPr>
        <w:t xml:space="preserve">si suppone </w:t>
      </w:r>
      <w:r w:rsidR="00F224C8" w:rsidRPr="00F224C8">
        <w:rPr>
          <w:sz w:val="24"/>
          <w:szCs w:val="24"/>
        </w:rPr>
        <w:t>che</w:t>
      </w:r>
      <w:r w:rsidR="00F224C8">
        <w:rPr>
          <w:sz w:val="24"/>
          <w:szCs w:val="24"/>
        </w:rPr>
        <w:t xml:space="preserve"> i progressi della medicina e l</w:t>
      </w:r>
      <w:r w:rsidR="004707D7">
        <w:rPr>
          <w:sz w:val="24"/>
          <w:szCs w:val="24"/>
        </w:rPr>
        <w:t>'</w:t>
      </w:r>
      <w:r w:rsidR="00F224C8" w:rsidRPr="00F224C8">
        <w:rPr>
          <w:sz w:val="24"/>
          <w:szCs w:val="24"/>
        </w:rPr>
        <w:t>accesso a cure più efficaci e tempestive abbiano contribuito</w:t>
      </w:r>
      <w:r w:rsidR="00F224C8">
        <w:rPr>
          <w:sz w:val="24"/>
          <w:szCs w:val="24"/>
        </w:rPr>
        <w:t>, così come l</w:t>
      </w:r>
      <w:r w:rsidR="004707D7">
        <w:rPr>
          <w:sz w:val="24"/>
          <w:szCs w:val="24"/>
        </w:rPr>
        <w:t>'</w:t>
      </w:r>
      <w:r w:rsidR="00F224C8" w:rsidRPr="00F224C8">
        <w:rPr>
          <w:sz w:val="24"/>
          <w:szCs w:val="24"/>
        </w:rPr>
        <w:t>accresciuta consapevolezza dei f</w:t>
      </w:r>
      <w:r w:rsidR="00F224C8">
        <w:rPr>
          <w:sz w:val="24"/>
          <w:szCs w:val="24"/>
        </w:rPr>
        <w:t>attori di rischio ha favorito l</w:t>
      </w:r>
      <w:r w:rsidR="004707D7">
        <w:rPr>
          <w:sz w:val="24"/>
          <w:szCs w:val="24"/>
        </w:rPr>
        <w:t>'</w:t>
      </w:r>
      <w:r w:rsidR="00F224C8" w:rsidRPr="00F224C8">
        <w:rPr>
          <w:sz w:val="24"/>
          <w:szCs w:val="24"/>
        </w:rPr>
        <w:t>adozione di comportamenti più salutari.</w:t>
      </w:r>
    </w:p>
    <w:p w14:paraId="09502911" w14:textId="77777777" w:rsidR="00F224C8" w:rsidRPr="00F224C8" w:rsidRDefault="00F224C8" w:rsidP="00F224C8">
      <w:pPr>
        <w:rPr>
          <w:sz w:val="24"/>
          <w:szCs w:val="24"/>
        </w:rPr>
      </w:pPr>
    </w:p>
    <w:p w14:paraId="63441DC2" w14:textId="77777777" w:rsidR="008D3EB9" w:rsidRPr="008D3EB9" w:rsidRDefault="00F224C8" w:rsidP="00F224C8">
      <w:pPr>
        <w:rPr>
          <w:sz w:val="24"/>
          <w:szCs w:val="24"/>
        </w:rPr>
      </w:pPr>
      <w:r w:rsidRPr="00F224C8">
        <w:rPr>
          <w:sz w:val="24"/>
          <w:szCs w:val="24"/>
        </w:rPr>
        <w:t>Dopo le grandi campagne d</w:t>
      </w:r>
      <w:r w:rsidR="004707D7">
        <w:rPr>
          <w:sz w:val="24"/>
          <w:szCs w:val="24"/>
        </w:rPr>
        <w:t>'</w:t>
      </w:r>
      <w:r w:rsidRPr="00F224C8">
        <w:rPr>
          <w:sz w:val="24"/>
          <w:szCs w:val="24"/>
        </w:rPr>
        <w:t>informazione e d</w:t>
      </w:r>
      <w:r>
        <w:rPr>
          <w:sz w:val="24"/>
          <w:szCs w:val="24"/>
        </w:rPr>
        <w:t>i sensibilizzazione degli anni N</w:t>
      </w:r>
      <w:r w:rsidRPr="00F224C8">
        <w:rPr>
          <w:sz w:val="24"/>
          <w:szCs w:val="24"/>
        </w:rPr>
        <w:t>ovanta, le misure di prevenzione e di promozione della salute cantonali sono diventate più mirate e orientate ai bisogni specifici delle persone nelle varie fasi della vita.</w:t>
      </w:r>
    </w:p>
    <w:p w14:paraId="4736783D" w14:textId="77777777" w:rsidR="008D3EB9" w:rsidRPr="008D3EB9" w:rsidRDefault="008D3EB9" w:rsidP="008D3EB9">
      <w:pPr>
        <w:spacing w:after="120"/>
        <w:rPr>
          <w:sz w:val="24"/>
          <w:szCs w:val="24"/>
        </w:rPr>
      </w:pPr>
      <w:r w:rsidRPr="008D3EB9">
        <w:rPr>
          <w:noProof/>
          <w:sz w:val="24"/>
          <w:szCs w:val="24"/>
          <w:lang w:eastAsia="it-CH"/>
        </w:rPr>
        <w:lastRenderedPageBreak/>
        <w:drawing>
          <wp:inline distT="0" distB="0" distL="0" distR="0" wp14:anchorId="3AAE4A19" wp14:editId="4B5D63FE">
            <wp:extent cx="6022975" cy="2410460"/>
            <wp:effectExtent l="0" t="0" r="0" b="8890"/>
            <wp:docPr id="1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magine 4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2975" cy="241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F910F" w14:textId="77777777" w:rsidR="008D3EB9" w:rsidRPr="008D3EB9" w:rsidRDefault="00F93466" w:rsidP="004707D7">
      <w:pPr>
        <w:rPr>
          <w:sz w:val="24"/>
          <w:szCs w:val="24"/>
        </w:rPr>
      </w:pPr>
      <w:r>
        <w:rPr>
          <w:sz w:val="24"/>
          <w:szCs w:val="24"/>
        </w:rPr>
        <w:t>L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>efficacia di questa strategia è</w:t>
      </w:r>
      <w:r>
        <w:rPr>
          <w:sz w:val="24"/>
          <w:szCs w:val="24"/>
        </w:rPr>
        <w:t xml:space="preserve"> anche in parte comprovata dai dati raccolti dall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>Obsan</w:t>
      </w:r>
      <w:r>
        <w:rPr>
          <w:rStyle w:val="Rimandonotaapidipagina"/>
          <w:sz w:val="24"/>
          <w:szCs w:val="24"/>
        </w:rPr>
        <w:footnoteReference w:id="3"/>
      </w:r>
      <w:r>
        <w:rPr>
          <w:sz w:val="24"/>
          <w:szCs w:val="24"/>
        </w:rPr>
        <w:t xml:space="preserve">: </w:t>
      </w:r>
      <w:r w:rsidR="008D3EB9" w:rsidRPr="008D3EB9">
        <w:rPr>
          <w:sz w:val="24"/>
          <w:szCs w:val="24"/>
        </w:rPr>
        <w:t>quasi 8 persone su 10 valutano il proprio stato di salute da buono a ottimo</w:t>
      </w:r>
      <w:r>
        <w:rPr>
          <w:sz w:val="24"/>
          <w:szCs w:val="24"/>
        </w:rPr>
        <w:t>; negli ultimi vent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>anni la percentuale di persone che dichiarano di porre particolare attenzione alla propria alimentazione è passata dal 72.4% al 77.9%</w:t>
      </w:r>
      <w:r>
        <w:rPr>
          <w:sz w:val="24"/>
          <w:szCs w:val="24"/>
        </w:rPr>
        <w:t xml:space="preserve">; dal 2002 al 2017 la percentuale dei cittadini fisicamente attivi è passata dal 52.9% al 67.6%. </w:t>
      </w:r>
      <w:r w:rsidR="00CA2C87">
        <w:rPr>
          <w:sz w:val="24"/>
          <w:szCs w:val="24"/>
        </w:rPr>
        <w:t>Tra le criticità si possono annoverare il fumo, l</w:t>
      </w:r>
      <w:r w:rsidR="004707D7">
        <w:rPr>
          <w:sz w:val="24"/>
          <w:szCs w:val="24"/>
        </w:rPr>
        <w:t>'</w:t>
      </w:r>
      <w:r w:rsidR="00CA2C87">
        <w:rPr>
          <w:sz w:val="24"/>
          <w:szCs w:val="24"/>
        </w:rPr>
        <w:t>alcol e il disagio psicologico (superiore alla media nazionale).</w:t>
      </w:r>
    </w:p>
    <w:p w14:paraId="5D5C9835" w14:textId="77777777" w:rsidR="008D3EB9" w:rsidRPr="008D3EB9" w:rsidRDefault="008D3EB9" w:rsidP="004707D7">
      <w:pPr>
        <w:rPr>
          <w:sz w:val="24"/>
          <w:szCs w:val="24"/>
        </w:rPr>
      </w:pPr>
    </w:p>
    <w:p w14:paraId="44480617" w14:textId="77777777" w:rsidR="008D3EB9" w:rsidRPr="00A74F98" w:rsidRDefault="008D3EB9" w:rsidP="00D71D5E">
      <w:pPr>
        <w:tabs>
          <w:tab w:val="left" w:pos="567"/>
        </w:tabs>
        <w:spacing w:after="60"/>
        <w:rPr>
          <w:sz w:val="24"/>
          <w:szCs w:val="24"/>
        </w:rPr>
      </w:pPr>
      <w:r w:rsidRPr="00A74F98">
        <w:rPr>
          <w:sz w:val="24"/>
          <w:szCs w:val="24"/>
        </w:rPr>
        <w:t>3.</w:t>
      </w:r>
      <w:r w:rsidRPr="00A74F98">
        <w:rPr>
          <w:sz w:val="24"/>
          <w:szCs w:val="24"/>
        </w:rPr>
        <w:tab/>
        <w:t>Quanto e cosa fa il Cantone per la promozione della salute?</w:t>
      </w:r>
    </w:p>
    <w:p w14:paraId="1A1E7C38" w14:textId="77777777" w:rsidR="008D3EB9" w:rsidRPr="008D3EB9" w:rsidRDefault="008D3EB9" w:rsidP="00961DDC">
      <w:pPr>
        <w:rPr>
          <w:sz w:val="24"/>
          <w:szCs w:val="24"/>
          <w:lang w:val="it-IT"/>
        </w:rPr>
      </w:pPr>
      <w:r w:rsidRPr="008D3EB9">
        <w:rPr>
          <w:sz w:val="24"/>
          <w:szCs w:val="24"/>
          <w:lang w:val="it-IT"/>
        </w:rPr>
        <w:t xml:space="preserve">Il </w:t>
      </w:r>
      <w:hyperlink r:id="rId17" w:tgtFrame="_blank" w:history="1">
        <w:r w:rsidRPr="008D3EB9">
          <w:rPr>
            <w:rStyle w:val="Collegamentoipertestuale"/>
            <w:sz w:val="24"/>
            <w:szCs w:val="24"/>
            <w:lang w:val="it-IT"/>
          </w:rPr>
          <w:t xml:space="preserve">Programma di azione cantonale </w:t>
        </w:r>
        <w:r w:rsidR="00157EC7">
          <w:rPr>
            <w:rStyle w:val="Collegamentoipertestuale"/>
            <w:sz w:val="24"/>
            <w:szCs w:val="24"/>
            <w:lang w:val="it-IT"/>
          </w:rPr>
          <w:t>"</w:t>
        </w:r>
        <w:r w:rsidRPr="008D3EB9">
          <w:rPr>
            <w:rStyle w:val="Collegamentoipertestuale"/>
            <w:sz w:val="24"/>
            <w:szCs w:val="24"/>
            <w:lang w:val="it-IT"/>
          </w:rPr>
          <w:t>Promozione della salute 2021-2024</w:t>
        </w:r>
      </w:hyperlink>
      <w:r w:rsidR="00157EC7">
        <w:rPr>
          <w:sz w:val="24"/>
          <w:szCs w:val="24"/>
          <w:lang w:val="it-IT"/>
        </w:rPr>
        <w:t>"</w:t>
      </w:r>
      <w:r w:rsidRPr="008D3EB9">
        <w:rPr>
          <w:sz w:val="24"/>
          <w:szCs w:val="24"/>
          <w:lang w:val="it-IT"/>
        </w:rPr>
        <w:t xml:space="preserve"> pone al centro i temi dell</w:t>
      </w:r>
      <w:r w:rsidR="004707D7">
        <w:rPr>
          <w:sz w:val="24"/>
          <w:szCs w:val="24"/>
          <w:lang w:val="it-IT"/>
        </w:rPr>
        <w:t>'</w:t>
      </w:r>
      <w:r w:rsidRPr="008D3EB9">
        <w:rPr>
          <w:sz w:val="24"/>
          <w:szCs w:val="24"/>
          <w:lang w:val="it-IT"/>
        </w:rPr>
        <w:t>alimentazione equilibrata, del movimento e della salute mentale. Il Programma si rivolge a bambini, ragazzi e anziani e</w:t>
      </w:r>
      <w:r w:rsidRPr="008D3EB9">
        <w:rPr>
          <w:sz w:val="24"/>
          <w:szCs w:val="24"/>
        </w:rPr>
        <w:t xml:space="preserve"> prevede complessivamente 38 misure: 20 per i più giovani, 14 per le fasce di popolazione più anziane e 4 per tutta la popolazione. Queste misure sono declinate in funzione della struttura a quattro livelli di Promozione Salute Svizzera (interventi, policy, comunicazione, messa in rete) e implementate nei </w:t>
      </w:r>
      <w:r w:rsidRPr="008D3EB9">
        <w:rPr>
          <w:i/>
          <w:sz w:val="24"/>
          <w:szCs w:val="24"/>
        </w:rPr>
        <w:t>setting</w:t>
      </w:r>
      <w:r w:rsidRPr="008D3EB9">
        <w:rPr>
          <w:sz w:val="24"/>
          <w:szCs w:val="24"/>
        </w:rPr>
        <w:t xml:space="preserve"> (luoghi e ambienti) ritenuti prioritari in relazione alle fasi della vita considerate (comuni, scuole, centri diurni per anziani, ecc.). La loro realizzazione è perlopiù affidata a istituzioni, organizzazioni e associazioni presenti sul territorio che si occupano prevalentemente di giovani e di invecchiamento attivo (ad es. Fondazione IdéeSport, Fourchette verte, Radix Svizzera italiana, Cemea, Pro Senectute Ticino e Moesano, ATTE, GenerazionePiù). </w:t>
      </w:r>
    </w:p>
    <w:p w14:paraId="1E903E59" w14:textId="77777777" w:rsidR="008D3EB9" w:rsidRPr="008D3EB9" w:rsidRDefault="008D3EB9" w:rsidP="00961DDC">
      <w:pPr>
        <w:rPr>
          <w:sz w:val="24"/>
          <w:szCs w:val="24"/>
        </w:rPr>
      </w:pPr>
    </w:p>
    <w:p w14:paraId="1EB4932F" w14:textId="77777777" w:rsidR="008D3EB9" w:rsidRPr="00A74F98" w:rsidRDefault="008D3EB9" w:rsidP="00D71D5E">
      <w:pPr>
        <w:tabs>
          <w:tab w:val="left" w:pos="567"/>
        </w:tabs>
        <w:spacing w:after="60"/>
        <w:rPr>
          <w:sz w:val="24"/>
          <w:szCs w:val="24"/>
        </w:rPr>
      </w:pPr>
      <w:r w:rsidRPr="00A74F98">
        <w:rPr>
          <w:sz w:val="24"/>
          <w:szCs w:val="24"/>
        </w:rPr>
        <w:t>4.</w:t>
      </w:r>
      <w:r w:rsidRPr="00A74F98">
        <w:rPr>
          <w:sz w:val="24"/>
          <w:szCs w:val="24"/>
        </w:rPr>
        <w:tab/>
        <w:t>Quanto e cosa fa il Cantone per la prevenzione?</w:t>
      </w:r>
    </w:p>
    <w:p w14:paraId="107F240E" w14:textId="77777777" w:rsidR="008D3EB9" w:rsidRPr="008D3EB9" w:rsidRDefault="008D3EB9" w:rsidP="00961DDC">
      <w:pPr>
        <w:spacing w:after="60"/>
        <w:rPr>
          <w:sz w:val="24"/>
          <w:szCs w:val="24"/>
        </w:rPr>
      </w:pPr>
      <w:r w:rsidRPr="008D3EB9">
        <w:rPr>
          <w:sz w:val="24"/>
          <w:szCs w:val="24"/>
          <w:lang w:val="it-IT"/>
        </w:rPr>
        <w:t xml:space="preserve">Nel 2021 il Cantone si è dotato di un </w:t>
      </w:r>
      <w:hyperlink r:id="rId18" w:history="1">
        <w:r w:rsidRPr="008D3EB9">
          <w:rPr>
            <w:rStyle w:val="Collegamentoipertestuale"/>
            <w:sz w:val="24"/>
            <w:szCs w:val="24"/>
            <w:lang w:val="it-IT"/>
          </w:rPr>
          <w:t xml:space="preserve">Programma di azione cantonale </w:t>
        </w:r>
        <w:r w:rsidR="00157EC7">
          <w:rPr>
            <w:rStyle w:val="Collegamentoipertestuale"/>
            <w:sz w:val="24"/>
            <w:szCs w:val="24"/>
            <w:lang w:val="it-IT"/>
          </w:rPr>
          <w:t>"</w:t>
        </w:r>
        <w:r w:rsidRPr="008D3EB9">
          <w:rPr>
            <w:rStyle w:val="Collegamentoipertestuale"/>
            <w:sz w:val="24"/>
            <w:szCs w:val="24"/>
            <w:lang w:val="it-IT"/>
          </w:rPr>
          <w:t>Prevenzione alcol, tabacco e prodotti affini 2021-2024</w:t>
        </w:r>
        <w:r w:rsidR="00157EC7">
          <w:rPr>
            <w:rStyle w:val="Collegamentoipertestuale"/>
            <w:sz w:val="24"/>
            <w:szCs w:val="24"/>
            <w:lang w:val="it-IT"/>
          </w:rPr>
          <w:t>"</w:t>
        </w:r>
      </w:hyperlink>
      <w:r w:rsidRPr="008D3EB9">
        <w:rPr>
          <w:sz w:val="24"/>
          <w:szCs w:val="24"/>
          <w:lang w:val="it-IT"/>
        </w:rPr>
        <w:t xml:space="preserve"> che </w:t>
      </w:r>
      <w:r w:rsidRPr="008D3EB9">
        <w:rPr>
          <w:sz w:val="24"/>
          <w:szCs w:val="24"/>
        </w:rPr>
        <w:t>realizza su scala cantonale la Strategia MNT 2017-2024.</w:t>
      </w:r>
      <w:r w:rsidRPr="008D3EB9">
        <w:rPr>
          <w:sz w:val="24"/>
          <w:szCs w:val="24"/>
          <w:lang w:val="it-IT"/>
        </w:rPr>
        <w:t xml:space="preserve"> Il nuovo programma - </w:t>
      </w:r>
      <w:r w:rsidRPr="008D3EB9">
        <w:rPr>
          <w:sz w:val="24"/>
          <w:szCs w:val="24"/>
        </w:rPr>
        <w:t xml:space="preserve">concretizzando il cambiamento di paradigma voluto a livello federale - ha </w:t>
      </w:r>
      <w:r w:rsidRPr="008D3EB9">
        <w:rPr>
          <w:sz w:val="24"/>
          <w:szCs w:val="24"/>
          <w:lang w:val="it-IT"/>
        </w:rPr>
        <w:t xml:space="preserve">accorpato i precedenti </w:t>
      </w:r>
      <w:r w:rsidR="00157EC7">
        <w:rPr>
          <w:sz w:val="24"/>
          <w:szCs w:val="24"/>
          <w:lang w:val="it-IT"/>
        </w:rPr>
        <w:t>"</w:t>
      </w:r>
      <w:r w:rsidRPr="008D3EB9">
        <w:rPr>
          <w:sz w:val="24"/>
          <w:szCs w:val="24"/>
          <w:lang w:val="it-IT"/>
        </w:rPr>
        <w:t>Programma cantonale tabagismo 2015-2018</w:t>
      </w:r>
      <w:r w:rsidR="00157EC7">
        <w:rPr>
          <w:sz w:val="24"/>
          <w:szCs w:val="24"/>
          <w:lang w:val="it-IT"/>
        </w:rPr>
        <w:t>"</w:t>
      </w:r>
      <w:r w:rsidRPr="008D3EB9">
        <w:rPr>
          <w:sz w:val="24"/>
          <w:szCs w:val="24"/>
          <w:lang w:val="it-IT"/>
        </w:rPr>
        <w:t xml:space="preserve"> e </w:t>
      </w:r>
      <w:r w:rsidR="00157EC7">
        <w:rPr>
          <w:sz w:val="24"/>
          <w:szCs w:val="24"/>
          <w:lang w:val="it-IT"/>
        </w:rPr>
        <w:t>"</w:t>
      </w:r>
      <w:r w:rsidRPr="008D3EB9">
        <w:rPr>
          <w:sz w:val="24"/>
          <w:szCs w:val="24"/>
          <w:lang w:val="it-IT"/>
        </w:rPr>
        <w:t>Piano d</w:t>
      </w:r>
      <w:r w:rsidR="004707D7">
        <w:rPr>
          <w:sz w:val="24"/>
          <w:szCs w:val="24"/>
          <w:lang w:val="it-IT"/>
        </w:rPr>
        <w:t>'</w:t>
      </w:r>
      <w:r w:rsidRPr="008D3EB9">
        <w:rPr>
          <w:sz w:val="24"/>
          <w:szCs w:val="24"/>
          <w:lang w:val="it-IT"/>
        </w:rPr>
        <w:t>azione cantonale alcol 2015-2018</w:t>
      </w:r>
      <w:r w:rsidR="00157EC7">
        <w:rPr>
          <w:sz w:val="24"/>
          <w:szCs w:val="24"/>
          <w:lang w:val="it-IT"/>
        </w:rPr>
        <w:t>"</w:t>
      </w:r>
      <w:r w:rsidRPr="008D3EB9">
        <w:rPr>
          <w:sz w:val="24"/>
          <w:szCs w:val="24"/>
          <w:lang w:val="it-IT"/>
        </w:rPr>
        <w:t xml:space="preserve"> per accrescerne l</w:t>
      </w:r>
      <w:r w:rsidR="004707D7">
        <w:rPr>
          <w:sz w:val="24"/>
          <w:szCs w:val="24"/>
          <w:lang w:val="it-IT"/>
        </w:rPr>
        <w:t>'</w:t>
      </w:r>
      <w:r w:rsidRPr="008D3EB9">
        <w:rPr>
          <w:sz w:val="24"/>
          <w:szCs w:val="24"/>
          <w:lang w:val="it-IT"/>
        </w:rPr>
        <w:t>efficacia</w:t>
      </w:r>
      <w:r w:rsidRPr="008D3EB9">
        <w:rPr>
          <w:sz w:val="24"/>
          <w:szCs w:val="24"/>
        </w:rPr>
        <w:t>. I progetti che compongono il PAC prevenzione 2021-2024 affrontano i temi dell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 xml:space="preserve">alcol o del tabacco e prodotti affini separatamente o congiuntamente per poi essere realizzati da enti terzi (alcuni di essi prevedono la collaborazione di più organizzazioni) con il coinvolgimento e/o la partecipazione della popolazione. </w:t>
      </w:r>
    </w:p>
    <w:p w14:paraId="7896E67A" w14:textId="77777777" w:rsidR="008D3EB9" w:rsidRPr="00A74F98" w:rsidRDefault="008D3EB9" w:rsidP="00D71D5E">
      <w:pPr>
        <w:spacing w:before="60"/>
        <w:ind w:left="567" w:hanging="567"/>
        <w:rPr>
          <w:sz w:val="24"/>
          <w:szCs w:val="24"/>
        </w:rPr>
      </w:pPr>
      <w:r w:rsidRPr="00A74F98">
        <w:rPr>
          <w:sz w:val="24"/>
          <w:szCs w:val="24"/>
        </w:rPr>
        <w:lastRenderedPageBreak/>
        <w:t>5.</w:t>
      </w:r>
      <w:r w:rsidRPr="00A74F98">
        <w:rPr>
          <w:sz w:val="24"/>
          <w:szCs w:val="24"/>
        </w:rPr>
        <w:tab/>
        <w:t xml:space="preserve">Quanto spende il Cantone per la promozione della salute? Quanto spende il Cantone per la prevenzione? </w:t>
      </w:r>
    </w:p>
    <w:p w14:paraId="5014DBC4" w14:textId="77777777" w:rsidR="008D3EB9" w:rsidRPr="008D3EB9" w:rsidRDefault="008D3EB9" w:rsidP="00D71D5E">
      <w:pPr>
        <w:spacing w:before="60"/>
        <w:rPr>
          <w:sz w:val="24"/>
          <w:szCs w:val="24"/>
        </w:rPr>
      </w:pPr>
      <w:r w:rsidRPr="008D3EB9">
        <w:rPr>
          <w:sz w:val="24"/>
          <w:szCs w:val="24"/>
        </w:rPr>
        <w:t>I costi annui dei PAC</w:t>
      </w:r>
      <w:r w:rsidR="00D71D5E">
        <w:rPr>
          <w:sz w:val="24"/>
          <w:szCs w:val="24"/>
        </w:rPr>
        <w:t xml:space="preserve"> sono</w:t>
      </w:r>
      <w:r w:rsidRPr="008D3EB9">
        <w:rPr>
          <w:sz w:val="24"/>
          <w:szCs w:val="24"/>
        </w:rPr>
        <w:t xml:space="preserve">: </w:t>
      </w:r>
    </w:p>
    <w:p w14:paraId="4B3FDB60" w14:textId="77777777" w:rsidR="008D3EB9" w:rsidRPr="00D71D5E" w:rsidRDefault="008D3EB9" w:rsidP="00C55906">
      <w:pPr>
        <w:pStyle w:val="Paragrafoelenco"/>
        <w:numPr>
          <w:ilvl w:val="0"/>
          <w:numId w:val="24"/>
        </w:numPr>
        <w:spacing w:before="80"/>
        <w:ind w:left="284" w:hanging="284"/>
        <w:contextualSpacing w:val="0"/>
        <w:rPr>
          <w:sz w:val="24"/>
          <w:szCs w:val="24"/>
          <w:lang w:val="it-IT"/>
        </w:rPr>
      </w:pPr>
      <w:r w:rsidRPr="00D71D5E">
        <w:rPr>
          <w:sz w:val="24"/>
          <w:szCs w:val="24"/>
        </w:rPr>
        <w:t>1</w:t>
      </w:r>
      <w:r w:rsidR="004707D7" w:rsidRPr="00D71D5E">
        <w:rPr>
          <w:sz w:val="24"/>
          <w:szCs w:val="24"/>
        </w:rPr>
        <w:t>'</w:t>
      </w:r>
      <w:r w:rsidRPr="00D71D5E">
        <w:rPr>
          <w:sz w:val="24"/>
          <w:szCs w:val="24"/>
        </w:rPr>
        <w:t>035</w:t>
      </w:r>
      <w:r w:rsidR="004707D7" w:rsidRPr="00D71D5E">
        <w:rPr>
          <w:sz w:val="24"/>
          <w:szCs w:val="24"/>
        </w:rPr>
        <w:t>'</w:t>
      </w:r>
      <w:r w:rsidRPr="00D71D5E">
        <w:rPr>
          <w:sz w:val="24"/>
          <w:szCs w:val="24"/>
        </w:rPr>
        <w:t>675 franchi per il</w:t>
      </w:r>
      <w:r w:rsidRPr="00D71D5E">
        <w:rPr>
          <w:sz w:val="24"/>
          <w:szCs w:val="24"/>
          <w:lang w:val="it-IT"/>
        </w:rPr>
        <w:t xml:space="preserve"> PAC </w:t>
      </w:r>
      <w:r w:rsidR="00157EC7" w:rsidRPr="00D71D5E">
        <w:rPr>
          <w:sz w:val="24"/>
          <w:szCs w:val="24"/>
          <w:lang w:val="it-IT"/>
        </w:rPr>
        <w:t>"</w:t>
      </w:r>
      <w:r w:rsidRPr="00D71D5E">
        <w:rPr>
          <w:sz w:val="24"/>
          <w:szCs w:val="24"/>
          <w:lang w:val="it-IT"/>
        </w:rPr>
        <w:t>Promozione della salute 2021-2024</w:t>
      </w:r>
      <w:r w:rsidR="00157EC7" w:rsidRPr="00D71D5E">
        <w:rPr>
          <w:sz w:val="24"/>
          <w:szCs w:val="24"/>
          <w:lang w:val="it-IT"/>
        </w:rPr>
        <w:t>"</w:t>
      </w:r>
      <w:r w:rsidR="00D71D5E">
        <w:rPr>
          <w:sz w:val="24"/>
          <w:szCs w:val="24"/>
          <w:lang w:val="it-IT"/>
        </w:rPr>
        <w:t xml:space="preserve">, </w:t>
      </w:r>
      <w:r w:rsidR="00D71D5E" w:rsidRPr="00D71D5E">
        <w:rPr>
          <w:sz w:val="24"/>
          <w:szCs w:val="24"/>
          <w:lang w:val="it-IT"/>
        </w:rPr>
        <w:t>finanziato per il 48.6% dalla Fondazione Promozione Salute S</w:t>
      </w:r>
      <w:r w:rsidR="00D71D5E">
        <w:rPr>
          <w:sz w:val="24"/>
          <w:szCs w:val="24"/>
          <w:lang w:val="it-IT"/>
        </w:rPr>
        <w:t>vizzera;</w:t>
      </w:r>
      <w:r w:rsidR="00D71D5E" w:rsidRPr="00D71D5E">
        <w:rPr>
          <w:sz w:val="24"/>
          <w:szCs w:val="24"/>
          <w:lang w:val="it-IT"/>
        </w:rPr>
        <w:t xml:space="preserve"> </w:t>
      </w:r>
    </w:p>
    <w:p w14:paraId="6BCFBE4D" w14:textId="0D64F5B1" w:rsidR="00D71D5E" w:rsidRDefault="008D3EB9" w:rsidP="00C55906">
      <w:pPr>
        <w:pStyle w:val="Paragrafoelenco"/>
        <w:numPr>
          <w:ilvl w:val="0"/>
          <w:numId w:val="24"/>
        </w:numPr>
        <w:spacing w:before="80"/>
        <w:ind w:left="284" w:hanging="284"/>
        <w:contextualSpacing w:val="0"/>
        <w:rPr>
          <w:sz w:val="24"/>
          <w:szCs w:val="24"/>
        </w:rPr>
      </w:pPr>
      <w:r w:rsidRPr="00D71D5E">
        <w:rPr>
          <w:sz w:val="24"/>
          <w:szCs w:val="24"/>
        </w:rPr>
        <w:t>1</w:t>
      </w:r>
      <w:r w:rsidR="004707D7" w:rsidRPr="00D71D5E">
        <w:rPr>
          <w:sz w:val="24"/>
          <w:szCs w:val="24"/>
        </w:rPr>
        <w:t>'</w:t>
      </w:r>
      <w:r w:rsidRPr="00D71D5E">
        <w:rPr>
          <w:sz w:val="24"/>
          <w:szCs w:val="24"/>
        </w:rPr>
        <w:t>066</w:t>
      </w:r>
      <w:r w:rsidR="004707D7" w:rsidRPr="00D71D5E">
        <w:rPr>
          <w:sz w:val="24"/>
          <w:szCs w:val="24"/>
        </w:rPr>
        <w:t>'</w:t>
      </w:r>
      <w:r w:rsidRPr="00D71D5E">
        <w:rPr>
          <w:sz w:val="24"/>
          <w:szCs w:val="24"/>
        </w:rPr>
        <w:t xml:space="preserve">625 franchi per il </w:t>
      </w:r>
      <w:r w:rsidRPr="00D71D5E">
        <w:rPr>
          <w:sz w:val="24"/>
          <w:szCs w:val="24"/>
          <w:lang w:val="it-IT"/>
        </w:rPr>
        <w:t xml:space="preserve">PAC </w:t>
      </w:r>
      <w:r w:rsidR="00157EC7" w:rsidRPr="00D71D5E">
        <w:rPr>
          <w:sz w:val="24"/>
          <w:szCs w:val="24"/>
          <w:lang w:val="it-IT"/>
        </w:rPr>
        <w:t>"</w:t>
      </w:r>
      <w:r w:rsidRPr="00D71D5E">
        <w:rPr>
          <w:sz w:val="24"/>
          <w:szCs w:val="24"/>
          <w:lang w:val="it-IT"/>
        </w:rPr>
        <w:t>Prevenzione alcol, tabacco e prodotti affini 2021-2024</w:t>
      </w:r>
      <w:r w:rsidR="00157EC7" w:rsidRPr="00D71D5E">
        <w:rPr>
          <w:sz w:val="24"/>
          <w:szCs w:val="24"/>
          <w:lang w:val="it-IT"/>
        </w:rPr>
        <w:t>"</w:t>
      </w:r>
      <w:r w:rsidR="00D71D5E" w:rsidRPr="00D71D5E">
        <w:rPr>
          <w:sz w:val="24"/>
          <w:szCs w:val="24"/>
          <w:lang w:val="it-IT"/>
        </w:rPr>
        <w:t xml:space="preserve">, </w:t>
      </w:r>
      <w:r w:rsidR="00D71D5E">
        <w:rPr>
          <w:sz w:val="24"/>
          <w:szCs w:val="24"/>
          <w:lang w:val="it-IT"/>
        </w:rPr>
        <w:t xml:space="preserve">che </w:t>
      </w:r>
      <w:r w:rsidR="00D71D5E" w:rsidRPr="00D71D5E">
        <w:rPr>
          <w:sz w:val="24"/>
          <w:szCs w:val="24"/>
          <w:lang w:val="it-IT"/>
        </w:rPr>
        <w:t xml:space="preserve">beneficia di un finanziamento annuo </w:t>
      </w:r>
      <w:r w:rsidR="00D71D5E">
        <w:rPr>
          <w:sz w:val="24"/>
          <w:szCs w:val="24"/>
          <w:lang w:val="it-IT"/>
        </w:rPr>
        <w:t>de</w:t>
      </w:r>
      <w:r w:rsidR="00D71D5E" w:rsidRPr="00D71D5E">
        <w:rPr>
          <w:sz w:val="24"/>
          <w:szCs w:val="24"/>
          <w:lang w:val="it-IT"/>
        </w:rPr>
        <w:t>l Fondo federale per la prevenzione tabagismo, pari a fr. 109'500 nel 2021, fr. 98'110 nel 2022 e fr. 99'417 nel 2023</w:t>
      </w:r>
      <w:r w:rsidR="00D71D5E" w:rsidRPr="00D71D5E">
        <w:rPr>
          <w:sz w:val="24"/>
          <w:szCs w:val="24"/>
        </w:rPr>
        <w:t xml:space="preserve">. Il contributo più importante giunge dal provento della decima dell'alcol versato annualmente al Cantone </w:t>
      </w:r>
      <w:r w:rsidR="00D71D5E">
        <w:rPr>
          <w:sz w:val="24"/>
          <w:szCs w:val="24"/>
        </w:rPr>
        <w:t>ex L</w:t>
      </w:r>
      <w:r w:rsidR="00D71D5E" w:rsidRPr="00D71D5E">
        <w:rPr>
          <w:sz w:val="24"/>
          <w:szCs w:val="24"/>
        </w:rPr>
        <w:t xml:space="preserve">egge federale sulle bevande distillate attraverso il Fondo alcol con un importo annuale pari a circa un milione di franchi. </w:t>
      </w:r>
    </w:p>
    <w:p w14:paraId="7532312F" w14:textId="77777777" w:rsidR="00C55906" w:rsidRPr="00D71D5E" w:rsidRDefault="00C55906" w:rsidP="00C55906">
      <w:pPr>
        <w:pStyle w:val="Paragrafoelenco"/>
        <w:ind w:left="284"/>
        <w:contextualSpacing w:val="0"/>
        <w:rPr>
          <w:sz w:val="24"/>
          <w:szCs w:val="24"/>
        </w:rPr>
      </w:pPr>
    </w:p>
    <w:p w14:paraId="1BC4744E" w14:textId="77777777" w:rsidR="008D3EB9" w:rsidRPr="008D3EB9" w:rsidRDefault="00D71D5E" w:rsidP="00D71D5E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8D3EB9" w:rsidRPr="008D3EB9">
        <w:rPr>
          <w:sz w:val="24"/>
          <w:szCs w:val="24"/>
        </w:rPr>
        <w:t xml:space="preserve">l Cantone promuove ulteriori progetti interdipartimentali dedicati alla promozione della salute e la prevenzione come </w:t>
      </w:r>
      <w:hyperlink r:id="rId19" w:history="1">
        <w:r w:rsidR="008D3EB9" w:rsidRPr="008D3EB9">
          <w:rPr>
            <w:rStyle w:val="Collegamentoipertestuale"/>
            <w:sz w:val="24"/>
            <w:szCs w:val="24"/>
          </w:rPr>
          <w:t>Migrazione e salute</w:t>
        </w:r>
      </w:hyperlink>
      <w:r w:rsidR="008D3EB9" w:rsidRPr="008D3EB9">
        <w:rPr>
          <w:sz w:val="24"/>
          <w:szCs w:val="24"/>
          <w:u w:val="single"/>
        </w:rPr>
        <w:t>,</w:t>
      </w:r>
      <w:r w:rsidR="008D3EB9" w:rsidRPr="008D3EB9">
        <w:rPr>
          <w:sz w:val="24"/>
          <w:szCs w:val="24"/>
        </w:rPr>
        <w:t xml:space="preserve"> Salute e ambiente (con il </w:t>
      </w:r>
      <w:hyperlink r:id="rId20" w:history="1">
        <w:r w:rsidR="008D3EB9" w:rsidRPr="008D3EB9">
          <w:rPr>
            <w:rStyle w:val="Collegamentoipertestuale"/>
            <w:sz w:val="24"/>
            <w:szCs w:val="24"/>
          </w:rPr>
          <w:t>Gruppo operativo salute ambiente</w:t>
        </w:r>
      </w:hyperlink>
      <w:r w:rsidR="008D3EB9" w:rsidRPr="008D3EB9">
        <w:rPr>
          <w:sz w:val="24"/>
          <w:szCs w:val="24"/>
        </w:rPr>
        <w:t>) e altri progetti più specifici concernenti la salute mentale (</w:t>
      </w:r>
      <w:hyperlink r:id="rId21" w:history="1">
        <w:r w:rsidR="008D3EB9" w:rsidRPr="008D3EB9">
          <w:rPr>
            <w:rStyle w:val="Collegamentoipertestuale"/>
            <w:sz w:val="24"/>
            <w:szCs w:val="24"/>
          </w:rPr>
          <w:t>campagna salutepsi</w:t>
        </w:r>
      </w:hyperlink>
      <w:r w:rsidR="008D3EB9" w:rsidRPr="008D3EB9">
        <w:rPr>
          <w:sz w:val="24"/>
          <w:szCs w:val="24"/>
        </w:rPr>
        <w:t xml:space="preserve">, </w:t>
      </w:r>
      <w:hyperlink r:id="rId22" w:anchor=":~:text=%C2%ABAlleanza%20contro%20la%20depressione%20Ticino,ai%20servizi%20in%20modo%20tempestivo." w:history="1">
        <w:r w:rsidR="008D3EB9" w:rsidRPr="008D3EB9">
          <w:rPr>
            <w:rStyle w:val="Collegamentoipertestuale"/>
            <w:sz w:val="24"/>
            <w:szCs w:val="24"/>
          </w:rPr>
          <w:t>Alleanza contro la depressione</w:t>
        </w:r>
      </w:hyperlink>
      <w:r w:rsidR="008D3EB9" w:rsidRPr="008D3EB9">
        <w:rPr>
          <w:sz w:val="24"/>
          <w:szCs w:val="24"/>
        </w:rPr>
        <w:t xml:space="preserve">), </w:t>
      </w:r>
      <w:r>
        <w:rPr>
          <w:sz w:val="24"/>
          <w:szCs w:val="24"/>
        </w:rPr>
        <w:t xml:space="preserve">oltre a sostenere </w:t>
      </w:r>
      <w:r w:rsidR="008D3EB9" w:rsidRPr="008D3EB9">
        <w:rPr>
          <w:sz w:val="24"/>
          <w:szCs w:val="24"/>
        </w:rPr>
        <w:t>studi e ricerche epidemiolog</w:t>
      </w:r>
      <w:r>
        <w:rPr>
          <w:sz w:val="24"/>
          <w:szCs w:val="24"/>
        </w:rPr>
        <w:t xml:space="preserve">iche e di valutazione sanitaria per una spesa complessiva annua di ca. </w:t>
      </w:r>
      <w:r w:rsidR="008D3EB9" w:rsidRPr="008D3EB9">
        <w:rPr>
          <w:sz w:val="24"/>
          <w:szCs w:val="24"/>
        </w:rPr>
        <w:t>200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 xml:space="preserve">000 franchi. </w:t>
      </w:r>
    </w:p>
    <w:p w14:paraId="5AAE9034" w14:textId="77777777" w:rsidR="008D3EB9" w:rsidRPr="008D3EB9" w:rsidRDefault="008D3EB9" w:rsidP="00D71D5E">
      <w:pPr>
        <w:rPr>
          <w:sz w:val="24"/>
          <w:szCs w:val="24"/>
        </w:rPr>
      </w:pPr>
    </w:p>
    <w:p w14:paraId="75DEF9BF" w14:textId="77777777" w:rsidR="008D3EB9" w:rsidRPr="00A74F98" w:rsidRDefault="008D3EB9" w:rsidP="00A74F98">
      <w:pPr>
        <w:tabs>
          <w:tab w:val="left" w:pos="567"/>
        </w:tabs>
        <w:spacing w:after="60"/>
        <w:rPr>
          <w:sz w:val="24"/>
          <w:szCs w:val="24"/>
        </w:rPr>
      </w:pPr>
      <w:r w:rsidRPr="00A74F98">
        <w:rPr>
          <w:sz w:val="24"/>
          <w:szCs w:val="24"/>
        </w:rPr>
        <w:t>6.</w:t>
      </w:r>
      <w:r w:rsidRPr="00A74F98">
        <w:rPr>
          <w:sz w:val="24"/>
          <w:szCs w:val="24"/>
        </w:rPr>
        <w:tab/>
        <w:t xml:space="preserve">Qual è la coordinazione o suddivisione dei compiti con i Comuni in questo </w:t>
      </w:r>
      <w:r w:rsidRPr="00A74F98">
        <w:rPr>
          <w:sz w:val="24"/>
          <w:szCs w:val="24"/>
        </w:rPr>
        <w:br/>
      </w:r>
      <w:r w:rsidRPr="00A74F98">
        <w:rPr>
          <w:sz w:val="24"/>
          <w:szCs w:val="24"/>
        </w:rPr>
        <w:tab/>
        <w:t xml:space="preserve">ambito? </w:t>
      </w:r>
    </w:p>
    <w:p w14:paraId="062012F2" w14:textId="77777777" w:rsidR="008D3EB9" w:rsidRPr="008D3EB9" w:rsidRDefault="008D3EB9" w:rsidP="00A74F98">
      <w:pPr>
        <w:spacing w:after="60"/>
        <w:rPr>
          <w:sz w:val="24"/>
          <w:szCs w:val="24"/>
        </w:rPr>
      </w:pPr>
      <w:r w:rsidRPr="008D3EB9">
        <w:rPr>
          <w:sz w:val="24"/>
          <w:szCs w:val="24"/>
        </w:rPr>
        <w:t xml:space="preserve">I Comuni </w:t>
      </w:r>
      <w:r w:rsidR="00A74F98">
        <w:rPr>
          <w:sz w:val="24"/>
          <w:szCs w:val="24"/>
        </w:rPr>
        <w:t>rivestono</w:t>
      </w:r>
      <w:r w:rsidRPr="008D3EB9">
        <w:rPr>
          <w:sz w:val="24"/>
          <w:szCs w:val="24"/>
        </w:rPr>
        <w:t xml:space="preserve"> un ruolo strategico chiave nella promozione della salute e per la prevenzione. Il Cantone ne promuove attivamente il coinvolgimento: progetti quali </w:t>
      </w:r>
      <w:hyperlink r:id="rId23" w:history="1">
        <w:r w:rsidRPr="008D3EB9">
          <w:rPr>
            <w:rStyle w:val="Collegamentoipertestuale"/>
            <w:sz w:val="24"/>
            <w:szCs w:val="24"/>
          </w:rPr>
          <w:t>Fitness park</w:t>
        </w:r>
      </w:hyperlink>
      <w:r w:rsidRPr="008D3EB9">
        <w:rPr>
          <w:sz w:val="24"/>
          <w:szCs w:val="24"/>
        </w:rPr>
        <w:t xml:space="preserve"> e </w:t>
      </w:r>
      <w:hyperlink r:id="rId24" w:history="1">
        <w:r w:rsidRPr="00A74F98">
          <w:rPr>
            <w:rStyle w:val="Collegamentoipertestuale"/>
            <w:sz w:val="24"/>
            <w:szCs w:val="24"/>
          </w:rPr>
          <w:t>Comuni promotori dell</w:t>
        </w:r>
        <w:r w:rsidR="004707D7" w:rsidRPr="00A74F98">
          <w:rPr>
            <w:rStyle w:val="Collegamentoipertestuale"/>
            <w:sz w:val="24"/>
            <w:szCs w:val="24"/>
          </w:rPr>
          <w:t>'</w:t>
        </w:r>
        <w:r w:rsidRPr="00A74F98">
          <w:rPr>
            <w:rStyle w:val="Collegamentoipertestuale"/>
            <w:sz w:val="24"/>
            <w:szCs w:val="24"/>
          </w:rPr>
          <w:t>invecchiamento in salute</w:t>
        </w:r>
      </w:hyperlink>
      <w:r w:rsidRPr="008D3EB9">
        <w:rPr>
          <w:sz w:val="24"/>
          <w:szCs w:val="24"/>
        </w:rPr>
        <w:t xml:space="preserve"> ne sono un esempio. </w:t>
      </w:r>
    </w:p>
    <w:p w14:paraId="17837973" w14:textId="77777777" w:rsidR="008D3EB9" w:rsidRPr="008D3EB9" w:rsidRDefault="008D3EB9" w:rsidP="00A74F98">
      <w:pPr>
        <w:spacing w:after="60"/>
        <w:rPr>
          <w:b/>
          <w:sz w:val="24"/>
          <w:szCs w:val="24"/>
        </w:rPr>
      </w:pPr>
    </w:p>
    <w:p w14:paraId="29D6F8B6" w14:textId="77777777" w:rsidR="008D3EB9" w:rsidRPr="00A74F98" w:rsidRDefault="008D3EB9" w:rsidP="00A74F98">
      <w:pPr>
        <w:spacing w:after="60"/>
        <w:ind w:left="567" w:hanging="567"/>
        <w:rPr>
          <w:sz w:val="24"/>
          <w:szCs w:val="24"/>
        </w:rPr>
      </w:pPr>
      <w:r w:rsidRPr="00A74F98">
        <w:rPr>
          <w:sz w:val="24"/>
          <w:szCs w:val="24"/>
        </w:rPr>
        <w:t>7.</w:t>
      </w:r>
      <w:r w:rsidRPr="00A74F98">
        <w:rPr>
          <w:sz w:val="24"/>
          <w:szCs w:val="24"/>
        </w:rPr>
        <w:tab/>
        <w:t>Se ritiene necessario o anche solo utile invertire il trend ed incentivare la spesa in questi due ambiti?</w:t>
      </w:r>
    </w:p>
    <w:p w14:paraId="37101FFB" w14:textId="77777777" w:rsidR="008D3EB9" w:rsidRDefault="008D3EB9" w:rsidP="00A74F98">
      <w:pPr>
        <w:spacing w:after="60"/>
        <w:rPr>
          <w:sz w:val="24"/>
          <w:szCs w:val="24"/>
        </w:rPr>
      </w:pPr>
      <w:r w:rsidRPr="008D3EB9">
        <w:rPr>
          <w:sz w:val="24"/>
          <w:szCs w:val="24"/>
        </w:rPr>
        <w:t>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 xml:space="preserve">impegno cantonale </w:t>
      </w:r>
      <w:r w:rsidR="00A74F98">
        <w:rPr>
          <w:sz w:val="24"/>
          <w:szCs w:val="24"/>
        </w:rPr>
        <w:t xml:space="preserve">in questi due ambiti </w:t>
      </w:r>
      <w:r w:rsidRPr="008D3EB9">
        <w:rPr>
          <w:sz w:val="24"/>
          <w:szCs w:val="24"/>
        </w:rPr>
        <w:t xml:space="preserve">gode della massima attenzione e viene declinato grazie a risorse destinate specificatamente a tale scopo sul piano cantonale e facendo capo ai contributi federali. </w:t>
      </w:r>
      <w:r w:rsidR="00A74F98">
        <w:rPr>
          <w:sz w:val="24"/>
          <w:szCs w:val="24"/>
        </w:rPr>
        <w:t xml:space="preserve">Le prime </w:t>
      </w:r>
      <w:r w:rsidRPr="008D3EB9">
        <w:rPr>
          <w:sz w:val="24"/>
          <w:szCs w:val="24"/>
        </w:rPr>
        <w:t>sono sostanzialmente rimaste costanti</w:t>
      </w:r>
      <w:r w:rsidR="00A74F98">
        <w:rPr>
          <w:sz w:val="24"/>
          <w:szCs w:val="24"/>
        </w:rPr>
        <w:t>,</w:t>
      </w:r>
      <w:r w:rsidRPr="008D3EB9">
        <w:rPr>
          <w:sz w:val="24"/>
          <w:szCs w:val="24"/>
        </w:rPr>
        <w:t xml:space="preserve"> mentre quelle federali sono aumentate, in ragione anche della validità dei progetti e dei programmi presentati.</w:t>
      </w:r>
    </w:p>
    <w:p w14:paraId="00A7AD10" w14:textId="77777777" w:rsidR="00A74F98" w:rsidRPr="008D3EB9" w:rsidRDefault="00A74F98" w:rsidP="00A74F98">
      <w:pPr>
        <w:spacing w:after="60"/>
        <w:rPr>
          <w:sz w:val="24"/>
          <w:szCs w:val="24"/>
        </w:rPr>
      </w:pPr>
    </w:p>
    <w:p w14:paraId="3BA7003A" w14:textId="77777777" w:rsidR="008D3EB9" w:rsidRPr="00A74F98" w:rsidRDefault="00A74F98" w:rsidP="00A74F98">
      <w:pPr>
        <w:pStyle w:val="Titolo2"/>
        <w:numPr>
          <w:ilvl w:val="0"/>
          <w:numId w:val="0"/>
        </w:numPr>
        <w:rPr>
          <w:szCs w:val="24"/>
        </w:rPr>
      </w:pPr>
      <w:bookmarkStart w:id="4" w:name="_Toc207961578"/>
      <w:r w:rsidRPr="00A74F98">
        <w:rPr>
          <w:szCs w:val="24"/>
        </w:rPr>
        <w:t>2.2</w:t>
      </w:r>
      <w:r w:rsidRPr="00A74F98">
        <w:rPr>
          <w:szCs w:val="24"/>
        </w:rPr>
        <w:tab/>
        <w:t>Offerta e consumo di prestazioni</w:t>
      </w:r>
      <w:bookmarkEnd w:id="4"/>
      <w:r w:rsidRPr="00A74F98">
        <w:rPr>
          <w:szCs w:val="24"/>
        </w:rPr>
        <w:t xml:space="preserve"> </w:t>
      </w:r>
    </w:p>
    <w:p w14:paraId="10C07A81" w14:textId="197BC332" w:rsidR="008D3EB9" w:rsidRPr="008D3EB9" w:rsidRDefault="00C55906" w:rsidP="008D3EB9">
      <w:pPr>
        <w:spacing w:after="120"/>
        <w:rPr>
          <w:sz w:val="24"/>
          <w:szCs w:val="24"/>
        </w:rPr>
      </w:pPr>
      <w:r>
        <w:rPr>
          <w:sz w:val="24"/>
          <w:szCs w:val="24"/>
        </w:rPr>
        <w:t>La m</w:t>
      </w:r>
      <w:r w:rsidR="007917E6">
        <w:rPr>
          <w:sz w:val="24"/>
          <w:szCs w:val="24"/>
        </w:rPr>
        <w:t xml:space="preserve">ozione riprende poi alcuni grafici dal </w:t>
      </w:r>
      <w:r w:rsidR="008D3EB9" w:rsidRPr="007917E6">
        <w:rPr>
          <w:sz w:val="24"/>
          <w:szCs w:val="24"/>
        </w:rPr>
        <w:t>Report sulle regioni 2020</w:t>
      </w:r>
      <w:r w:rsidR="007917E6">
        <w:rPr>
          <w:rStyle w:val="Rimandonotaapidipagina"/>
          <w:sz w:val="24"/>
          <w:szCs w:val="24"/>
        </w:rPr>
        <w:footnoteReference w:id="4"/>
      </w:r>
      <w:r w:rsidR="008D3EB9" w:rsidRPr="008D3EB9">
        <w:rPr>
          <w:sz w:val="24"/>
          <w:szCs w:val="24"/>
        </w:rPr>
        <w:t xml:space="preserve"> relativi a un confronto intercantonale sulla densità di medici e farmacie, di letti e di degenze ospedaliere o ancora di consultazioni presso medici di base o specialisti, con l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 xml:space="preserve">invito a rifletterci e a sensibilizzare la popolazione ticinese a </w:t>
      </w:r>
      <w:r w:rsidR="00157EC7">
        <w:rPr>
          <w:sz w:val="24"/>
          <w:szCs w:val="24"/>
        </w:rPr>
        <w:t>"</w:t>
      </w:r>
      <w:r w:rsidR="008D3EB9" w:rsidRPr="008D3EB9">
        <w:rPr>
          <w:sz w:val="24"/>
          <w:szCs w:val="24"/>
        </w:rPr>
        <w:t>ridurre l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>uso della sanità</w:t>
      </w:r>
      <w:r w:rsidR="00157EC7">
        <w:rPr>
          <w:sz w:val="24"/>
          <w:szCs w:val="24"/>
        </w:rPr>
        <w:t>"</w:t>
      </w:r>
      <w:r w:rsidR="008D3EB9" w:rsidRPr="008D3EB9">
        <w:rPr>
          <w:sz w:val="24"/>
          <w:szCs w:val="24"/>
        </w:rPr>
        <w:t xml:space="preserve">.  </w:t>
      </w:r>
    </w:p>
    <w:p w14:paraId="4328661A" w14:textId="77777777" w:rsidR="008D3EB9" w:rsidRPr="008D3EB9" w:rsidRDefault="007917E6" w:rsidP="008D3EB9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Pur non considerandola una panoramica esaustiva delle cause dell'aumento dei costi della salute e dei possibili correttivi, il Governo esprime </w:t>
      </w:r>
      <w:r w:rsidR="008D3EB9" w:rsidRPr="008D3EB9">
        <w:rPr>
          <w:sz w:val="24"/>
          <w:szCs w:val="24"/>
        </w:rPr>
        <w:t>alcune considerazioni sui temi sollevati, evidenziando da un lato una serie di elementi oggettivi che rendono difficoltoso il corretto dimensionamento dell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>offerta di cure a fronte di una domanda in crescita e a un sistema di finanziamento in palese affanno e, dall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 xml:space="preserve">altro, le iniziative e le riforme in atto per riequilibrare attese e risposte in modo sostenibile. </w:t>
      </w:r>
    </w:p>
    <w:p w14:paraId="7FE1D8F8" w14:textId="77777777" w:rsidR="008D3EB9" w:rsidRPr="00C55906" w:rsidRDefault="004F78B8" w:rsidP="00C55906">
      <w:pPr>
        <w:pStyle w:val="Titolo3"/>
        <w:tabs>
          <w:tab w:val="left" w:pos="709"/>
        </w:tabs>
        <w:spacing w:after="120"/>
        <w:jc w:val="both"/>
        <w:rPr>
          <w:rFonts w:eastAsia="Calibri" w:cs="Times New Roman"/>
          <w:i/>
          <w:sz w:val="23"/>
          <w:szCs w:val="23"/>
          <w:lang w:val="it-IT" w:eastAsia="it-IT"/>
        </w:rPr>
      </w:pPr>
      <w:bookmarkStart w:id="5" w:name="_Toc207961579"/>
      <w:r w:rsidRPr="00C55906">
        <w:rPr>
          <w:rFonts w:eastAsia="Calibri" w:cs="Times New Roman"/>
          <w:i/>
          <w:sz w:val="23"/>
          <w:szCs w:val="23"/>
          <w:lang w:val="it-IT" w:eastAsia="it-IT"/>
        </w:rPr>
        <w:lastRenderedPageBreak/>
        <w:t>2.2.1</w:t>
      </w:r>
      <w:r w:rsidRPr="00C55906">
        <w:rPr>
          <w:rFonts w:eastAsia="Calibri" w:cs="Times New Roman"/>
          <w:i/>
          <w:sz w:val="23"/>
          <w:szCs w:val="23"/>
          <w:lang w:val="it-IT" w:eastAsia="it-IT"/>
        </w:rPr>
        <w:tab/>
      </w:r>
      <w:r w:rsidR="008D3EB9" w:rsidRPr="00C55906">
        <w:rPr>
          <w:rFonts w:eastAsia="Calibri" w:cs="Times New Roman"/>
          <w:i/>
          <w:sz w:val="23"/>
          <w:szCs w:val="23"/>
          <w:lang w:val="it-IT" w:eastAsia="it-IT"/>
        </w:rPr>
        <w:t>L</w:t>
      </w:r>
      <w:r w:rsidR="004707D7" w:rsidRPr="00C55906">
        <w:rPr>
          <w:rFonts w:eastAsia="Calibri" w:cs="Times New Roman"/>
          <w:i/>
          <w:sz w:val="23"/>
          <w:szCs w:val="23"/>
          <w:lang w:val="it-IT" w:eastAsia="it-IT"/>
        </w:rPr>
        <w:t>'</w:t>
      </w:r>
      <w:r w:rsidR="008D3EB9" w:rsidRPr="00C55906">
        <w:rPr>
          <w:rFonts w:eastAsia="Calibri" w:cs="Times New Roman"/>
          <w:i/>
          <w:sz w:val="23"/>
          <w:szCs w:val="23"/>
          <w:lang w:val="it-IT" w:eastAsia="it-IT"/>
        </w:rPr>
        <w:t>invecchiamento della popolazione</w:t>
      </w:r>
      <w:bookmarkEnd w:id="5"/>
    </w:p>
    <w:p w14:paraId="164DA705" w14:textId="77777777" w:rsidR="008D3EB9" w:rsidRPr="008D3EB9" w:rsidRDefault="008D3EB9" w:rsidP="008D3EB9">
      <w:pPr>
        <w:spacing w:after="120"/>
        <w:rPr>
          <w:sz w:val="24"/>
          <w:szCs w:val="24"/>
        </w:rPr>
      </w:pPr>
      <w:r w:rsidRPr="008D3EB9">
        <w:rPr>
          <w:sz w:val="24"/>
          <w:szCs w:val="24"/>
        </w:rPr>
        <w:t>È indubbio che il consumo di prestazioni sanitarie aumenti con 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età, come ben evidenziato dal grafico seguente</w:t>
      </w:r>
      <w:r w:rsidR="004F78B8">
        <w:rPr>
          <w:rStyle w:val="Rimandonotaapidipagina"/>
          <w:sz w:val="24"/>
          <w:szCs w:val="24"/>
        </w:rPr>
        <w:footnoteReference w:id="5"/>
      </w:r>
      <w:r w:rsidRPr="008D3EB9">
        <w:rPr>
          <w:sz w:val="24"/>
          <w:szCs w:val="24"/>
        </w:rPr>
        <w:t>.</w:t>
      </w:r>
    </w:p>
    <w:p w14:paraId="3C0D2749" w14:textId="77777777" w:rsidR="008D3EB9" w:rsidRPr="008D3EB9" w:rsidRDefault="008D3EB9" w:rsidP="008D3EB9">
      <w:pPr>
        <w:spacing w:after="120"/>
        <w:rPr>
          <w:sz w:val="24"/>
          <w:szCs w:val="24"/>
        </w:rPr>
      </w:pPr>
      <w:r w:rsidRPr="008D3EB9">
        <w:rPr>
          <w:noProof/>
          <w:sz w:val="24"/>
          <w:szCs w:val="24"/>
          <w:lang w:eastAsia="it-CH"/>
        </w:rPr>
        <w:drawing>
          <wp:inline distT="0" distB="0" distL="0" distR="0" wp14:anchorId="58D1E8FB" wp14:editId="07E3B9A2">
            <wp:extent cx="5417733" cy="3275463"/>
            <wp:effectExtent l="0" t="0" r="0" b="127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7733" cy="3275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8E566" w14:textId="77777777" w:rsidR="008D3EB9" w:rsidRPr="008D3EB9" w:rsidRDefault="008D3EB9" w:rsidP="008D3EB9">
      <w:pPr>
        <w:spacing w:after="120"/>
        <w:rPr>
          <w:sz w:val="24"/>
          <w:szCs w:val="24"/>
        </w:rPr>
      </w:pPr>
    </w:p>
    <w:p w14:paraId="6D7557A3" w14:textId="77777777" w:rsidR="008D3EB9" w:rsidRPr="008D3EB9" w:rsidRDefault="008D3EB9" w:rsidP="008D3EB9">
      <w:pPr>
        <w:spacing w:after="120"/>
        <w:rPr>
          <w:sz w:val="24"/>
          <w:szCs w:val="24"/>
        </w:rPr>
      </w:pPr>
      <w:r w:rsidRPr="008D3EB9">
        <w:rPr>
          <w:sz w:val="24"/>
          <w:szCs w:val="24"/>
        </w:rPr>
        <w:t>Il Ticino vanta la più alta percentuale di ultrasessantacinquenni (23.6%) in Svizzera, con quasi un quarto di anziani in più rispetto alla media nazionale (19.2%). Questa differenza nella piramide d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età può giustificare buona parte dei maggiori costi a carico dell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 xml:space="preserve">assicurazione malattia in Ticino per rapporto al resto della Svizzera, come dimostrato dal grafico che segue, tratto da </w:t>
      </w:r>
      <w:r w:rsidR="00897306" w:rsidRPr="008164F8">
        <w:rPr>
          <w:rFonts w:cs="Arial"/>
          <w:sz w:val="24"/>
          <w:szCs w:val="24"/>
        </w:rPr>
        <w:t xml:space="preserve">"Coûts de la santé pendant la pandémie – Comparatif entre la Suisse et les Cantons" </w:t>
      </w:r>
      <w:r w:rsidRPr="008D3EB9">
        <w:rPr>
          <w:sz w:val="24"/>
          <w:szCs w:val="24"/>
        </w:rPr>
        <w:t>pubblica</w:t>
      </w:r>
      <w:r w:rsidR="00897306">
        <w:rPr>
          <w:sz w:val="24"/>
          <w:szCs w:val="24"/>
        </w:rPr>
        <w:t>to da</w:t>
      </w:r>
      <w:r w:rsidRPr="008D3EB9">
        <w:rPr>
          <w:sz w:val="24"/>
          <w:szCs w:val="24"/>
        </w:rPr>
        <w:t xml:space="preserve"> santésuisse</w:t>
      </w:r>
      <w:r w:rsidR="00897306">
        <w:rPr>
          <w:sz w:val="24"/>
          <w:szCs w:val="24"/>
        </w:rPr>
        <w:t>.</w:t>
      </w:r>
      <w:r w:rsidRPr="008D3EB9">
        <w:rPr>
          <w:sz w:val="24"/>
          <w:szCs w:val="24"/>
        </w:rPr>
        <w:t xml:space="preserve">  </w:t>
      </w:r>
    </w:p>
    <w:p w14:paraId="49B00366" w14:textId="77777777" w:rsidR="008D3EB9" w:rsidRPr="008D3EB9" w:rsidRDefault="008D3EB9" w:rsidP="008D3EB9">
      <w:pPr>
        <w:spacing w:after="120"/>
        <w:rPr>
          <w:sz w:val="24"/>
          <w:szCs w:val="24"/>
        </w:rPr>
      </w:pPr>
    </w:p>
    <w:p w14:paraId="007F2B36" w14:textId="77777777" w:rsidR="008D3EB9" w:rsidRPr="008D3EB9" w:rsidRDefault="008D3EB9" w:rsidP="008D3EB9">
      <w:pPr>
        <w:spacing w:after="120"/>
        <w:rPr>
          <w:sz w:val="24"/>
          <w:szCs w:val="24"/>
        </w:rPr>
      </w:pPr>
      <w:r w:rsidRPr="008D3EB9">
        <w:rPr>
          <w:noProof/>
          <w:sz w:val="24"/>
          <w:szCs w:val="24"/>
          <w:lang w:eastAsia="it-CH"/>
        </w:rPr>
        <w:drawing>
          <wp:inline distT="0" distB="0" distL="0" distR="0" wp14:anchorId="4655242A" wp14:editId="4B592E75">
            <wp:extent cx="5048514" cy="2647665"/>
            <wp:effectExtent l="0" t="0" r="0" b="635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514" cy="264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97136" w14:textId="77777777" w:rsidR="008D3EB9" w:rsidRDefault="000C093A" w:rsidP="000C093A">
      <w:pPr>
        <w:rPr>
          <w:sz w:val="24"/>
          <w:szCs w:val="24"/>
        </w:rPr>
      </w:pPr>
      <w:r>
        <w:rPr>
          <w:sz w:val="24"/>
          <w:szCs w:val="24"/>
        </w:rPr>
        <w:lastRenderedPageBreak/>
        <w:t>U</w:t>
      </w:r>
      <w:r w:rsidR="008D3EB9" w:rsidRPr="008D3EB9">
        <w:rPr>
          <w:sz w:val="24"/>
          <w:szCs w:val="24"/>
        </w:rPr>
        <w:t>n recente autorevole studio dell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>Amministrazione federale delle finanze</w:t>
      </w:r>
      <w:r w:rsidR="008D3EB9" w:rsidRPr="008D3EB9">
        <w:rPr>
          <w:sz w:val="24"/>
          <w:szCs w:val="24"/>
          <w:vertAlign w:val="superscript"/>
        </w:rPr>
        <w:footnoteReference w:id="6"/>
      </w:r>
      <w:r>
        <w:rPr>
          <w:sz w:val="24"/>
          <w:szCs w:val="24"/>
        </w:rPr>
        <w:t xml:space="preserve"> mostra che</w:t>
      </w:r>
      <w:r w:rsidR="008D3EB9" w:rsidRPr="008D3EB9">
        <w:rPr>
          <w:sz w:val="24"/>
          <w:szCs w:val="24"/>
        </w:rPr>
        <w:t xml:space="preserve"> le spese della sanità passeranno in Svizzera dall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>11.7% del PIL nel 2023 al 15% nel 2050, con una crescita media annuale della spesa del 3.4% riconducibile proprio all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>invecchiamento della popolazione e al pensionamento entro il 2035 della generazione dei cosiddetti baby-boomers.</w:t>
      </w:r>
    </w:p>
    <w:p w14:paraId="6469001B" w14:textId="77777777" w:rsidR="000C093A" w:rsidRPr="008D3EB9" w:rsidRDefault="000C093A" w:rsidP="000C093A">
      <w:pPr>
        <w:rPr>
          <w:sz w:val="24"/>
          <w:szCs w:val="24"/>
        </w:rPr>
      </w:pPr>
    </w:p>
    <w:p w14:paraId="2B35E8D5" w14:textId="77777777" w:rsidR="008D3EB9" w:rsidRPr="008D3EB9" w:rsidRDefault="008D3EB9" w:rsidP="000C093A">
      <w:pPr>
        <w:rPr>
          <w:sz w:val="24"/>
          <w:szCs w:val="24"/>
        </w:rPr>
      </w:pPr>
      <w:r w:rsidRPr="008D3EB9">
        <w:rPr>
          <w:sz w:val="24"/>
          <w:szCs w:val="24"/>
        </w:rPr>
        <w:t xml:space="preserve">Il fattore demografico incide dunque in maniera rilevante sui costi del sistema sanitario, particolarmente in Ticino, e soprattutto sulla sua evoluzione futura, ma la quota parte di spesa sanitaria determinata da questa evoluzione è evidentemente poco influenzabile. </w:t>
      </w:r>
    </w:p>
    <w:p w14:paraId="4E320D71" w14:textId="77777777" w:rsidR="008D3EB9" w:rsidRPr="008D3EB9" w:rsidRDefault="008D3EB9" w:rsidP="008D3EB9">
      <w:pPr>
        <w:spacing w:after="120"/>
        <w:rPr>
          <w:sz w:val="24"/>
          <w:szCs w:val="24"/>
        </w:rPr>
      </w:pPr>
    </w:p>
    <w:p w14:paraId="713A8EA0" w14:textId="71F44C5E" w:rsidR="008D3EB9" w:rsidRPr="00C55906" w:rsidRDefault="000C093A" w:rsidP="00C55906">
      <w:pPr>
        <w:pStyle w:val="Titolo3"/>
        <w:tabs>
          <w:tab w:val="left" w:pos="709"/>
        </w:tabs>
        <w:spacing w:after="120"/>
        <w:jc w:val="both"/>
        <w:rPr>
          <w:rFonts w:eastAsia="Calibri" w:cs="Times New Roman"/>
          <w:i/>
          <w:sz w:val="23"/>
          <w:szCs w:val="23"/>
          <w:lang w:val="it-IT" w:eastAsia="it-IT"/>
        </w:rPr>
      </w:pPr>
      <w:bookmarkStart w:id="6" w:name="_Toc207961580"/>
      <w:r w:rsidRPr="00C55906">
        <w:rPr>
          <w:rFonts w:eastAsia="Calibri" w:cs="Times New Roman"/>
          <w:i/>
          <w:sz w:val="23"/>
          <w:szCs w:val="23"/>
          <w:lang w:val="it-IT" w:eastAsia="it-IT"/>
        </w:rPr>
        <w:t>2.2.2</w:t>
      </w:r>
      <w:r w:rsidRPr="00C55906">
        <w:rPr>
          <w:rFonts w:eastAsia="Calibri" w:cs="Times New Roman"/>
          <w:i/>
          <w:sz w:val="23"/>
          <w:szCs w:val="23"/>
          <w:lang w:val="it-IT" w:eastAsia="it-IT"/>
        </w:rPr>
        <w:tab/>
      </w:r>
      <w:r w:rsidR="008D3EB9" w:rsidRPr="00C55906">
        <w:rPr>
          <w:rFonts w:eastAsia="Calibri" w:cs="Times New Roman"/>
          <w:i/>
          <w:sz w:val="23"/>
          <w:szCs w:val="23"/>
          <w:lang w:val="it-IT" w:eastAsia="it-IT"/>
        </w:rPr>
        <w:t>L</w:t>
      </w:r>
      <w:r w:rsidR="004707D7" w:rsidRPr="00C55906">
        <w:rPr>
          <w:rFonts w:eastAsia="Calibri" w:cs="Times New Roman"/>
          <w:i/>
          <w:sz w:val="23"/>
          <w:szCs w:val="23"/>
          <w:lang w:val="it-IT" w:eastAsia="it-IT"/>
        </w:rPr>
        <w:t>'</w:t>
      </w:r>
      <w:r w:rsidR="008D3EB9" w:rsidRPr="00C55906">
        <w:rPr>
          <w:rFonts w:eastAsia="Calibri" w:cs="Times New Roman"/>
          <w:i/>
          <w:sz w:val="23"/>
          <w:szCs w:val="23"/>
          <w:lang w:val="it-IT" w:eastAsia="it-IT"/>
        </w:rPr>
        <w:t>intensità dell</w:t>
      </w:r>
      <w:r w:rsidR="004707D7" w:rsidRPr="00C55906">
        <w:rPr>
          <w:rFonts w:eastAsia="Calibri" w:cs="Times New Roman"/>
          <w:i/>
          <w:sz w:val="23"/>
          <w:szCs w:val="23"/>
          <w:lang w:val="it-IT" w:eastAsia="it-IT"/>
        </w:rPr>
        <w:t>'</w:t>
      </w:r>
      <w:r w:rsidR="008D3EB9" w:rsidRPr="00C55906">
        <w:rPr>
          <w:rFonts w:eastAsia="Calibri" w:cs="Times New Roman"/>
          <w:i/>
          <w:sz w:val="23"/>
          <w:szCs w:val="23"/>
          <w:lang w:val="it-IT" w:eastAsia="it-IT"/>
        </w:rPr>
        <w:t>offerta di fornitori di prestazioni</w:t>
      </w:r>
      <w:bookmarkEnd w:id="6"/>
    </w:p>
    <w:p w14:paraId="6E7E8383" w14:textId="77777777" w:rsidR="008D3EB9" w:rsidRDefault="000C093A" w:rsidP="000C093A">
      <w:pPr>
        <w:rPr>
          <w:sz w:val="24"/>
          <w:szCs w:val="24"/>
        </w:rPr>
      </w:pPr>
      <w:r>
        <w:rPr>
          <w:sz w:val="24"/>
          <w:szCs w:val="24"/>
        </w:rPr>
        <w:t xml:space="preserve">Il </w:t>
      </w:r>
      <w:r w:rsidR="008D3EB9" w:rsidRPr="008D3EB9">
        <w:rPr>
          <w:sz w:val="24"/>
          <w:szCs w:val="24"/>
        </w:rPr>
        <w:t>Ticino dispone indubbiamente di un ventaglio di fornitori di prestazioni sanitarie (che fatturano a carico dell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>assicurazione obbligatoria delle cure medico sanitarie - AOMS) ampio e numericamente importante rispetto al resto della Svizzera. Questo fattore non è privo di conseguenze, nella misura in cui nella sanità ci si trova in presenza di un mercato imperfetto, dove è piuttosto l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>offerta a influenzare la domanda e non il contrario. Le statistiche pubblicate dall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>Ufficio federale di statistica in tema di sanità potrebbero fornire altri esempi in cui a un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>alta densità di fornitori di prestazione corrisponde poi una spesa per assicurato altrettanto elevata. Anche questi elementi incidono sulla quota-parte di costo per assicurato finanziata attraverso il pagamento dei premi, che ammontava nel 2022 a fr. 5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>167.- in Ticino a fronte di una media svizzera di fr. 4</w:t>
      </w:r>
      <w:r w:rsidR="004707D7">
        <w:rPr>
          <w:sz w:val="24"/>
          <w:szCs w:val="24"/>
        </w:rPr>
        <w:t>'</w:t>
      </w:r>
      <w:r w:rsidR="008D3EB9" w:rsidRPr="008D3EB9">
        <w:rPr>
          <w:sz w:val="24"/>
          <w:szCs w:val="24"/>
        </w:rPr>
        <w:t>258.-.</w:t>
      </w:r>
    </w:p>
    <w:p w14:paraId="06882E4E" w14:textId="77777777" w:rsidR="000C093A" w:rsidRPr="008D3EB9" w:rsidRDefault="000C093A" w:rsidP="000C093A">
      <w:pPr>
        <w:rPr>
          <w:sz w:val="24"/>
          <w:szCs w:val="24"/>
        </w:rPr>
      </w:pPr>
    </w:p>
    <w:p w14:paraId="3165279A" w14:textId="77777777" w:rsidR="00991116" w:rsidRPr="009D458E" w:rsidRDefault="008D3EB9" w:rsidP="00991116">
      <w:pPr>
        <w:rPr>
          <w:sz w:val="24"/>
          <w:szCs w:val="24"/>
        </w:rPr>
      </w:pPr>
      <w:r w:rsidRPr="008D3EB9">
        <w:rPr>
          <w:sz w:val="24"/>
          <w:szCs w:val="24"/>
        </w:rPr>
        <w:t>Le riforme del sistema dell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 xml:space="preserve">assicurazione malattia per contenere la crescita dei costi sono innanzitutto da attuare sul piano federale. Quali strumenti in mano al Cantone, </w:t>
      </w:r>
      <w:r w:rsidR="000C093A">
        <w:rPr>
          <w:sz w:val="24"/>
          <w:szCs w:val="24"/>
        </w:rPr>
        <w:t>relativamente alla</w:t>
      </w:r>
      <w:r w:rsidRPr="008D3EB9">
        <w:rPr>
          <w:sz w:val="24"/>
          <w:szCs w:val="24"/>
        </w:rPr>
        <w:t xml:space="preserve"> regolazione dell</w:t>
      </w:r>
      <w:r w:rsidR="004707D7">
        <w:rPr>
          <w:sz w:val="24"/>
          <w:szCs w:val="24"/>
        </w:rPr>
        <w:t>'</w:t>
      </w:r>
      <w:r w:rsidR="000C093A">
        <w:rPr>
          <w:sz w:val="24"/>
          <w:szCs w:val="24"/>
        </w:rPr>
        <w:t>offerta vi sono la P</w:t>
      </w:r>
      <w:r w:rsidRPr="008D3EB9">
        <w:rPr>
          <w:sz w:val="24"/>
          <w:szCs w:val="24"/>
        </w:rPr>
        <w:t>ianificazione ospedaliera stazionaria, la limitazione del numero dei medici autorizzati ad esercitare a carico della LAMal o il regime autorizzativo per 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acquisto e la messa in esercizio di attrezzature medico-tecniche di diagnosi e di cura a tecnologia avanzata o particolarmente costosa</w:t>
      </w:r>
      <w:r w:rsidR="009D458E">
        <w:rPr>
          <w:sz w:val="24"/>
          <w:szCs w:val="24"/>
        </w:rPr>
        <w:t>.</w:t>
      </w:r>
    </w:p>
    <w:p w14:paraId="10ACFA71" w14:textId="77777777" w:rsidR="00991116" w:rsidRDefault="00991116" w:rsidP="00991116">
      <w:pPr>
        <w:rPr>
          <w:sz w:val="24"/>
          <w:szCs w:val="24"/>
        </w:rPr>
      </w:pPr>
    </w:p>
    <w:p w14:paraId="57107D11" w14:textId="77777777" w:rsidR="00ED4B84" w:rsidRDefault="009D458E" w:rsidP="00991116">
      <w:pPr>
        <w:rPr>
          <w:sz w:val="24"/>
          <w:szCs w:val="24"/>
        </w:rPr>
      </w:pPr>
      <w:r>
        <w:rPr>
          <w:sz w:val="24"/>
          <w:szCs w:val="24"/>
        </w:rPr>
        <w:t xml:space="preserve">Le proposte di indirizzi strategici formulate dal Consiglio di Stato nel </w:t>
      </w:r>
      <w:hyperlink r:id="rId27" w:history="1">
        <w:r w:rsidRPr="009D458E">
          <w:rPr>
            <w:rStyle w:val="Collegamentoipertestuale"/>
            <w:sz w:val="24"/>
            <w:szCs w:val="24"/>
          </w:rPr>
          <w:t>Messaggio n. 8250</w:t>
        </w:r>
      </w:hyperlink>
      <w:r>
        <w:rPr>
          <w:sz w:val="24"/>
          <w:szCs w:val="24"/>
        </w:rPr>
        <w:t xml:space="preserve"> del 22 marzo 2023 </w:t>
      </w:r>
      <w:r w:rsidR="00ED4B84">
        <w:rPr>
          <w:sz w:val="24"/>
          <w:szCs w:val="24"/>
        </w:rPr>
        <w:t xml:space="preserve">relativo alla </w:t>
      </w:r>
      <w:r w:rsidR="00ED4B84" w:rsidRPr="004D5838">
        <w:rPr>
          <w:sz w:val="24"/>
          <w:szCs w:val="24"/>
          <w:u w:val="single"/>
        </w:rPr>
        <w:t>Pianificazione ospedaliera cantonale</w:t>
      </w:r>
      <w:r w:rsidR="00ED4B84">
        <w:rPr>
          <w:sz w:val="24"/>
          <w:szCs w:val="24"/>
        </w:rPr>
        <w:t xml:space="preserve"> </w:t>
      </w:r>
      <w:r>
        <w:rPr>
          <w:sz w:val="24"/>
          <w:szCs w:val="24"/>
        </w:rPr>
        <w:t>sono state accolte dal Gran Consiglio</w:t>
      </w:r>
      <w:r>
        <w:rPr>
          <w:rStyle w:val="Rimandonotaapidipagina"/>
          <w:sz w:val="24"/>
          <w:szCs w:val="24"/>
        </w:rPr>
        <w:footnoteReference w:id="7"/>
      </w:r>
      <w:r w:rsidR="00ED4B84">
        <w:rPr>
          <w:sz w:val="24"/>
          <w:szCs w:val="24"/>
        </w:rPr>
        <w:t xml:space="preserve">; il Consiglio di Stato procederà ora con la messa a concorso delle prestazioni e l'attribuzione dei mandati. In questo ambito il Governo ricorda i limiti dettati dalla giurisprudenza sulla sostanziale impossibilità di negare i mandati a chi dispone di tutti i requisiti richiesti e anche relativizzare la spesa ospedaliera stazionaria sul complesso dei costi LAMal con impatto sui premi (17%). La crescita di questa spesa è mantenuta sotto controllo grazie anche al crescente passaggio di prestazioni dall'ambito stazionario a quello ambulatoriale, oltre che, specificatamente in Ticino, con il finanziamento tramite contratto di prestazione con contributo globale. </w:t>
      </w:r>
    </w:p>
    <w:p w14:paraId="2E9AE1F9" w14:textId="77777777" w:rsidR="00ED4B84" w:rsidRDefault="00ED4B84" w:rsidP="00991116">
      <w:pPr>
        <w:rPr>
          <w:sz w:val="24"/>
          <w:szCs w:val="24"/>
        </w:rPr>
      </w:pPr>
    </w:p>
    <w:p w14:paraId="06DBDD69" w14:textId="77777777" w:rsidR="009D458E" w:rsidRDefault="00ED4B84" w:rsidP="00991116">
      <w:pPr>
        <w:rPr>
          <w:sz w:val="24"/>
          <w:szCs w:val="24"/>
        </w:rPr>
      </w:pPr>
      <w:r>
        <w:rPr>
          <w:sz w:val="24"/>
          <w:szCs w:val="24"/>
        </w:rPr>
        <w:t xml:space="preserve">Relativamente all'offerta ambulatoriale, il nuovo art. 55a LAMal, la relativa </w:t>
      </w:r>
      <w:hyperlink r:id="rId28" w:history="1">
        <w:r>
          <w:rPr>
            <w:rStyle w:val="Collegamentoipertestuale"/>
            <w:sz w:val="24"/>
            <w:szCs w:val="24"/>
          </w:rPr>
          <w:t>O</w:t>
        </w:r>
        <w:r w:rsidRPr="00ED4B84">
          <w:rPr>
            <w:rStyle w:val="Collegamentoipertestuale"/>
            <w:sz w:val="24"/>
            <w:szCs w:val="24"/>
          </w:rPr>
          <w:t>rdinanza d'applicazione</w:t>
        </w:r>
      </w:hyperlink>
      <w:r>
        <w:rPr>
          <w:sz w:val="24"/>
          <w:szCs w:val="24"/>
        </w:rPr>
        <w:t xml:space="preserve"> e l'ulteriore </w:t>
      </w:r>
      <w:r w:rsidRPr="0078206B">
        <w:rPr>
          <w:sz w:val="24"/>
          <w:szCs w:val="24"/>
        </w:rPr>
        <w:t xml:space="preserve">Ordinanza sui tassi di approvvigionamento </w:t>
      </w:r>
      <w:r w:rsidR="0078206B">
        <w:rPr>
          <w:sz w:val="24"/>
          <w:szCs w:val="24"/>
        </w:rPr>
        <w:t xml:space="preserve">, hanno conferito ai Cantoni la facoltà di limitare il numero di medici autorizzati a fornire prestazioni ambulatoriali ospedaliere ed extraospedaliere a carico dell'AOMS in uno o più campoi di specializzazione medica o in determinate regioni. Questo strumento si basa sull'assunto </w:t>
      </w:r>
      <w:r w:rsidR="0078206B">
        <w:rPr>
          <w:sz w:val="24"/>
          <w:szCs w:val="24"/>
        </w:rPr>
        <w:lastRenderedPageBreak/>
        <w:t xml:space="preserve">per cui un'offerta medica eccessiva rispetto al fabbisogno induce poi anche costi superiori e non strettamente necessari. </w:t>
      </w:r>
    </w:p>
    <w:p w14:paraId="3BC9B15A" w14:textId="1291F93F" w:rsidR="0078206B" w:rsidRDefault="0078206B" w:rsidP="0078206B">
      <w:pPr>
        <w:rPr>
          <w:sz w:val="24"/>
          <w:szCs w:val="24"/>
        </w:rPr>
      </w:pPr>
      <w:r>
        <w:rPr>
          <w:sz w:val="24"/>
          <w:szCs w:val="24"/>
        </w:rPr>
        <w:t>Il Ticino nel 2023</w:t>
      </w:r>
      <w:r>
        <w:rPr>
          <w:rStyle w:val="Rimandonotaapidipagina"/>
          <w:sz w:val="24"/>
          <w:szCs w:val="24"/>
        </w:rPr>
        <w:footnoteReference w:id="8"/>
      </w:r>
      <w:r>
        <w:rPr>
          <w:sz w:val="24"/>
          <w:szCs w:val="24"/>
        </w:rPr>
        <w:t xml:space="preserve"> ha adottato e applicato con rigore il regime transitorio (fino a metà 2025) </w:t>
      </w:r>
      <w:r w:rsidRPr="0078206B">
        <w:rPr>
          <w:sz w:val="24"/>
          <w:szCs w:val="24"/>
        </w:rPr>
        <w:t xml:space="preserve">sulla </w:t>
      </w:r>
      <w:r w:rsidRPr="004D5838">
        <w:rPr>
          <w:sz w:val="24"/>
          <w:szCs w:val="24"/>
          <w:u w:val="single"/>
        </w:rPr>
        <w:t>determinazione di numeri massimi di medici nel settore ambulatoriale</w:t>
      </w:r>
      <w:r>
        <w:rPr>
          <w:rStyle w:val="Rimandonotaapidipagina"/>
          <w:sz w:val="24"/>
          <w:szCs w:val="24"/>
        </w:rPr>
        <w:footnoteReference w:id="9"/>
      </w:r>
      <w:r>
        <w:rPr>
          <w:sz w:val="24"/>
          <w:szCs w:val="24"/>
        </w:rPr>
        <w:t>, che sottopone a limitazione una decina di specializzazioni mediche nella quale sono attivi complessivamente circa 1/3 dei medici (Unità a tempo pieno) operanti sul territorio cantonale. Si tratta di uno strumento che può essere applicato solo ai nuovi medici che intendono operare a carico dell'AOMS, per cui gli effetti del modello regressivo previsto con la fase definitiva</w:t>
      </w:r>
      <w:r w:rsidR="008E5565">
        <w:rPr>
          <w:rStyle w:val="Rimandonotaapidipagina"/>
          <w:sz w:val="24"/>
          <w:szCs w:val="24"/>
        </w:rPr>
        <w:footnoteReference w:id="10"/>
      </w:r>
      <w:r w:rsidR="008E5565">
        <w:rPr>
          <w:sz w:val="24"/>
          <w:szCs w:val="24"/>
        </w:rPr>
        <w:t>, approvata dal Parlamento il 21 maggio 2025</w:t>
      </w:r>
      <w:r w:rsidR="008E5565">
        <w:rPr>
          <w:rStyle w:val="Rimandonotaapidipagina"/>
          <w:sz w:val="24"/>
          <w:szCs w:val="24"/>
        </w:rPr>
        <w:footnoteReference w:id="11"/>
      </w:r>
      <w:r w:rsidR="008E5565">
        <w:rPr>
          <w:sz w:val="24"/>
          <w:szCs w:val="24"/>
        </w:rPr>
        <w:t xml:space="preserve"> e che </w:t>
      </w:r>
      <w:r w:rsidR="00132185">
        <w:rPr>
          <w:sz w:val="24"/>
          <w:szCs w:val="24"/>
        </w:rPr>
        <w:t>è entrata in vigo</w:t>
      </w:r>
      <w:r w:rsidR="00132185" w:rsidRPr="00132185">
        <w:rPr>
          <w:sz w:val="24"/>
          <w:szCs w:val="24"/>
        </w:rPr>
        <w:t xml:space="preserve">re </w:t>
      </w:r>
      <w:r w:rsidR="008E5565" w:rsidRPr="00132185">
        <w:rPr>
          <w:sz w:val="24"/>
          <w:szCs w:val="24"/>
        </w:rPr>
        <w:t xml:space="preserve">il 1° luglio 2025, </w:t>
      </w:r>
      <w:r w:rsidRPr="00132185">
        <w:rPr>
          <w:sz w:val="24"/>
          <w:szCs w:val="24"/>
        </w:rPr>
        <w:t>sa</w:t>
      </w:r>
      <w:r>
        <w:rPr>
          <w:sz w:val="24"/>
          <w:szCs w:val="24"/>
        </w:rPr>
        <w:t>ranno misurabili solo tra diversi anni, quando i medici oggi attivi cesseranno la loro attività.</w:t>
      </w:r>
    </w:p>
    <w:p w14:paraId="43A5A9FA" w14:textId="77777777" w:rsidR="0078206B" w:rsidRDefault="0078206B" w:rsidP="0078206B">
      <w:pPr>
        <w:rPr>
          <w:sz w:val="24"/>
          <w:szCs w:val="24"/>
        </w:rPr>
      </w:pPr>
    </w:p>
    <w:p w14:paraId="4576C552" w14:textId="77777777" w:rsidR="0078206B" w:rsidRDefault="00B66C82" w:rsidP="0078206B">
      <w:pPr>
        <w:rPr>
          <w:sz w:val="24"/>
          <w:szCs w:val="24"/>
        </w:rPr>
      </w:pPr>
      <w:r>
        <w:rPr>
          <w:sz w:val="24"/>
          <w:szCs w:val="24"/>
        </w:rPr>
        <w:t xml:space="preserve">Circa il </w:t>
      </w:r>
      <w:r w:rsidRPr="004D5838">
        <w:rPr>
          <w:sz w:val="24"/>
          <w:szCs w:val="24"/>
          <w:u w:val="single"/>
        </w:rPr>
        <w:t>regime di autorizzazione</w:t>
      </w:r>
      <w:r>
        <w:rPr>
          <w:sz w:val="24"/>
          <w:szCs w:val="24"/>
        </w:rPr>
        <w:t xml:space="preserve"> per le attrezzature, </w:t>
      </w:r>
      <w:r w:rsidR="00AA0A56">
        <w:rPr>
          <w:sz w:val="24"/>
          <w:szCs w:val="24"/>
        </w:rPr>
        <w:t xml:space="preserve">esso rappresenta uno strumento efficace in relazione ad apparecchi diagnostici, per limitare il rischio di esami inutili, funzionali a un veloce ammortamento degli importanti investimenti finanziari, ed è valido allorquando incita alla collaborazione tra più attori e permette di mantenere la densità di apparecchiature in linea con la media nazionale svizzera. Le possibilità di limitazione nell'ambito delle attrezzature terapeutiche sono, invece, meno evidenti poiché, a differenza dell'attività diagnostica, è più improbabile che vengano dispensate cure non strettamente necessarie ed efficaci. </w:t>
      </w:r>
    </w:p>
    <w:p w14:paraId="787CAB09" w14:textId="77777777" w:rsidR="00AA0A56" w:rsidRDefault="00AA0A56" w:rsidP="0078206B">
      <w:pPr>
        <w:rPr>
          <w:sz w:val="24"/>
          <w:szCs w:val="24"/>
        </w:rPr>
      </w:pPr>
    </w:p>
    <w:p w14:paraId="61BA66B6" w14:textId="77777777" w:rsidR="006836E3" w:rsidRDefault="00AA0A56" w:rsidP="004D5838">
      <w:pPr>
        <w:rPr>
          <w:sz w:val="24"/>
          <w:szCs w:val="24"/>
        </w:rPr>
      </w:pPr>
      <w:r>
        <w:rPr>
          <w:sz w:val="24"/>
          <w:szCs w:val="24"/>
        </w:rPr>
        <w:t>Sempre nel solco del contenimento dei costi, nel settembre del 2024</w:t>
      </w:r>
      <w:r w:rsidR="000F1427">
        <w:rPr>
          <w:sz w:val="24"/>
          <w:szCs w:val="24"/>
        </w:rPr>
        <w:t>, sulla base della facoltà data dal nuovo art. 55b LAMal</w:t>
      </w:r>
      <w:r w:rsidR="000F1427">
        <w:rPr>
          <w:rStyle w:val="Rimandonotaapidipagina"/>
          <w:sz w:val="24"/>
          <w:szCs w:val="24"/>
        </w:rPr>
        <w:footnoteReference w:id="12"/>
      </w:r>
      <w:r w:rsidR="000F1427">
        <w:rPr>
          <w:sz w:val="24"/>
          <w:szCs w:val="24"/>
        </w:rPr>
        <w:t xml:space="preserve"> quando i costi annui delle cure di cui </w:t>
      </w:r>
      <w:r w:rsidR="004D5838">
        <w:rPr>
          <w:sz w:val="24"/>
          <w:szCs w:val="24"/>
        </w:rPr>
        <w:t>all'</w:t>
      </w:r>
      <w:r w:rsidR="004D5838" w:rsidRPr="004D5838">
        <w:rPr>
          <w:sz w:val="24"/>
          <w:szCs w:val="24"/>
        </w:rPr>
        <w:t>art.</w:t>
      </w:r>
      <w:r w:rsidR="004D5838">
        <w:rPr>
          <w:sz w:val="24"/>
          <w:szCs w:val="24"/>
        </w:rPr>
        <w:t xml:space="preserve"> </w:t>
      </w:r>
      <w:r w:rsidR="004D5838" w:rsidRPr="004D5838">
        <w:rPr>
          <w:sz w:val="24"/>
          <w:szCs w:val="24"/>
        </w:rPr>
        <w:t>25a LAMal aumentino, per assicurato, in misura maggiore rispetto ai costi annui della</w:t>
      </w:r>
      <w:r w:rsidR="004D5838">
        <w:rPr>
          <w:sz w:val="24"/>
          <w:szCs w:val="24"/>
        </w:rPr>
        <w:t xml:space="preserve"> media svizzera, </w:t>
      </w:r>
      <w:r>
        <w:rPr>
          <w:sz w:val="24"/>
          <w:szCs w:val="24"/>
        </w:rPr>
        <w:t xml:space="preserve">il Cantone ha </w:t>
      </w:r>
      <w:r w:rsidRPr="00AA0A56">
        <w:rPr>
          <w:sz w:val="24"/>
          <w:szCs w:val="24"/>
        </w:rPr>
        <w:t xml:space="preserve">proceduto a modificare la LCAMal per attuare una </w:t>
      </w:r>
      <w:r w:rsidRPr="004D5838">
        <w:rPr>
          <w:sz w:val="24"/>
          <w:szCs w:val="24"/>
          <w:u w:val="single"/>
        </w:rPr>
        <w:t>moratoria al rilascio di nuove autorizzazioni per infermiere/i e relative organizzazioni attive/i nelle cure a domicilio</w:t>
      </w:r>
      <w:r w:rsidR="00B4584A" w:rsidRPr="00B4584A">
        <w:rPr>
          <w:sz w:val="24"/>
          <w:szCs w:val="24"/>
        </w:rPr>
        <w:t xml:space="preserve"> </w:t>
      </w:r>
      <w:r w:rsidR="00956639">
        <w:rPr>
          <w:sz w:val="24"/>
          <w:szCs w:val="24"/>
        </w:rPr>
        <w:t>(a</w:t>
      </w:r>
      <w:r w:rsidR="00956639" w:rsidRPr="00956639">
        <w:rPr>
          <w:sz w:val="24"/>
          <w:szCs w:val="24"/>
        </w:rPr>
        <w:t>rt. 66z</w:t>
      </w:r>
      <w:r w:rsidR="00956639">
        <w:rPr>
          <w:sz w:val="24"/>
          <w:szCs w:val="24"/>
        </w:rPr>
        <w:t>)</w:t>
      </w:r>
      <w:r w:rsidR="00956639">
        <w:rPr>
          <w:rStyle w:val="Rimandonotaapidipagina"/>
          <w:sz w:val="24"/>
          <w:szCs w:val="24"/>
        </w:rPr>
        <w:footnoteReference w:id="13"/>
      </w:r>
      <w:r w:rsidR="00956639">
        <w:rPr>
          <w:sz w:val="24"/>
          <w:szCs w:val="24"/>
        </w:rPr>
        <w:t>.</w:t>
      </w:r>
    </w:p>
    <w:p w14:paraId="47034A6E" w14:textId="77777777" w:rsidR="009E3579" w:rsidRDefault="009E3579" w:rsidP="006836E3">
      <w:pPr>
        <w:rPr>
          <w:sz w:val="24"/>
          <w:szCs w:val="24"/>
        </w:rPr>
      </w:pPr>
      <w:r>
        <w:rPr>
          <w:sz w:val="24"/>
          <w:szCs w:val="24"/>
        </w:rPr>
        <w:t>Secondo i dati forniti dall'UFSP</w:t>
      </w:r>
      <w:r w:rsidRPr="009E3579">
        <w:rPr>
          <w:sz w:val="24"/>
          <w:szCs w:val="24"/>
        </w:rPr>
        <w:t xml:space="preserve">, in Ticino la spesa media per assicurato nel settore delle cure a domicilio è sempre risultata essere fra i valori più alti – se non il più elevato in assoluto – a livello nazionale, fissandosi costantemente al di sopra del valore medio. </w:t>
      </w:r>
      <w:r>
        <w:rPr>
          <w:sz w:val="24"/>
          <w:szCs w:val="24"/>
        </w:rPr>
        <w:t>Qu</w:t>
      </w:r>
      <w:r w:rsidRPr="009E3579">
        <w:rPr>
          <w:sz w:val="24"/>
          <w:szCs w:val="24"/>
        </w:rPr>
        <w:t xml:space="preserve">esta evoluzione </w:t>
      </w:r>
      <w:r>
        <w:rPr>
          <w:sz w:val="24"/>
          <w:szCs w:val="24"/>
        </w:rPr>
        <w:t>è</w:t>
      </w:r>
      <w:r w:rsidRPr="009E3579">
        <w:rPr>
          <w:sz w:val="24"/>
          <w:szCs w:val="24"/>
        </w:rPr>
        <w:t xml:space="preserve"> evidentemente almeno in parte riconducibil</w:t>
      </w:r>
      <w:r>
        <w:rPr>
          <w:sz w:val="24"/>
          <w:szCs w:val="24"/>
        </w:rPr>
        <w:t>e</w:t>
      </w:r>
      <w:r w:rsidRPr="009E3579">
        <w:rPr>
          <w:sz w:val="24"/>
          <w:szCs w:val="24"/>
        </w:rPr>
        <w:t xml:space="preserve"> alla particolare situazione demografica del Cantone, caratterizzata da una quota di popolazione anziana più alta rispetto al resto della Svizzera, e anche alla chiara strategia volta a mantenere il più a lungo possibile le persone anziane al proprio domicilio</w:t>
      </w:r>
      <w:r>
        <w:rPr>
          <w:sz w:val="24"/>
          <w:szCs w:val="24"/>
        </w:rPr>
        <w:t>.</w:t>
      </w:r>
    </w:p>
    <w:p w14:paraId="644B3088" w14:textId="77777777" w:rsidR="008D3EB9" w:rsidRPr="008D3EB9" w:rsidRDefault="008D3EB9" w:rsidP="008D3EB9">
      <w:pPr>
        <w:spacing w:after="120"/>
        <w:rPr>
          <w:b/>
          <w:sz w:val="24"/>
          <w:szCs w:val="24"/>
        </w:rPr>
      </w:pPr>
    </w:p>
    <w:p w14:paraId="3391B1B1" w14:textId="77777777" w:rsidR="008D3EB9" w:rsidRPr="00C55906" w:rsidRDefault="00963B28" w:rsidP="00C55906">
      <w:pPr>
        <w:pStyle w:val="Titolo3"/>
        <w:tabs>
          <w:tab w:val="left" w:pos="709"/>
        </w:tabs>
        <w:spacing w:after="120"/>
        <w:jc w:val="both"/>
        <w:rPr>
          <w:rFonts w:eastAsia="Calibri" w:cs="Times New Roman"/>
          <w:i/>
          <w:sz w:val="23"/>
          <w:szCs w:val="23"/>
          <w:lang w:val="it-IT" w:eastAsia="it-IT"/>
        </w:rPr>
      </w:pPr>
      <w:bookmarkStart w:id="7" w:name="_Toc207961581"/>
      <w:r w:rsidRPr="00C55906">
        <w:rPr>
          <w:rFonts w:eastAsia="Calibri" w:cs="Times New Roman"/>
          <w:i/>
          <w:sz w:val="23"/>
          <w:szCs w:val="23"/>
          <w:lang w:val="it-IT" w:eastAsia="it-IT"/>
        </w:rPr>
        <w:lastRenderedPageBreak/>
        <w:t>2.2.3</w:t>
      </w:r>
      <w:r w:rsidRPr="00C55906">
        <w:rPr>
          <w:rFonts w:eastAsia="Calibri" w:cs="Times New Roman"/>
          <w:i/>
          <w:sz w:val="23"/>
          <w:szCs w:val="23"/>
          <w:lang w:val="it-IT" w:eastAsia="it-IT"/>
        </w:rPr>
        <w:tab/>
      </w:r>
      <w:r w:rsidR="008D3EB9" w:rsidRPr="00C55906">
        <w:rPr>
          <w:rFonts w:eastAsia="Calibri" w:cs="Times New Roman"/>
          <w:i/>
          <w:sz w:val="23"/>
          <w:szCs w:val="23"/>
          <w:lang w:val="it-IT" w:eastAsia="it-IT"/>
        </w:rPr>
        <w:t>Il potenziale di efficienza</w:t>
      </w:r>
      <w:bookmarkEnd w:id="7"/>
      <w:r w:rsidR="008D3EB9" w:rsidRPr="00C55906">
        <w:rPr>
          <w:rFonts w:eastAsia="Calibri" w:cs="Times New Roman"/>
          <w:i/>
          <w:sz w:val="23"/>
          <w:szCs w:val="23"/>
          <w:lang w:val="it-IT" w:eastAsia="it-IT"/>
        </w:rPr>
        <w:t xml:space="preserve"> </w:t>
      </w:r>
    </w:p>
    <w:p w14:paraId="775A966F" w14:textId="77777777" w:rsidR="008D3EB9" w:rsidRPr="008D3EB9" w:rsidRDefault="008D3EB9" w:rsidP="003D0FAE">
      <w:pPr>
        <w:rPr>
          <w:sz w:val="24"/>
          <w:szCs w:val="24"/>
        </w:rPr>
      </w:pPr>
      <w:r w:rsidRPr="008D3EB9">
        <w:rPr>
          <w:sz w:val="24"/>
          <w:szCs w:val="24"/>
        </w:rPr>
        <w:t xml:space="preserve">Il Consiglio federale ha concepito una serie di misure al fine di limitare la spesa sanitaria, che nel complesso in Svizzera ha ormai superato i </w:t>
      </w:r>
      <w:r w:rsidR="00312096">
        <w:rPr>
          <w:sz w:val="24"/>
          <w:szCs w:val="24"/>
        </w:rPr>
        <w:t xml:space="preserve">fr. </w:t>
      </w:r>
      <w:r w:rsidRPr="008D3EB9">
        <w:rPr>
          <w:sz w:val="24"/>
          <w:szCs w:val="24"/>
        </w:rPr>
        <w:t>90 mi</w:t>
      </w:r>
      <w:r w:rsidR="00312096">
        <w:rPr>
          <w:sz w:val="24"/>
          <w:szCs w:val="24"/>
        </w:rPr>
        <w:t xml:space="preserve">a. </w:t>
      </w:r>
      <w:r w:rsidRPr="008D3EB9">
        <w:rPr>
          <w:sz w:val="24"/>
          <w:szCs w:val="24"/>
        </w:rPr>
        <w:t xml:space="preserve">e quindi la soglia di </w:t>
      </w:r>
      <w:r w:rsidR="00312096">
        <w:rPr>
          <w:sz w:val="24"/>
          <w:szCs w:val="24"/>
        </w:rPr>
        <w:t xml:space="preserve">fr. </w:t>
      </w:r>
      <w:r w:rsidRPr="008D3EB9">
        <w:rPr>
          <w:sz w:val="24"/>
          <w:szCs w:val="24"/>
        </w:rPr>
        <w:t>10</w:t>
      </w:r>
      <w:r w:rsidR="004707D7">
        <w:rPr>
          <w:sz w:val="24"/>
          <w:szCs w:val="24"/>
        </w:rPr>
        <w:t>'</w:t>
      </w:r>
      <w:r w:rsidR="00312096">
        <w:rPr>
          <w:sz w:val="24"/>
          <w:szCs w:val="24"/>
        </w:rPr>
        <w:t xml:space="preserve">000.- </w:t>
      </w:r>
      <w:r w:rsidRPr="008D3EB9">
        <w:rPr>
          <w:sz w:val="24"/>
          <w:szCs w:val="24"/>
        </w:rPr>
        <w:t>all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anno a persona. Nell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ambito delle prestazioni sottoposte alla LAMal, a cui soggiace poco più della metà dei costi per la sanità, ha tra 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altro previsto 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 xml:space="preserve">introduzione di obiettivi di controllo dei costi, destinati a sfruttare al meglio il potenziale di efficienza esistente. </w:t>
      </w:r>
    </w:p>
    <w:p w14:paraId="694A16EF" w14:textId="77777777" w:rsidR="008D3EB9" w:rsidRPr="008D3EB9" w:rsidRDefault="008D3EB9" w:rsidP="003D0FAE">
      <w:pPr>
        <w:rPr>
          <w:sz w:val="24"/>
          <w:szCs w:val="24"/>
        </w:rPr>
      </w:pPr>
    </w:p>
    <w:p w14:paraId="5A5EBD58" w14:textId="77777777" w:rsidR="008D3EB9" w:rsidRPr="008D3EB9" w:rsidRDefault="008D3EB9" w:rsidP="00F71C27">
      <w:pPr>
        <w:rPr>
          <w:sz w:val="24"/>
          <w:szCs w:val="24"/>
        </w:rPr>
      </w:pPr>
      <w:r w:rsidRPr="008D3EB9">
        <w:rPr>
          <w:sz w:val="24"/>
          <w:szCs w:val="24"/>
        </w:rPr>
        <w:t>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Ufficio federale della sanità pubblica ha dato incarico a esperti della società di consulenza INFRAS e dell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Alta scuola di scienze applicate di Zurigo-Winterthur (ZHAW), di realizzare una stima del potenziale di efficienza per le prestazioni co-finanziate dall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AOMS, suddivisa per ambito. Lo studio</w:t>
      </w:r>
      <w:r w:rsidRPr="008D3EB9">
        <w:rPr>
          <w:sz w:val="24"/>
          <w:szCs w:val="24"/>
          <w:vertAlign w:val="superscript"/>
        </w:rPr>
        <w:footnoteReference w:id="14"/>
      </w:r>
      <w:r w:rsidRPr="008D3EB9">
        <w:rPr>
          <w:sz w:val="24"/>
          <w:szCs w:val="24"/>
        </w:rPr>
        <w:t>, basato sui dati disponibili relativi all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 xml:space="preserve">anno 2016, arriva a concludere che il potenziale di efficienza è stimabile tra </w:t>
      </w:r>
      <w:r w:rsidR="003D0FAE">
        <w:rPr>
          <w:sz w:val="24"/>
          <w:szCs w:val="24"/>
        </w:rPr>
        <w:t xml:space="preserve">fr. </w:t>
      </w:r>
      <w:r w:rsidRPr="008D3EB9">
        <w:rPr>
          <w:sz w:val="24"/>
          <w:szCs w:val="24"/>
        </w:rPr>
        <w:t>7.1 e 8.4 mi</w:t>
      </w:r>
      <w:r w:rsidR="003D0FAE">
        <w:rPr>
          <w:sz w:val="24"/>
          <w:szCs w:val="24"/>
        </w:rPr>
        <w:t xml:space="preserve">a </w:t>
      </w:r>
      <w:r w:rsidRPr="008D3EB9">
        <w:rPr>
          <w:sz w:val="24"/>
          <w:szCs w:val="24"/>
        </w:rPr>
        <w:t xml:space="preserve">(da </w:t>
      </w:r>
      <w:r w:rsidR="003D0FAE">
        <w:rPr>
          <w:sz w:val="24"/>
          <w:szCs w:val="24"/>
        </w:rPr>
        <w:t xml:space="preserve">fr. </w:t>
      </w:r>
      <w:r w:rsidRPr="008D3EB9">
        <w:rPr>
          <w:sz w:val="24"/>
          <w:szCs w:val="24"/>
        </w:rPr>
        <w:t xml:space="preserve">855 a </w:t>
      </w:r>
      <w:r w:rsidR="003D0FAE">
        <w:rPr>
          <w:sz w:val="24"/>
          <w:szCs w:val="24"/>
        </w:rPr>
        <w:t xml:space="preserve">fr. </w:t>
      </w:r>
      <w:r w:rsidRPr="008D3EB9">
        <w:rPr>
          <w:sz w:val="24"/>
          <w:szCs w:val="24"/>
        </w:rPr>
        <w:t>1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012 per abitante), pari al 16-19% delle prestazioni sottoposte alla LAMal. In valore assoluto la fetta più importante riguarda il settore ospedaliero stazionario nell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 xml:space="preserve">ambito somatico-acuto (da </w:t>
      </w:r>
      <w:r w:rsidR="003D0FAE">
        <w:rPr>
          <w:sz w:val="24"/>
          <w:szCs w:val="24"/>
        </w:rPr>
        <w:t xml:space="preserve">fr. </w:t>
      </w:r>
      <w:r w:rsidRPr="008D3EB9">
        <w:rPr>
          <w:sz w:val="24"/>
          <w:szCs w:val="24"/>
        </w:rPr>
        <w:t>2.07 a 2.21 mi</w:t>
      </w:r>
      <w:r w:rsidR="003D0FAE">
        <w:rPr>
          <w:sz w:val="24"/>
          <w:szCs w:val="24"/>
        </w:rPr>
        <w:t>a</w:t>
      </w:r>
      <w:r w:rsidRPr="008D3EB9">
        <w:rPr>
          <w:sz w:val="24"/>
          <w:szCs w:val="24"/>
        </w:rPr>
        <w:t xml:space="preserve">), seguito dalle prestazioni mediche ambulatoriali (da </w:t>
      </w:r>
      <w:r w:rsidR="003D0FAE">
        <w:rPr>
          <w:sz w:val="24"/>
          <w:szCs w:val="24"/>
        </w:rPr>
        <w:t>fr. 1.46 a 1.6 mia</w:t>
      </w:r>
      <w:r w:rsidRPr="008D3EB9">
        <w:rPr>
          <w:sz w:val="24"/>
          <w:szCs w:val="24"/>
        </w:rPr>
        <w:t xml:space="preserve">), dai medicamenti su ricetta (da </w:t>
      </w:r>
      <w:r w:rsidR="003D0FAE">
        <w:rPr>
          <w:sz w:val="24"/>
          <w:szCs w:val="24"/>
        </w:rPr>
        <w:t xml:space="preserve">fr. </w:t>
      </w:r>
      <w:r w:rsidRPr="008D3EB9">
        <w:rPr>
          <w:sz w:val="24"/>
          <w:szCs w:val="24"/>
        </w:rPr>
        <w:t>0.94 a 1.38 mi</w:t>
      </w:r>
      <w:r w:rsidR="003D0FAE">
        <w:rPr>
          <w:sz w:val="24"/>
          <w:szCs w:val="24"/>
        </w:rPr>
        <w:t>a</w:t>
      </w:r>
      <w:r w:rsidRPr="008D3EB9">
        <w:rPr>
          <w:sz w:val="24"/>
          <w:szCs w:val="24"/>
        </w:rPr>
        <w:t xml:space="preserve">) e dai trattamenti ambulatoriali ospedalieri (da </w:t>
      </w:r>
      <w:r w:rsidR="003D0FAE">
        <w:rPr>
          <w:sz w:val="24"/>
          <w:szCs w:val="24"/>
        </w:rPr>
        <w:t>fr. 0.96 a 1.05 mia</w:t>
      </w:r>
      <w:r w:rsidRPr="008D3EB9">
        <w:rPr>
          <w:sz w:val="24"/>
          <w:szCs w:val="24"/>
        </w:rPr>
        <w:t>). Proporzionalmente ai costi LAMal per ogni ambito di prestazioni, i potenziali maggiori riguardano la radiologia ambulatoriale (dal 18.1% al 48.2%), la psichiatria stazionaria (dal 25.5% al 26.1%), le cure somatico-acute ambulatoriali ospedaliere (dal 20.7% al 22.6%) e le analisi di laboratorio (dal 18.1% al 22.2%). Le principali cause dell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inefficienza risiedono nell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 xml:space="preserve">incremento dei volumi legati al rapporto tra offerta e domanda, nelle inefficienze produttive dei fornitori di prestazioni e nei prezzi troppo alti delle prestazioni e dei prodotti della salute. </w:t>
      </w:r>
    </w:p>
    <w:p w14:paraId="7F92AFBB" w14:textId="77777777" w:rsidR="008D3EB9" w:rsidRPr="008D3EB9" w:rsidRDefault="008D3EB9" w:rsidP="00F71C27">
      <w:pPr>
        <w:rPr>
          <w:sz w:val="24"/>
          <w:szCs w:val="24"/>
        </w:rPr>
      </w:pPr>
    </w:p>
    <w:p w14:paraId="396CA62D" w14:textId="77777777" w:rsidR="008D3EB9" w:rsidRPr="008D3EB9" w:rsidRDefault="008D3EB9" w:rsidP="00F71C27">
      <w:pPr>
        <w:rPr>
          <w:sz w:val="24"/>
          <w:szCs w:val="24"/>
        </w:rPr>
      </w:pPr>
      <w:r w:rsidRPr="008D3EB9">
        <w:rPr>
          <w:sz w:val="24"/>
          <w:szCs w:val="24"/>
        </w:rPr>
        <w:t>Le valutazioni sopraindicate sono giudicate prudenti dagli esperti e corroborano le indicazioni ricorrenti del potenziale di efficienza, stimato globalmente al 20%.</w:t>
      </w:r>
    </w:p>
    <w:p w14:paraId="182FCEF6" w14:textId="77777777" w:rsidR="008D3EB9" w:rsidRPr="008D3EB9" w:rsidRDefault="008D3EB9" w:rsidP="008D3EB9">
      <w:pPr>
        <w:spacing w:after="120"/>
        <w:rPr>
          <w:sz w:val="24"/>
          <w:szCs w:val="24"/>
        </w:rPr>
      </w:pPr>
    </w:p>
    <w:p w14:paraId="7D237932" w14:textId="77777777" w:rsidR="008D3EB9" w:rsidRPr="008D3EB9" w:rsidRDefault="008D3EB9" w:rsidP="00F71C27">
      <w:pPr>
        <w:numPr>
          <w:ilvl w:val="0"/>
          <w:numId w:val="22"/>
        </w:numPr>
        <w:spacing w:after="60"/>
        <w:rPr>
          <w:b/>
          <w:bCs/>
          <w:sz w:val="24"/>
          <w:szCs w:val="24"/>
        </w:rPr>
      </w:pPr>
      <w:r w:rsidRPr="008D3EB9">
        <w:rPr>
          <w:b/>
          <w:sz w:val="24"/>
          <w:szCs w:val="24"/>
        </w:rPr>
        <w:t>L</w:t>
      </w:r>
      <w:r w:rsidR="004707D7">
        <w:rPr>
          <w:b/>
          <w:sz w:val="24"/>
          <w:szCs w:val="24"/>
        </w:rPr>
        <w:t>'</w:t>
      </w:r>
      <w:r w:rsidRPr="008D3EB9">
        <w:rPr>
          <w:b/>
          <w:bCs/>
          <w:sz w:val="24"/>
          <w:szCs w:val="24"/>
        </w:rPr>
        <w:t>Health Technology Assessment (HTA)</w:t>
      </w:r>
    </w:p>
    <w:p w14:paraId="54ED7E74" w14:textId="77777777" w:rsidR="008D3EB9" w:rsidRPr="008D3EB9" w:rsidRDefault="008D3EB9" w:rsidP="00F71C27">
      <w:pPr>
        <w:rPr>
          <w:sz w:val="24"/>
          <w:szCs w:val="24"/>
        </w:rPr>
      </w:pPr>
      <w:r w:rsidRPr="008D3EB9">
        <w:rPr>
          <w:bCs/>
          <w:sz w:val="24"/>
          <w:szCs w:val="24"/>
        </w:rPr>
        <w:t xml:space="preserve">Conosciuto sul piano internazionale, questo concetto indica la valutazione sistematica delle procedure e delle tecnologie mediche ed è considerato uno strumento importante del processo decisionale basato sulle evidenze scientifiche. </w:t>
      </w:r>
      <w:r w:rsidRPr="008D3EB9">
        <w:rPr>
          <w:sz w:val="24"/>
          <w:szCs w:val="24"/>
        </w:rPr>
        <w:t>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HTA dovrebbe rivelare in modo trasparente 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efficacia, 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appropriatezza e 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economicità di una prestazione sanitaria, presupposti a cui 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art. 32 LAMal subordina la remunerazione da parte dell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AOMS (criteri EAE). I suoi risultati possono contribuire a limitare o eliminare 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obbligo di rimunerazione per prestazioni non (più) efficaci, appropriate o economiche. Riducendo queste prestazioni, aumenta la qualità del sistema sanitario e si abbassano i costi. La Confederazione ha avviato un programma HTA nel 2015, volto a riesaminare le prestazioni. In aggiunta a ciò, il programma HTA esamina anche prestazioni per le quali non sussiste ancora un obbligo di rimunerazione</w:t>
      </w:r>
      <w:r w:rsidRPr="008D3EB9">
        <w:rPr>
          <w:sz w:val="24"/>
          <w:szCs w:val="24"/>
          <w:vertAlign w:val="superscript"/>
        </w:rPr>
        <w:footnoteReference w:id="15"/>
      </w:r>
      <w:r w:rsidRPr="008D3EB9">
        <w:rPr>
          <w:sz w:val="24"/>
          <w:szCs w:val="24"/>
        </w:rPr>
        <w:t>.</w:t>
      </w:r>
    </w:p>
    <w:p w14:paraId="36191BC2" w14:textId="77777777" w:rsidR="009C7A9A" w:rsidRDefault="009C7A9A" w:rsidP="00F71C27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C4A9F5D" w14:textId="77777777" w:rsidR="008D3EB9" w:rsidRPr="008D3EB9" w:rsidRDefault="008D3EB9" w:rsidP="00F71C27">
      <w:pPr>
        <w:numPr>
          <w:ilvl w:val="0"/>
          <w:numId w:val="22"/>
        </w:numPr>
        <w:spacing w:after="60"/>
        <w:rPr>
          <w:b/>
          <w:sz w:val="24"/>
          <w:szCs w:val="24"/>
        </w:rPr>
      </w:pPr>
      <w:r w:rsidRPr="008D3EB9">
        <w:rPr>
          <w:b/>
          <w:sz w:val="24"/>
          <w:szCs w:val="24"/>
        </w:rPr>
        <w:lastRenderedPageBreak/>
        <w:t>Un</w:t>
      </w:r>
      <w:r w:rsidR="004707D7">
        <w:rPr>
          <w:b/>
          <w:sz w:val="24"/>
          <w:szCs w:val="24"/>
        </w:rPr>
        <w:t>'</w:t>
      </w:r>
      <w:r w:rsidRPr="008D3EB9">
        <w:rPr>
          <w:b/>
          <w:sz w:val="24"/>
          <w:szCs w:val="24"/>
        </w:rPr>
        <w:t>informazione efficace</w:t>
      </w:r>
    </w:p>
    <w:p w14:paraId="55D0B456" w14:textId="77777777" w:rsidR="008D3EB9" w:rsidRPr="008D3EB9" w:rsidRDefault="008D3EB9" w:rsidP="00F71C27">
      <w:pPr>
        <w:rPr>
          <w:sz w:val="24"/>
          <w:szCs w:val="24"/>
        </w:rPr>
      </w:pPr>
      <w:r w:rsidRPr="008D3EB9">
        <w:rPr>
          <w:sz w:val="24"/>
          <w:szCs w:val="24"/>
        </w:rPr>
        <w:t>Il concetto di asimmetria informativa nell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ambito sanitario, amp</w:t>
      </w:r>
      <w:r w:rsidR="00F71C27">
        <w:rPr>
          <w:sz w:val="24"/>
          <w:szCs w:val="24"/>
        </w:rPr>
        <w:t>iamente diffuso sin dagli anni O</w:t>
      </w:r>
      <w:r w:rsidRPr="008D3EB9">
        <w:rPr>
          <w:sz w:val="24"/>
          <w:szCs w:val="24"/>
        </w:rPr>
        <w:t>ttanta, riassume il principio secondo cui medico e paziente, al momento di discutere diagnosi e terapie, non si situino sullo stesso piano. Da un lato il medico non si esprime con una terminologia intellegibile e comprensibile e dall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altro lato il paziente si trova in una condizione di fragilità fisica ed emotiva. 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accesso illimitato e incondizionato alle informazioni reperibili in rete fa credere al paziente di aver colmato in parte questa lacuna e può contribuire paradossalmente ad aggrava</w:t>
      </w:r>
      <w:r w:rsidR="00F71C27">
        <w:rPr>
          <w:sz w:val="24"/>
          <w:szCs w:val="24"/>
        </w:rPr>
        <w:t xml:space="preserve">re i costi sanitari pro-capite, ad es. </w:t>
      </w:r>
      <w:r w:rsidRPr="008D3EB9">
        <w:rPr>
          <w:sz w:val="24"/>
          <w:szCs w:val="24"/>
        </w:rPr>
        <w:t>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estensione dell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automedicazione, che può peggiorare lo stato di salute e/o innestare un meccanismo perverso con la frequentazione di professionisti della salute in successione finché viene trovata accondiscendenza allo svolgimento degli esami ritenuti opportuni. Negli ultimi anni è cresciuta anche 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 xml:space="preserve">importanza della cosiddetta medicina difensiva, ovvero delle pratiche e prestazioni sanitarie erogate per prevenire il rischio di denunce legali da parte di pazienti (o loro parenti). </w:t>
      </w:r>
      <w:r w:rsidR="00F71C27">
        <w:rPr>
          <w:sz w:val="24"/>
          <w:szCs w:val="24"/>
        </w:rPr>
        <w:t xml:space="preserve">Essa </w:t>
      </w:r>
      <w:r w:rsidRPr="008D3EB9">
        <w:rPr>
          <w:sz w:val="24"/>
          <w:szCs w:val="24"/>
        </w:rPr>
        <w:t>può essere esercitata in senso positivo, quando si prescrivono visite e /o esami superflui, o in senso negativo, quando si tralasciano cure ad alto rischio.</w:t>
      </w:r>
    </w:p>
    <w:p w14:paraId="42A32354" w14:textId="77777777" w:rsidR="008D3EB9" w:rsidRPr="008D3EB9" w:rsidRDefault="008D3EB9" w:rsidP="00F71C27">
      <w:pPr>
        <w:rPr>
          <w:sz w:val="24"/>
          <w:szCs w:val="24"/>
        </w:rPr>
      </w:pPr>
    </w:p>
    <w:p w14:paraId="1B417016" w14:textId="0AC48752" w:rsidR="008164F8" w:rsidRPr="008D3EB9" w:rsidRDefault="008D3EB9" w:rsidP="00C55906">
      <w:pPr>
        <w:rPr>
          <w:sz w:val="24"/>
          <w:szCs w:val="24"/>
        </w:rPr>
      </w:pPr>
      <w:r w:rsidRPr="008D3EB9">
        <w:rPr>
          <w:sz w:val="24"/>
          <w:szCs w:val="24"/>
        </w:rPr>
        <w:t>Queste constatazioni e dinamiche supportano la necessità di curare 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informazione ag</w:t>
      </w:r>
      <w:r w:rsidR="00F71C27">
        <w:rPr>
          <w:sz w:val="24"/>
          <w:szCs w:val="24"/>
        </w:rPr>
        <w:t>endo sui due fronti:</w:t>
      </w:r>
    </w:p>
    <w:p w14:paraId="796967F2" w14:textId="48B61A45" w:rsidR="00C55906" w:rsidRPr="00C55906" w:rsidRDefault="00F71C27" w:rsidP="00C55906">
      <w:pPr>
        <w:pStyle w:val="Paragrafoelenco"/>
        <w:numPr>
          <w:ilvl w:val="0"/>
          <w:numId w:val="24"/>
        </w:numPr>
        <w:spacing w:before="60"/>
        <w:ind w:left="284" w:hanging="284"/>
        <w:rPr>
          <w:sz w:val="24"/>
          <w:szCs w:val="24"/>
        </w:rPr>
      </w:pPr>
      <w:r>
        <w:rPr>
          <w:sz w:val="24"/>
          <w:szCs w:val="24"/>
        </w:rPr>
        <w:t>d</w:t>
      </w:r>
      <w:r w:rsidR="008D3EB9" w:rsidRPr="00F71C27">
        <w:rPr>
          <w:sz w:val="24"/>
          <w:szCs w:val="24"/>
        </w:rPr>
        <w:t>al punto di vista del paziente, da anni è in atto una campagna di sensibilizzazione organizzata dall</w:t>
      </w:r>
      <w:r w:rsidR="004707D7" w:rsidRPr="00F71C27">
        <w:rPr>
          <w:sz w:val="24"/>
          <w:szCs w:val="24"/>
        </w:rPr>
        <w:t>'</w:t>
      </w:r>
      <w:r w:rsidR="008D3EB9" w:rsidRPr="00F71C27">
        <w:rPr>
          <w:sz w:val="24"/>
          <w:szCs w:val="24"/>
        </w:rPr>
        <w:t>Associazione delle consumatrici e dei consumatori della Svizzera italiana (ACSI) e i partner dell</w:t>
      </w:r>
      <w:r w:rsidR="004707D7" w:rsidRPr="00F71C27">
        <w:rPr>
          <w:sz w:val="24"/>
          <w:szCs w:val="24"/>
        </w:rPr>
        <w:t>'</w:t>
      </w:r>
      <w:r w:rsidR="008D3EB9" w:rsidRPr="00F71C27">
        <w:rPr>
          <w:sz w:val="24"/>
          <w:szCs w:val="24"/>
        </w:rPr>
        <w:t xml:space="preserve">Alleanza delle organizzazioni dei consumatori delle altre aree linguistiche, che mira a rafforzare il ruolo attivo del paziente nella cura della propria salute. Il dialogo con il medico curante contribuisce a migliorare la qualità delle cure e a ridurre interventi inutili o inappropriati, contrastando la sovramedicalizzazione. La tessera con le </w:t>
      </w:r>
      <w:r w:rsidR="00157EC7" w:rsidRPr="00F71C27">
        <w:rPr>
          <w:sz w:val="24"/>
          <w:szCs w:val="24"/>
        </w:rPr>
        <w:t>"</w:t>
      </w:r>
      <w:hyperlink r:id="rId29" w:history="1">
        <w:r w:rsidR="008D3EB9" w:rsidRPr="00F71C27">
          <w:rPr>
            <w:rStyle w:val="Collegamentoipertestuale"/>
            <w:sz w:val="24"/>
            <w:szCs w:val="24"/>
          </w:rPr>
          <w:t>5 domande da rivolgere al proprio medico</w:t>
        </w:r>
      </w:hyperlink>
      <w:r w:rsidR="00157EC7" w:rsidRPr="00F71C27">
        <w:rPr>
          <w:sz w:val="24"/>
          <w:szCs w:val="24"/>
        </w:rPr>
        <w:t>"</w:t>
      </w:r>
      <w:r w:rsidR="008D3EB9" w:rsidRPr="00F71C27">
        <w:rPr>
          <w:sz w:val="24"/>
          <w:szCs w:val="24"/>
        </w:rPr>
        <w:t>, prima di ogni esame o terapia</w:t>
      </w:r>
      <w:r>
        <w:rPr>
          <w:sz w:val="24"/>
          <w:szCs w:val="24"/>
        </w:rPr>
        <w:t>,</w:t>
      </w:r>
      <w:r w:rsidR="008D3EB9" w:rsidRPr="00F71C27">
        <w:rPr>
          <w:sz w:val="24"/>
          <w:szCs w:val="24"/>
        </w:rPr>
        <w:t xml:space="preserve"> è stata elaborata al fine di superare il sentimento di inadeguatezza e rafforzare il rapporto di fiducia tra medico e paziente. </w:t>
      </w:r>
      <w:r>
        <w:rPr>
          <w:sz w:val="24"/>
          <w:szCs w:val="24"/>
        </w:rPr>
        <w:t xml:space="preserve">Il sistema, inoltre, concede </w:t>
      </w:r>
      <w:r w:rsidR="008D3EB9" w:rsidRPr="00F71C27">
        <w:rPr>
          <w:sz w:val="24"/>
          <w:szCs w:val="24"/>
        </w:rPr>
        <w:t>l</w:t>
      </w:r>
      <w:r>
        <w:rPr>
          <w:sz w:val="24"/>
          <w:szCs w:val="24"/>
        </w:rPr>
        <w:t>a</w:t>
      </w:r>
      <w:r w:rsidR="008D3EB9" w:rsidRPr="00F71C27">
        <w:rPr>
          <w:sz w:val="24"/>
          <w:szCs w:val="24"/>
        </w:rPr>
        <w:t xml:space="preserve"> possibilità di richiedere un secondo parere, che </w:t>
      </w:r>
      <w:r>
        <w:rPr>
          <w:sz w:val="24"/>
          <w:szCs w:val="24"/>
        </w:rPr>
        <w:t>anche se a volte pu</w:t>
      </w:r>
      <w:r w:rsidR="008D3EB9" w:rsidRPr="00F71C27">
        <w:rPr>
          <w:sz w:val="24"/>
          <w:szCs w:val="24"/>
        </w:rPr>
        <w:t>ò risultare ridondante, risulta utile per accrescere la consapevolezza del paziente ed evitare interventi i</w:t>
      </w:r>
      <w:r>
        <w:rPr>
          <w:sz w:val="24"/>
          <w:szCs w:val="24"/>
        </w:rPr>
        <w:t>nutili o trattamenti complessi;</w:t>
      </w:r>
    </w:p>
    <w:p w14:paraId="27EED8A4" w14:textId="77777777" w:rsidR="008D3EB9" w:rsidRPr="00F71C27" w:rsidRDefault="00F71C27" w:rsidP="00C55906">
      <w:pPr>
        <w:pStyle w:val="Paragrafoelenco"/>
        <w:numPr>
          <w:ilvl w:val="0"/>
          <w:numId w:val="24"/>
        </w:numPr>
        <w:spacing w:before="60"/>
        <w:ind w:left="284" w:hanging="284"/>
        <w:contextualSpacing w:val="0"/>
        <w:rPr>
          <w:sz w:val="24"/>
          <w:szCs w:val="24"/>
        </w:rPr>
      </w:pPr>
      <w:r>
        <w:rPr>
          <w:sz w:val="24"/>
          <w:szCs w:val="24"/>
        </w:rPr>
        <w:t>d</w:t>
      </w:r>
      <w:r w:rsidR="008D3EB9" w:rsidRPr="00F71C27">
        <w:rPr>
          <w:sz w:val="24"/>
          <w:szCs w:val="24"/>
        </w:rPr>
        <w:t>al punto di vista del medico, già in una risposta a un</w:t>
      </w:r>
      <w:r w:rsidR="004707D7" w:rsidRPr="00F71C27">
        <w:rPr>
          <w:sz w:val="24"/>
          <w:szCs w:val="24"/>
        </w:rPr>
        <w:t>'</w:t>
      </w:r>
      <w:hyperlink r:id="rId30" w:history="1">
        <w:r w:rsidR="008D3EB9" w:rsidRPr="00F71C27">
          <w:rPr>
            <w:rStyle w:val="Collegamentoipertestuale"/>
            <w:sz w:val="24"/>
            <w:szCs w:val="24"/>
          </w:rPr>
          <w:t>interpellanza</w:t>
        </w:r>
      </w:hyperlink>
      <w:r w:rsidR="008D3EB9" w:rsidRPr="00F71C27">
        <w:rPr>
          <w:sz w:val="24"/>
          <w:szCs w:val="24"/>
        </w:rPr>
        <w:t xml:space="preserve"> del 2016 sul tema proprio del secon</w:t>
      </w:r>
      <w:r>
        <w:rPr>
          <w:sz w:val="24"/>
          <w:szCs w:val="24"/>
        </w:rPr>
        <w:t>do parere medico, il Consiglio f</w:t>
      </w:r>
      <w:r w:rsidR="008D3EB9" w:rsidRPr="00F71C27">
        <w:rPr>
          <w:sz w:val="24"/>
          <w:szCs w:val="24"/>
        </w:rPr>
        <w:t xml:space="preserve">ederale rispondeva che </w:t>
      </w:r>
      <w:r>
        <w:rPr>
          <w:rFonts w:cs="Arial"/>
          <w:sz w:val="24"/>
          <w:szCs w:val="24"/>
        </w:rPr>
        <w:t>«</w:t>
      </w:r>
      <w:r w:rsidR="008D3EB9" w:rsidRPr="00F71C27">
        <w:rPr>
          <w:i/>
          <w:sz w:val="24"/>
          <w:szCs w:val="24"/>
        </w:rPr>
        <w:t>per la prevenzione degli interventi inutili sono particolarmente importanti le linee guida cliniche, la cui elaborazione è tuttavia compito delle associazioni di specialisti</w:t>
      </w:r>
      <w:r>
        <w:rPr>
          <w:rFonts w:cs="Arial"/>
          <w:sz w:val="24"/>
          <w:szCs w:val="24"/>
        </w:rPr>
        <w:t>»</w:t>
      </w:r>
      <w:r w:rsidR="008D3EB9" w:rsidRPr="00F71C27">
        <w:rPr>
          <w:sz w:val="24"/>
          <w:szCs w:val="24"/>
        </w:rPr>
        <w:t xml:space="preserve">. Sul sito della Federazione dei medici svizzeri (FMH) è possibile trovare </w:t>
      </w:r>
      <w:hyperlink r:id="rId31" w:history="1">
        <w:r w:rsidR="008D3EB9" w:rsidRPr="00F71C27">
          <w:rPr>
            <w:rStyle w:val="Collegamentoipertestuale"/>
            <w:sz w:val="24"/>
            <w:szCs w:val="24"/>
          </w:rPr>
          <w:t>linee guida in campo medico</w:t>
        </w:r>
      </w:hyperlink>
      <w:r w:rsidR="008D3EB9" w:rsidRPr="00F71C27">
        <w:rPr>
          <w:sz w:val="24"/>
          <w:szCs w:val="24"/>
        </w:rPr>
        <w:t xml:space="preserve">  che hanno lo scopo di aiutare a prendere decisioni basate sull</w:t>
      </w:r>
      <w:r w:rsidR="004707D7" w:rsidRPr="00F71C27">
        <w:rPr>
          <w:sz w:val="24"/>
          <w:szCs w:val="24"/>
        </w:rPr>
        <w:t>'</w:t>
      </w:r>
      <w:r w:rsidR="008D3EB9" w:rsidRPr="00F71C27">
        <w:rPr>
          <w:sz w:val="24"/>
          <w:szCs w:val="24"/>
        </w:rPr>
        <w:t>evidenza al fine di offrire ai pazienti il miglior trattamento possibile.</w:t>
      </w:r>
    </w:p>
    <w:p w14:paraId="10F9D7EF" w14:textId="77777777" w:rsidR="008D3EB9" w:rsidRPr="008D3EB9" w:rsidRDefault="008D3EB9" w:rsidP="00F71C27">
      <w:pPr>
        <w:rPr>
          <w:sz w:val="24"/>
          <w:szCs w:val="24"/>
        </w:rPr>
      </w:pPr>
    </w:p>
    <w:p w14:paraId="5BDDA2D2" w14:textId="77777777" w:rsidR="008D3EB9" w:rsidRPr="008D3EB9" w:rsidRDefault="008D3EB9" w:rsidP="00200439">
      <w:pPr>
        <w:rPr>
          <w:sz w:val="24"/>
          <w:szCs w:val="24"/>
        </w:rPr>
      </w:pPr>
      <w:r w:rsidRPr="008D3EB9">
        <w:rPr>
          <w:sz w:val="24"/>
          <w:szCs w:val="24"/>
        </w:rPr>
        <w:t>Nel 2012 è stata lanciata dall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American Board of International Medicine (ABIM) Foundation la campagna Choosing Wisely</w:t>
      </w:r>
      <w:r w:rsidR="00F71C27">
        <w:rPr>
          <w:sz w:val="24"/>
          <w:szCs w:val="24"/>
        </w:rPr>
        <w:t>, nell'</w:t>
      </w:r>
      <w:r w:rsidRPr="008D3EB9">
        <w:rPr>
          <w:sz w:val="24"/>
          <w:szCs w:val="24"/>
        </w:rPr>
        <w:t>ambito d</w:t>
      </w:r>
      <w:r w:rsidR="00F71C27">
        <w:rPr>
          <w:sz w:val="24"/>
          <w:szCs w:val="24"/>
        </w:rPr>
        <w:t xml:space="preserve">ella quale </w:t>
      </w:r>
      <w:r w:rsidRPr="008D3EB9">
        <w:rPr>
          <w:sz w:val="24"/>
          <w:szCs w:val="24"/>
        </w:rPr>
        <w:t>le società med</w:t>
      </w:r>
      <w:r w:rsidR="00F71C27">
        <w:rPr>
          <w:sz w:val="24"/>
          <w:szCs w:val="24"/>
        </w:rPr>
        <w:t>iche specialistiche di diversi P</w:t>
      </w:r>
      <w:r w:rsidRPr="008D3EB9">
        <w:rPr>
          <w:sz w:val="24"/>
          <w:szCs w:val="24"/>
        </w:rPr>
        <w:t xml:space="preserve">aesi </w:t>
      </w:r>
      <w:r w:rsidR="00F71C27">
        <w:rPr>
          <w:sz w:val="24"/>
          <w:szCs w:val="24"/>
        </w:rPr>
        <w:t>hanno pubblicato dei cosiddetti</w:t>
      </w:r>
      <w:r w:rsidRPr="008D3EB9">
        <w:rPr>
          <w:sz w:val="24"/>
          <w:szCs w:val="24"/>
        </w:rPr>
        <w:t xml:space="preserve"> </w:t>
      </w:r>
      <w:hyperlink r:id="rId32" w:history="1">
        <w:r w:rsidRPr="008D3EB9">
          <w:rPr>
            <w:rStyle w:val="Collegamentoipertestuale"/>
            <w:sz w:val="24"/>
            <w:szCs w:val="24"/>
          </w:rPr>
          <w:t>elenchi top 5</w:t>
        </w:r>
      </w:hyperlink>
      <w:r w:rsidRPr="008D3EB9">
        <w:rPr>
          <w:sz w:val="24"/>
          <w:szCs w:val="24"/>
        </w:rPr>
        <w:t xml:space="preserve"> contenenti le cinque prestazioni più frequenti che nell</w:t>
      </w:r>
      <w:r w:rsidR="004707D7">
        <w:rPr>
          <w:sz w:val="24"/>
          <w:szCs w:val="24"/>
        </w:rPr>
        <w:t>'</w:t>
      </w:r>
      <w:r w:rsidRPr="008D3EB9">
        <w:rPr>
          <w:sz w:val="24"/>
          <w:szCs w:val="24"/>
        </w:rPr>
        <w:t>ambito della rispettiva disciplina possono essere messe in discussione perché inefficaci se non addirittura dannose. Choosing Wisely è un approccio p</w:t>
      </w:r>
      <w:r w:rsidR="00F71C27">
        <w:rPr>
          <w:sz w:val="24"/>
          <w:szCs w:val="24"/>
        </w:rPr>
        <w:t xml:space="preserve">ragmatico del corpo medico </w:t>
      </w:r>
      <w:r w:rsidRPr="008D3EB9">
        <w:rPr>
          <w:sz w:val="24"/>
          <w:szCs w:val="24"/>
        </w:rPr>
        <w:t>diffuso</w:t>
      </w:r>
      <w:r w:rsidR="00F71C27">
        <w:rPr>
          <w:sz w:val="24"/>
          <w:szCs w:val="24"/>
        </w:rPr>
        <w:t>si</w:t>
      </w:r>
      <w:r w:rsidRPr="008D3EB9">
        <w:rPr>
          <w:sz w:val="24"/>
          <w:szCs w:val="24"/>
        </w:rPr>
        <w:t xml:space="preserve"> rapidamente anche in Svizzera grazie all</w:t>
      </w:r>
      <w:r w:rsidR="004707D7">
        <w:rPr>
          <w:sz w:val="24"/>
          <w:szCs w:val="24"/>
        </w:rPr>
        <w:t>'</w:t>
      </w:r>
      <w:r w:rsidR="00F71C27">
        <w:rPr>
          <w:sz w:val="24"/>
          <w:szCs w:val="24"/>
        </w:rPr>
        <w:t>associazione</w:t>
      </w:r>
      <w:r w:rsidRPr="008D3EB9">
        <w:rPr>
          <w:sz w:val="24"/>
          <w:szCs w:val="24"/>
        </w:rPr>
        <w:t xml:space="preserve"> </w:t>
      </w:r>
      <w:hyperlink r:id="rId33" w:history="1">
        <w:r w:rsidRPr="008D3EB9">
          <w:rPr>
            <w:rStyle w:val="Collegamentoipertestuale"/>
            <w:sz w:val="24"/>
            <w:szCs w:val="24"/>
          </w:rPr>
          <w:t>Smarter Medicine Choosing Wisely Switzerland</w:t>
        </w:r>
      </w:hyperlink>
      <w:r w:rsidRPr="008D3EB9">
        <w:rPr>
          <w:sz w:val="24"/>
          <w:szCs w:val="24"/>
          <w:u w:val="single"/>
        </w:rPr>
        <w:t>.</w:t>
      </w:r>
      <w:r w:rsidRPr="008D3EB9">
        <w:rPr>
          <w:sz w:val="24"/>
          <w:szCs w:val="24"/>
        </w:rPr>
        <w:t xml:space="preserve"> </w:t>
      </w:r>
      <w:r w:rsidR="00F71C27">
        <w:rPr>
          <w:sz w:val="24"/>
          <w:szCs w:val="24"/>
        </w:rPr>
        <w:t>U</w:t>
      </w:r>
      <w:r w:rsidRPr="008D3EB9">
        <w:rPr>
          <w:sz w:val="24"/>
          <w:szCs w:val="24"/>
        </w:rPr>
        <w:t xml:space="preserve">n sondaggio rappresentativo - realizzato nel 2018 dal servizio di consulenza per consumatori GfK per conto di questa associazione - indicava che più della metà della popolazione svizzera </w:t>
      </w:r>
      <w:r w:rsidRPr="008D3EB9">
        <w:rPr>
          <w:sz w:val="24"/>
          <w:szCs w:val="24"/>
        </w:rPr>
        <w:lastRenderedPageBreak/>
        <w:t xml:space="preserve">ritiene di aver ricevuto in vita un trattamento medico inutile, in prima persona o destinato a una persona a lui vicina. </w:t>
      </w:r>
    </w:p>
    <w:p w14:paraId="60BC3891" w14:textId="77777777" w:rsidR="008D3EB9" w:rsidRPr="008D3EB9" w:rsidRDefault="008D3EB9" w:rsidP="00200439">
      <w:pPr>
        <w:rPr>
          <w:sz w:val="24"/>
          <w:szCs w:val="24"/>
        </w:rPr>
      </w:pPr>
    </w:p>
    <w:p w14:paraId="2FD2EA31" w14:textId="77777777" w:rsidR="008D3EB9" w:rsidRPr="008D3EB9" w:rsidRDefault="008D3EB9" w:rsidP="00200439">
      <w:pPr>
        <w:rPr>
          <w:sz w:val="24"/>
          <w:szCs w:val="24"/>
        </w:rPr>
      </w:pPr>
    </w:p>
    <w:p w14:paraId="496F39A2" w14:textId="77777777" w:rsidR="0049754D" w:rsidRPr="007917E6" w:rsidRDefault="007917E6" w:rsidP="00E709EB">
      <w:pPr>
        <w:pStyle w:val="Titolo1"/>
        <w:numPr>
          <w:ilvl w:val="0"/>
          <w:numId w:val="0"/>
        </w:numPr>
        <w:spacing w:before="0"/>
        <w:ind w:left="567" w:hanging="567"/>
        <w:jc w:val="both"/>
        <w:rPr>
          <w:szCs w:val="24"/>
        </w:rPr>
      </w:pPr>
      <w:bookmarkStart w:id="8" w:name="_Toc207961582"/>
      <w:r w:rsidRPr="007917E6">
        <w:rPr>
          <w:szCs w:val="24"/>
        </w:rPr>
        <w:t>3.</w:t>
      </w:r>
      <w:r w:rsidRPr="007917E6">
        <w:rPr>
          <w:szCs w:val="24"/>
        </w:rPr>
        <w:tab/>
        <w:t>LAVORI COMMISSIONALI</w:t>
      </w:r>
      <w:bookmarkEnd w:id="8"/>
    </w:p>
    <w:p w14:paraId="4B02E1E7" w14:textId="77777777" w:rsidR="008164F8" w:rsidRDefault="00E709EB" w:rsidP="00952CBD">
      <w:pPr>
        <w:rPr>
          <w:sz w:val="24"/>
          <w:szCs w:val="24"/>
        </w:rPr>
      </w:pPr>
      <w:r>
        <w:rPr>
          <w:sz w:val="24"/>
          <w:szCs w:val="24"/>
        </w:rPr>
        <w:t>Il 19 maggio 2022 la CSSS ha sentito in audizione il mozionante</w:t>
      </w:r>
      <w:r w:rsidR="008164F8">
        <w:rPr>
          <w:sz w:val="24"/>
          <w:szCs w:val="24"/>
        </w:rPr>
        <w:t>.</w:t>
      </w:r>
    </w:p>
    <w:p w14:paraId="48A143E4" w14:textId="77777777" w:rsidR="00B55BF2" w:rsidRDefault="00B55BF2" w:rsidP="00952CBD">
      <w:pPr>
        <w:rPr>
          <w:sz w:val="24"/>
          <w:szCs w:val="24"/>
        </w:rPr>
      </w:pPr>
    </w:p>
    <w:p w14:paraId="6DB66E06" w14:textId="77777777" w:rsidR="008164F8" w:rsidRDefault="00B55BF2" w:rsidP="00B55BF2">
      <w:pPr>
        <w:pStyle w:val="Titolo2"/>
        <w:numPr>
          <w:ilvl w:val="0"/>
          <w:numId w:val="0"/>
        </w:numPr>
      </w:pPr>
      <w:bookmarkStart w:id="9" w:name="_Toc207961583"/>
      <w:r>
        <w:t>3.1</w:t>
      </w:r>
      <w:r>
        <w:tab/>
      </w:r>
      <w:r w:rsidR="008164F8">
        <w:t>Audizione Ufficio federale della sanità pubblica</w:t>
      </w:r>
      <w:bookmarkEnd w:id="9"/>
    </w:p>
    <w:p w14:paraId="0AA7C11D" w14:textId="77777777" w:rsidR="007917E6" w:rsidRDefault="008164F8" w:rsidP="00952CBD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E709EB">
        <w:rPr>
          <w:sz w:val="24"/>
          <w:szCs w:val="24"/>
        </w:rPr>
        <w:t xml:space="preserve">l 5 settembre 2024 </w:t>
      </w:r>
      <w:r>
        <w:rPr>
          <w:sz w:val="24"/>
          <w:szCs w:val="24"/>
        </w:rPr>
        <w:t xml:space="preserve">è stato sentito in audizione </w:t>
      </w:r>
      <w:r w:rsidR="00E709EB">
        <w:rPr>
          <w:sz w:val="24"/>
          <w:szCs w:val="24"/>
        </w:rPr>
        <w:t xml:space="preserve">il </w:t>
      </w:r>
      <w:r w:rsidR="00E709EB" w:rsidRPr="00E709EB">
        <w:rPr>
          <w:sz w:val="24"/>
          <w:szCs w:val="24"/>
        </w:rPr>
        <w:t>Capo prev</w:t>
      </w:r>
      <w:r w:rsidR="00E709EB">
        <w:rPr>
          <w:sz w:val="24"/>
          <w:szCs w:val="24"/>
        </w:rPr>
        <w:t>enzione nell'ambito delle cure dell'</w:t>
      </w:r>
      <w:r w:rsidR="00E709EB" w:rsidRPr="00E709EB">
        <w:rPr>
          <w:sz w:val="24"/>
          <w:szCs w:val="24"/>
        </w:rPr>
        <w:t>Ufficio federale della sanità pubblica</w:t>
      </w:r>
      <w:r w:rsidR="00E709EB">
        <w:rPr>
          <w:sz w:val="24"/>
          <w:szCs w:val="24"/>
        </w:rPr>
        <w:t xml:space="preserve">, sig. Alberto Marcacci, e il 16 gennaio 2025 il Direttore del Dipartimento della sanità e delle socialità, sig. Raffaele De Rosa, e il </w:t>
      </w:r>
      <w:r w:rsidR="00E709EB" w:rsidRPr="00E709EB">
        <w:rPr>
          <w:sz w:val="24"/>
          <w:szCs w:val="24"/>
        </w:rPr>
        <w:t>Medico capo servizio del Servizio di promozione e valutazione sanitaria</w:t>
      </w:r>
      <w:r w:rsidR="00E709EB">
        <w:rPr>
          <w:sz w:val="24"/>
          <w:szCs w:val="24"/>
        </w:rPr>
        <w:t xml:space="preserve">, sig.ra Martine Bouvier Gallacchi.  </w:t>
      </w:r>
    </w:p>
    <w:p w14:paraId="60A81C6C" w14:textId="77777777" w:rsidR="00952CBD" w:rsidRDefault="00952CBD" w:rsidP="00952CBD">
      <w:pPr>
        <w:rPr>
          <w:sz w:val="24"/>
          <w:szCs w:val="24"/>
        </w:rPr>
      </w:pPr>
    </w:p>
    <w:p w14:paraId="2C573F7D" w14:textId="77777777" w:rsidR="00E709EB" w:rsidRDefault="009C7A9A" w:rsidP="00952CBD">
      <w:pPr>
        <w:rPr>
          <w:sz w:val="24"/>
          <w:szCs w:val="24"/>
        </w:rPr>
      </w:pPr>
      <w:r>
        <w:rPr>
          <w:noProof/>
          <w:sz w:val="24"/>
          <w:szCs w:val="24"/>
          <w:lang w:eastAsia="it-CH"/>
        </w:rPr>
        <mc:AlternateContent>
          <mc:Choice Requires="wpc">
            <w:drawing>
              <wp:anchor distT="0" distB="0" distL="114300" distR="114300" simplePos="0" relativeHeight="251660288" behindDoc="0" locked="0" layoutInCell="1" allowOverlap="1" wp14:anchorId="3758181E" wp14:editId="49A21A07">
                <wp:simplePos x="0" y="0"/>
                <wp:positionH relativeFrom="column">
                  <wp:posOffset>127000</wp:posOffset>
                </wp:positionH>
                <wp:positionV relativeFrom="paragraph">
                  <wp:posOffset>1039495</wp:posOffset>
                </wp:positionV>
                <wp:extent cx="6112409" cy="2720778"/>
                <wp:effectExtent l="0" t="0" r="0" b="3810"/>
                <wp:wrapNone/>
                <wp:docPr id="14" name="Area di disegno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7420" cy="268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group w14:anchorId="2CEBF7A6" id="Area di disegno 14" o:spid="_x0000_s1026" editas="canvas" style="position:absolute;margin-left:10pt;margin-top:81.85pt;width:481.3pt;height:214.25pt;z-index:251660288" coordsize="61118,272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1118;height:27203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60274;height:26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">
                  <v:imagedata r:id="rId35" o:title=""/>
                </v:shape>
              </v:group>
            </w:pict>
          </mc:Fallback>
        </mc:AlternateContent>
      </w:r>
      <w:r w:rsidR="00952CBD">
        <w:rPr>
          <w:sz w:val="24"/>
          <w:szCs w:val="24"/>
        </w:rPr>
        <w:t>Il sig. Alberto M</w:t>
      </w:r>
      <w:r w:rsidR="004E1350">
        <w:rPr>
          <w:sz w:val="24"/>
          <w:szCs w:val="24"/>
        </w:rPr>
        <w:t xml:space="preserve">arcacci, che si occupa </w:t>
      </w:r>
      <w:r w:rsidR="00F033AA">
        <w:rPr>
          <w:sz w:val="24"/>
          <w:szCs w:val="24"/>
        </w:rPr>
        <w:t xml:space="preserve">dell'attuazione della prevenzione in ambito delle cure, asse prioritario della strategia nazionale prevenzione malattie non trasmissibili, </w:t>
      </w:r>
      <w:r w:rsidR="00EE759E">
        <w:rPr>
          <w:sz w:val="24"/>
          <w:szCs w:val="24"/>
        </w:rPr>
        <w:t xml:space="preserve">ha illustrato la differenza tra i PAC e i </w:t>
      </w:r>
      <w:r w:rsidR="00867734">
        <w:rPr>
          <w:sz w:val="24"/>
          <w:szCs w:val="24"/>
        </w:rPr>
        <w:t>P</w:t>
      </w:r>
      <w:r w:rsidR="00867734" w:rsidRPr="00867734">
        <w:rPr>
          <w:sz w:val="24"/>
          <w:szCs w:val="24"/>
        </w:rPr>
        <w:t>rogetti prevenzione nell'ambito delle cure</w:t>
      </w:r>
      <w:r w:rsidR="00867734">
        <w:rPr>
          <w:sz w:val="24"/>
          <w:szCs w:val="24"/>
        </w:rPr>
        <w:t xml:space="preserve"> (</w:t>
      </w:r>
      <w:hyperlink r:id="rId36" w:history="1">
        <w:r w:rsidR="00EE759E" w:rsidRPr="00867734">
          <w:rPr>
            <w:rStyle w:val="Collegamentoipertestuale"/>
            <w:sz w:val="24"/>
            <w:szCs w:val="24"/>
          </w:rPr>
          <w:t>PADC</w:t>
        </w:r>
      </w:hyperlink>
      <w:r w:rsidR="00867734">
        <w:rPr>
          <w:sz w:val="24"/>
          <w:szCs w:val="24"/>
        </w:rPr>
        <w:t>)</w:t>
      </w:r>
      <w:r w:rsidR="00EE759E">
        <w:rPr>
          <w:sz w:val="24"/>
          <w:szCs w:val="24"/>
        </w:rPr>
        <w:t>: i primi rappresentano l'intervento classico di promozione e prevenzione della salute</w:t>
      </w:r>
      <w:r w:rsidR="005362BA">
        <w:rPr>
          <w:sz w:val="24"/>
          <w:szCs w:val="24"/>
        </w:rPr>
        <w:t xml:space="preserve"> rivolto </w:t>
      </w:r>
      <w:r w:rsidR="00EE759E">
        <w:rPr>
          <w:sz w:val="24"/>
          <w:szCs w:val="24"/>
        </w:rPr>
        <w:t>alle persone in salute</w:t>
      </w:r>
      <w:r w:rsidR="005362BA">
        <w:rPr>
          <w:sz w:val="24"/>
          <w:szCs w:val="24"/>
        </w:rPr>
        <w:t xml:space="preserve"> e vede i C</w:t>
      </w:r>
      <w:r w:rsidR="00867734">
        <w:rPr>
          <w:sz w:val="24"/>
          <w:szCs w:val="24"/>
        </w:rPr>
        <w:t>antoni</w:t>
      </w:r>
      <w:r w:rsidR="005362BA">
        <w:rPr>
          <w:sz w:val="24"/>
          <w:szCs w:val="24"/>
        </w:rPr>
        <w:t xml:space="preserve"> operare in prima linea</w:t>
      </w:r>
      <w:r w:rsidR="00EE759E">
        <w:rPr>
          <w:sz w:val="24"/>
          <w:szCs w:val="24"/>
        </w:rPr>
        <w:t xml:space="preserve">, mentre i secondi </w:t>
      </w:r>
      <w:r w:rsidR="005362BA">
        <w:rPr>
          <w:sz w:val="24"/>
          <w:szCs w:val="24"/>
        </w:rPr>
        <w:t xml:space="preserve">sono indirizzati </w:t>
      </w:r>
      <w:r w:rsidR="00EE759E">
        <w:rPr>
          <w:sz w:val="24"/>
          <w:szCs w:val="24"/>
        </w:rPr>
        <w:t>a quelle a rischio o già malate</w:t>
      </w:r>
      <w:r w:rsidR="00AC0560">
        <w:rPr>
          <w:sz w:val="24"/>
          <w:szCs w:val="24"/>
        </w:rPr>
        <w:t>.</w:t>
      </w:r>
      <w:r w:rsidR="00EE759E">
        <w:rPr>
          <w:sz w:val="24"/>
          <w:szCs w:val="24"/>
        </w:rPr>
        <w:t xml:space="preserve"> </w:t>
      </w:r>
    </w:p>
    <w:p w14:paraId="2A2B7999" w14:textId="77777777" w:rsidR="00952CBD" w:rsidRDefault="00952CBD" w:rsidP="00952CBD">
      <w:pPr>
        <w:rPr>
          <w:sz w:val="24"/>
          <w:szCs w:val="24"/>
        </w:rPr>
      </w:pPr>
    </w:p>
    <w:p w14:paraId="60E4BE98" w14:textId="77777777" w:rsidR="00952CBD" w:rsidRDefault="00952CBD" w:rsidP="00952CBD">
      <w:pPr>
        <w:rPr>
          <w:sz w:val="24"/>
          <w:szCs w:val="24"/>
        </w:rPr>
      </w:pPr>
    </w:p>
    <w:p w14:paraId="4270A928" w14:textId="77777777" w:rsidR="00952CBD" w:rsidRDefault="00952CBD" w:rsidP="00952CBD">
      <w:pPr>
        <w:rPr>
          <w:sz w:val="24"/>
          <w:szCs w:val="24"/>
        </w:rPr>
      </w:pPr>
    </w:p>
    <w:p w14:paraId="7716387F" w14:textId="77777777" w:rsidR="00952CBD" w:rsidRDefault="00952CBD" w:rsidP="00952CBD">
      <w:pPr>
        <w:rPr>
          <w:sz w:val="24"/>
          <w:szCs w:val="24"/>
        </w:rPr>
      </w:pPr>
    </w:p>
    <w:p w14:paraId="2A825F97" w14:textId="77777777" w:rsidR="00952CBD" w:rsidRDefault="00952CBD" w:rsidP="00952CBD">
      <w:pPr>
        <w:rPr>
          <w:sz w:val="24"/>
          <w:szCs w:val="24"/>
        </w:rPr>
      </w:pPr>
    </w:p>
    <w:p w14:paraId="6699FCA5" w14:textId="77777777" w:rsidR="00952CBD" w:rsidRDefault="00952CBD" w:rsidP="00952CBD">
      <w:pPr>
        <w:rPr>
          <w:sz w:val="24"/>
          <w:szCs w:val="24"/>
        </w:rPr>
      </w:pPr>
    </w:p>
    <w:p w14:paraId="3C7E2926" w14:textId="77777777" w:rsidR="00952CBD" w:rsidRDefault="00952CBD" w:rsidP="00952CBD">
      <w:pPr>
        <w:rPr>
          <w:sz w:val="24"/>
          <w:szCs w:val="24"/>
        </w:rPr>
      </w:pPr>
    </w:p>
    <w:p w14:paraId="4EFD5D29" w14:textId="77777777" w:rsidR="00952CBD" w:rsidRDefault="00952CBD" w:rsidP="00952CBD">
      <w:pPr>
        <w:rPr>
          <w:sz w:val="24"/>
          <w:szCs w:val="24"/>
        </w:rPr>
      </w:pPr>
    </w:p>
    <w:p w14:paraId="68EBDD3C" w14:textId="77777777" w:rsidR="00952CBD" w:rsidRDefault="00952CBD" w:rsidP="00952CBD">
      <w:pPr>
        <w:rPr>
          <w:sz w:val="24"/>
          <w:szCs w:val="24"/>
        </w:rPr>
      </w:pPr>
    </w:p>
    <w:p w14:paraId="3B9343DA" w14:textId="77777777" w:rsidR="00952CBD" w:rsidRDefault="00952CBD" w:rsidP="00952CBD">
      <w:pPr>
        <w:rPr>
          <w:sz w:val="24"/>
          <w:szCs w:val="24"/>
        </w:rPr>
      </w:pPr>
    </w:p>
    <w:p w14:paraId="1B9EE21B" w14:textId="77777777" w:rsidR="00952CBD" w:rsidRDefault="00952CBD" w:rsidP="00952CBD">
      <w:pPr>
        <w:rPr>
          <w:sz w:val="24"/>
          <w:szCs w:val="24"/>
        </w:rPr>
      </w:pPr>
    </w:p>
    <w:p w14:paraId="3954EC77" w14:textId="2250129B" w:rsidR="00952CBD" w:rsidRDefault="00952CBD" w:rsidP="00952CBD">
      <w:pPr>
        <w:rPr>
          <w:sz w:val="24"/>
          <w:szCs w:val="24"/>
        </w:rPr>
      </w:pPr>
    </w:p>
    <w:p w14:paraId="0A007616" w14:textId="751A3DE3" w:rsidR="00952CBD" w:rsidRDefault="00C55906" w:rsidP="00952CBD">
      <w:pPr>
        <w:rPr>
          <w:sz w:val="24"/>
          <w:szCs w:val="24"/>
        </w:rPr>
      </w:pPr>
      <w:r>
        <w:rPr>
          <w:noProof/>
          <w:sz w:val="24"/>
          <w:szCs w:val="24"/>
          <w:lang w:eastAsia="it-CH"/>
        </w:rPr>
        <mc:AlternateContent>
          <mc:Choice Requires="wpc">
            <w:drawing>
              <wp:anchor distT="0" distB="0" distL="114300" distR="114300" simplePos="0" relativeHeight="251663360" behindDoc="0" locked="0" layoutInCell="1" allowOverlap="1" wp14:anchorId="6ACD644B" wp14:editId="424FBEC0">
                <wp:simplePos x="0" y="0"/>
                <wp:positionH relativeFrom="column">
                  <wp:posOffset>157480</wp:posOffset>
                </wp:positionH>
                <wp:positionV relativeFrom="paragraph">
                  <wp:posOffset>39370</wp:posOffset>
                </wp:positionV>
                <wp:extent cx="6108065" cy="2886075"/>
                <wp:effectExtent l="0" t="0" r="0" b="9525"/>
                <wp:wrapNone/>
                <wp:docPr id="17" name="Area di disegno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6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7420" cy="2850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04EF96" id="Area di disegno 17" o:spid="_x0000_s1026" editas="canvas" style="position:absolute;margin-left:12.4pt;margin-top:3.1pt;width:480.95pt;height:227.25pt;z-index:251663360" coordsize="61080,28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1080;height:28860;visibility:visible;mso-wrap-style:square">
                  <v:fill o:detectmouseclick="t"/>
                  <v:path o:connecttype="none"/>
                </v:shape>
                <v:shape id="Picture 9" o:spid="_x0000_s1028" type="#_x0000_t75" style="position:absolute;width:60274;height:28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">
                  <v:imagedata r:id="rId38" o:title=""/>
                </v:shape>
              </v:group>
            </w:pict>
          </mc:Fallback>
        </mc:AlternateContent>
      </w:r>
    </w:p>
    <w:p w14:paraId="4EBEF033" w14:textId="7772878E" w:rsidR="00DF1114" w:rsidRDefault="00DF1114" w:rsidP="00952CBD">
      <w:pPr>
        <w:rPr>
          <w:sz w:val="24"/>
          <w:szCs w:val="24"/>
        </w:rPr>
      </w:pPr>
    </w:p>
    <w:p w14:paraId="0E11B5F0" w14:textId="18AE630A" w:rsidR="00AC0560" w:rsidRDefault="00AC0560" w:rsidP="00952CBD">
      <w:pPr>
        <w:rPr>
          <w:sz w:val="24"/>
          <w:szCs w:val="24"/>
        </w:rPr>
      </w:pPr>
    </w:p>
    <w:p w14:paraId="587D70C2" w14:textId="77777777" w:rsidR="00AC0560" w:rsidRDefault="00AC0560" w:rsidP="00952CBD">
      <w:pPr>
        <w:rPr>
          <w:sz w:val="24"/>
          <w:szCs w:val="24"/>
        </w:rPr>
      </w:pPr>
    </w:p>
    <w:p w14:paraId="5F5BA1A2" w14:textId="77777777" w:rsidR="00AC0560" w:rsidRDefault="00AC0560" w:rsidP="00952CBD">
      <w:pPr>
        <w:rPr>
          <w:sz w:val="24"/>
          <w:szCs w:val="24"/>
        </w:rPr>
      </w:pPr>
    </w:p>
    <w:p w14:paraId="5954B7EA" w14:textId="77777777" w:rsidR="00AC0560" w:rsidRDefault="00AC0560" w:rsidP="00952CBD">
      <w:pPr>
        <w:rPr>
          <w:sz w:val="24"/>
          <w:szCs w:val="24"/>
        </w:rPr>
      </w:pPr>
    </w:p>
    <w:p w14:paraId="222073B6" w14:textId="77777777" w:rsidR="00AC0560" w:rsidRDefault="00AC0560" w:rsidP="00952CBD">
      <w:pPr>
        <w:rPr>
          <w:sz w:val="24"/>
          <w:szCs w:val="24"/>
        </w:rPr>
      </w:pPr>
    </w:p>
    <w:p w14:paraId="5203CF94" w14:textId="77777777" w:rsidR="00AC0560" w:rsidRDefault="00AC0560" w:rsidP="00952CBD">
      <w:pPr>
        <w:rPr>
          <w:sz w:val="24"/>
          <w:szCs w:val="24"/>
        </w:rPr>
      </w:pPr>
    </w:p>
    <w:p w14:paraId="773F3F06" w14:textId="77777777" w:rsidR="00AC0560" w:rsidRDefault="00AC0560" w:rsidP="00952CBD">
      <w:pPr>
        <w:rPr>
          <w:sz w:val="24"/>
          <w:szCs w:val="24"/>
        </w:rPr>
      </w:pPr>
    </w:p>
    <w:p w14:paraId="5061B659" w14:textId="77777777" w:rsidR="00AC0560" w:rsidRDefault="00AC0560" w:rsidP="00952CBD">
      <w:pPr>
        <w:rPr>
          <w:sz w:val="24"/>
          <w:szCs w:val="24"/>
        </w:rPr>
      </w:pPr>
    </w:p>
    <w:p w14:paraId="4F9D6732" w14:textId="77777777" w:rsidR="00AC0560" w:rsidRDefault="00AC0560" w:rsidP="00952CBD">
      <w:pPr>
        <w:rPr>
          <w:sz w:val="24"/>
          <w:szCs w:val="24"/>
        </w:rPr>
      </w:pPr>
    </w:p>
    <w:p w14:paraId="648CD476" w14:textId="77777777" w:rsidR="00AC0560" w:rsidRDefault="00AC0560" w:rsidP="00952CBD">
      <w:pPr>
        <w:rPr>
          <w:sz w:val="24"/>
          <w:szCs w:val="24"/>
        </w:rPr>
      </w:pPr>
    </w:p>
    <w:p w14:paraId="09BF90E8" w14:textId="77777777" w:rsidR="00AC0560" w:rsidRDefault="00AC0560" w:rsidP="00952CBD">
      <w:pPr>
        <w:rPr>
          <w:sz w:val="24"/>
          <w:szCs w:val="24"/>
        </w:rPr>
      </w:pPr>
    </w:p>
    <w:p w14:paraId="1526C630" w14:textId="77777777" w:rsidR="00AC0560" w:rsidRDefault="00AC0560" w:rsidP="00952CBD">
      <w:pPr>
        <w:rPr>
          <w:sz w:val="24"/>
          <w:szCs w:val="24"/>
        </w:rPr>
      </w:pPr>
    </w:p>
    <w:p w14:paraId="0B8DD1DE" w14:textId="77777777" w:rsidR="00AC0560" w:rsidRDefault="00AC0560" w:rsidP="00952CBD">
      <w:pPr>
        <w:rPr>
          <w:sz w:val="24"/>
          <w:szCs w:val="24"/>
        </w:rPr>
      </w:pPr>
    </w:p>
    <w:p w14:paraId="5AB8EE7D" w14:textId="77777777" w:rsidR="00AC0560" w:rsidRDefault="00867734" w:rsidP="00952CBD">
      <w:pPr>
        <w:rPr>
          <w:sz w:val="24"/>
          <w:szCs w:val="24"/>
        </w:rPr>
      </w:pPr>
      <w:r>
        <w:rPr>
          <w:sz w:val="24"/>
          <w:szCs w:val="24"/>
        </w:rPr>
        <w:lastRenderedPageBreak/>
        <w:t>Anche i</w:t>
      </w:r>
      <w:r w:rsidR="005362BA">
        <w:rPr>
          <w:sz w:val="24"/>
          <w:szCs w:val="24"/>
        </w:rPr>
        <w:t xml:space="preserve">l processo relativo al finanziamento dei PADC è diverso da quello dei PAC, perché i primi sono limitati e sottomessi a una selezione a livello nazionale; i Cantoni possono integrare l'approccio PADC nelle loro strategie (es. il </w:t>
      </w:r>
      <w:hyperlink r:id="rId39" w:history="1">
        <w:r w:rsidR="005362BA" w:rsidRPr="005362BA">
          <w:rPr>
            <w:rStyle w:val="Collegamentoipertestuale"/>
            <w:sz w:val="24"/>
            <w:szCs w:val="24"/>
          </w:rPr>
          <w:t>progetto Girasole</w:t>
        </w:r>
      </w:hyperlink>
      <w:r w:rsidR="005362BA">
        <w:rPr>
          <w:sz w:val="24"/>
          <w:szCs w:val="24"/>
        </w:rPr>
        <w:t xml:space="preserve">), per i quali la Confederazione mette a disposizione materiale per facilitarne l'attuazione. </w:t>
      </w:r>
    </w:p>
    <w:p w14:paraId="03A21E23" w14:textId="77777777" w:rsidR="00544729" w:rsidRDefault="006A17BC" w:rsidP="00544729">
      <w:pPr>
        <w:rPr>
          <w:rFonts w:cs="Arial"/>
          <w:sz w:val="24"/>
          <w:szCs w:val="24"/>
        </w:rPr>
      </w:pPr>
      <w:r>
        <w:rPr>
          <w:sz w:val="24"/>
          <w:szCs w:val="24"/>
        </w:rPr>
        <w:t>L'ospite ha sottolineato di essere in contatto con l'U</w:t>
      </w:r>
      <w:r w:rsidR="005663AE">
        <w:rPr>
          <w:sz w:val="24"/>
          <w:szCs w:val="24"/>
        </w:rPr>
        <w:t>MC</w:t>
      </w:r>
      <w:r>
        <w:rPr>
          <w:sz w:val="24"/>
          <w:szCs w:val="24"/>
        </w:rPr>
        <w:t>, con il quale l'UFSP collabora da diversi anni</w:t>
      </w:r>
      <w:r w:rsidR="008164F8">
        <w:rPr>
          <w:sz w:val="24"/>
          <w:szCs w:val="24"/>
        </w:rPr>
        <w:t xml:space="preserve"> e che l</w:t>
      </w:r>
      <w:r w:rsidR="00544729" w:rsidRPr="00544729">
        <w:rPr>
          <w:rFonts w:cs="Arial"/>
          <w:sz w:val="24"/>
          <w:szCs w:val="24"/>
        </w:rPr>
        <w:t xml:space="preserve">'1.01.2025 il Direttore del Dipartimento della sanità e della socialità ha assunto la presidenza del Consiglio di fondazione di </w:t>
      </w:r>
      <w:hyperlink r:id="rId40" w:history="1">
        <w:r w:rsidR="00544729" w:rsidRPr="00544729">
          <w:rPr>
            <w:rStyle w:val="Collegamentoipertestuale"/>
            <w:rFonts w:cs="Arial"/>
            <w:sz w:val="24"/>
            <w:szCs w:val="24"/>
          </w:rPr>
          <w:t>Promozione Salute Svizzera</w:t>
        </w:r>
      </w:hyperlink>
      <w:r w:rsidR="00544729" w:rsidRPr="00544729">
        <w:rPr>
          <w:rFonts w:cs="Arial"/>
          <w:sz w:val="24"/>
          <w:szCs w:val="24"/>
        </w:rPr>
        <w:t xml:space="preserve">. </w:t>
      </w:r>
    </w:p>
    <w:p w14:paraId="7D6AC754" w14:textId="77777777" w:rsidR="008164F8" w:rsidRDefault="008164F8" w:rsidP="00544729">
      <w:pPr>
        <w:rPr>
          <w:rFonts w:cs="Arial"/>
          <w:sz w:val="24"/>
          <w:szCs w:val="24"/>
        </w:rPr>
      </w:pPr>
    </w:p>
    <w:p w14:paraId="046DDE93" w14:textId="77777777" w:rsidR="008164F8" w:rsidRDefault="004927FB" w:rsidP="004927FB">
      <w:pPr>
        <w:pStyle w:val="Titolo2"/>
        <w:numPr>
          <w:ilvl w:val="0"/>
          <w:numId w:val="0"/>
        </w:numPr>
        <w:tabs>
          <w:tab w:val="left" w:pos="567"/>
        </w:tabs>
      </w:pPr>
      <w:bookmarkStart w:id="10" w:name="_Toc207961584"/>
      <w:r>
        <w:t>3.2</w:t>
      </w:r>
      <w:r>
        <w:tab/>
      </w:r>
      <w:r w:rsidR="008164F8">
        <w:t>In</w:t>
      </w:r>
      <w:r w:rsidR="00B55BF2">
        <w:t>contro di una delegazione con l'</w:t>
      </w:r>
      <w:r w:rsidR="002809AB">
        <w:t>Ufficio del M</w:t>
      </w:r>
      <w:r w:rsidR="008164F8">
        <w:t>edico cantonale</w:t>
      </w:r>
      <w:bookmarkEnd w:id="10"/>
    </w:p>
    <w:p w14:paraId="06006707" w14:textId="77777777" w:rsidR="00EF738B" w:rsidRDefault="008164F8" w:rsidP="008164F8">
      <w:pPr>
        <w:rPr>
          <w:sz w:val="24"/>
          <w:szCs w:val="24"/>
        </w:rPr>
      </w:pPr>
      <w:r w:rsidRPr="008164F8">
        <w:rPr>
          <w:sz w:val="24"/>
          <w:szCs w:val="24"/>
        </w:rPr>
        <w:t>In data 25 settembre 2024 la deputata Tamara Merlo e i deputati Danilo Forini e Alex Gianella</w:t>
      </w:r>
      <w:r w:rsidR="00B55BF2">
        <w:rPr>
          <w:sz w:val="24"/>
          <w:szCs w:val="24"/>
        </w:rPr>
        <w:t xml:space="preserve"> sono stati convocati presso l'U</w:t>
      </w:r>
      <w:r w:rsidRPr="008164F8">
        <w:rPr>
          <w:sz w:val="24"/>
          <w:szCs w:val="24"/>
        </w:rPr>
        <w:t>fficio del medico cantonale. Era presente</w:t>
      </w:r>
      <w:r w:rsidR="00B55BF2">
        <w:rPr>
          <w:sz w:val="24"/>
          <w:szCs w:val="24"/>
        </w:rPr>
        <w:t>, oltre al M</w:t>
      </w:r>
      <w:r w:rsidRPr="008164F8">
        <w:rPr>
          <w:sz w:val="24"/>
          <w:szCs w:val="24"/>
        </w:rPr>
        <w:t>edico cantonale Giorgio Merlani</w:t>
      </w:r>
      <w:r w:rsidR="00B55BF2">
        <w:rPr>
          <w:sz w:val="24"/>
          <w:szCs w:val="24"/>
        </w:rPr>
        <w:t>,</w:t>
      </w:r>
      <w:r w:rsidRPr="008164F8">
        <w:rPr>
          <w:sz w:val="24"/>
          <w:szCs w:val="24"/>
        </w:rPr>
        <w:t xml:space="preserve"> anche la Dr.ssa Martine Bouvier Gallacchi</w:t>
      </w:r>
      <w:r w:rsidR="00B55BF2">
        <w:rPr>
          <w:sz w:val="24"/>
          <w:szCs w:val="24"/>
        </w:rPr>
        <w:t>,</w:t>
      </w:r>
      <w:r w:rsidRPr="008164F8">
        <w:rPr>
          <w:sz w:val="24"/>
          <w:szCs w:val="24"/>
        </w:rPr>
        <w:t xml:space="preserve"> responsabile del Servizio di promozione e valutazione sanitaria (SPVS). </w:t>
      </w:r>
    </w:p>
    <w:p w14:paraId="587D1ECE" w14:textId="77777777" w:rsidR="00EF738B" w:rsidRDefault="00EF738B" w:rsidP="008164F8">
      <w:pPr>
        <w:rPr>
          <w:sz w:val="24"/>
          <w:szCs w:val="24"/>
        </w:rPr>
      </w:pPr>
    </w:p>
    <w:p w14:paraId="5313A591" w14:textId="288040B6" w:rsidR="008164F8" w:rsidRPr="00AF44D9" w:rsidRDefault="00271C84" w:rsidP="008164F8">
      <w:pPr>
        <w:rPr>
          <w:sz w:val="24"/>
          <w:szCs w:val="24"/>
        </w:rPr>
      </w:pPr>
      <w:r w:rsidRPr="00AF44D9">
        <w:rPr>
          <w:sz w:val="24"/>
          <w:szCs w:val="24"/>
        </w:rPr>
        <w:t>Innanzitutto, il Dr. Merlani ha illustrato come il tema della salute sia fondamentale per il nostro Cantone, anche a fron</w:t>
      </w:r>
      <w:r w:rsidR="00CC0810" w:rsidRPr="00AF44D9">
        <w:rPr>
          <w:sz w:val="24"/>
          <w:szCs w:val="24"/>
        </w:rPr>
        <w:t>te dei costi della salute. Nell'</w:t>
      </w:r>
      <w:r w:rsidRPr="00AF44D9">
        <w:rPr>
          <w:sz w:val="24"/>
          <w:szCs w:val="24"/>
        </w:rPr>
        <w:t>ottica di sviluppare visioni comuni tra professionisti, funzionari, cittadini e politici del Gran Consiglio nel ca</w:t>
      </w:r>
      <w:r w:rsidR="00CC0810" w:rsidRPr="00AF44D9">
        <w:rPr>
          <w:sz w:val="24"/>
          <w:szCs w:val="24"/>
        </w:rPr>
        <w:t>mpo della salute, ha espresso l'</w:t>
      </w:r>
      <w:r w:rsidRPr="00AF44D9">
        <w:rPr>
          <w:sz w:val="24"/>
          <w:szCs w:val="24"/>
        </w:rPr>
        <w:t>idea di creare un tavolo sulla salute pubblica e sulla promozione della salute per discutere priorità e sviluppare una visione comune con la politica con l'obiettivo di condividere le strategie future e di avvicinare la salute pubblica alla politica e viceversa.</w:t>
      </w:r>
    </w:p>
    <w:p w14:paraId="6D7372A9" w14:textId="77777777" w:rsidR="00271C84" w:rsidRDefault="00271C84" w:rsidP="008164F8">
      <w:pPr>
        <w:rPr>
          <w:sz w:val="24"/>
          <w:szCs w:val="24"/>
        </w:rPr>
      </w:pPr>
    </w:p>
    <w:p w14:paraId="71C2E9A5" w14:textId="77777777" w:rsidR="008164F8" w:rsidRDefault="008164F8" w:rsidP="008164F8">
      <w:pPr>
        <w:rPr>
          <w:sz w:val="24"/>
          <w:szCs w:val="24"/>
        </w:rPr>
      </w:pPr>
      <w:r w:rsidRPr="008164F8">
        <w:rPr>
          <w:sz w:val="24"/>
          <w:szCs w:val="24"/>
        </w:rPr>
        <w:t>In seguito</w:t>
      </w:r>
      <w:r w:rsidR="00B55BF2">
        <w:rPr>
          <w:sz w:val="24"/>
          <w:szCs w:val="24"/>
        </w:rPr>
        <w:t>,</w:t>
      </w:r>
      <w:r w:rsidRPr="008164F8">
        <w:rPr>
          <w:sz w:val="24"/>
          <w:szCs w:val="24"/>
        </w:rPr>
        <w:t xml:space="preserve"> da parte della Dr.ssa G</w:t>
      </w:r>
      <w:r w:rsidR="00B55BF2">
        <w:rPr>
          <w:sz w:val="24"/>
          <w:szCs w:val="24"/>
        </w:rPr>
        <w:t>allacchi è stato presentato il S</w:t>
      </w:r>
      <w:r w:rsidRPr="008164F8">
        <w:rPr>
          <w:sz w:val="24"/>
          <w:szCs w:val="24"/>
        </w:rPr>
        <w:t>ervizio che si occupa di promuovere azioni per permettere a tutta la popolazione del Canton</w:t>
      </w:r>
      <w:r w:rsidR="00B55BF2">
        <w:rPr>
          <w:sz w:val="24"/>
          <w:szCs w:val="24"/>
        </w:rPr>
        <w:t>e</w:t>
      </w:r>
      <w:r w:rsidRPr="008164F8">
        <w:rPr>
          <w:sz w:val="24"/>
          <w:szCs w:val="24"/>
        </w:rPr>
        <w:t xml:space="preserve"> Ticino di prendere decisioni a favore della propria salute; inoltre</w:t>
      </w:r>
      <w:r w:rsidR="00B55BF2">
        <w:rPr>
          <w:sz w:val="24"/>
          <w:szCs w:val="24"/>
        </w:rPr>
        <w:t>,</w:t>
      </w:r>
      <w:r w:rsidRPr="008164F8">
        <w:rPr>
          <w:sz w:val="24"/>
          <w:szCs w:val="24"/>
        </w:rPr>
        <w:t xml:space="preserve"> è stata spiegata la strategia e le attività di tale servizio. Ulteriori informazioni si trovano nella pagina </w:t>
      </w:r>
      <w:hyperlink r:id="rId41" w:history="1">
        <w:r w:rsidRPr="008164F8">
          <w:rPr>
            <w:rStyle w:val="Collegamentoipertestuale"/>
            <w:sz w:val="24"/>
            <w:szCs w:val="24"/>
          </w:rPr>
          <w:t>www.ti.ch/promozionesalute</w:t>
        </w:r>
      </w:hyperlink>
      <w:r w:rsidRPr="008164F8">
        <w:rPr>
          <w:sz w:val="24"/>
          <w:szCs w:val="24"/>
        </w:rPr>
        <w:t>.</w:t>
      </w:r>
    </w:p>
    <w:p w14:paraId="5D8A4FA2" w14:textId="77777777" w:rsidR="008164F8" w:rsidRPr="008164F8" w:rsidRDefault="008164F8" w:rsidP="008164F8">
      <w:pPr>
        <w:rPr>
          <w:sz w:val="24"/>
          <w:szCs w:val="24"/>
        </w:rPr>
      </w:pPr>
    </w:p>
    <w:p w14:paraId="1E1DDAE3" w14:textId="77777777" w:rsidR="008164F8" w:rsidRDefault="008164F8" w:rsidP="008164F8">
      <w:pPr>
        <w:rPr>
          <w:sz w:val="24"/>
          <w:szCs w:val="24"/>
        </w:rPr>
      </w:pPr>
      <w:r w:rsidRPr="008164F8">
        <w:rPr>
          <w:sz w:val="24"/>
          <w:szCs w:val="24"/>
        </w:rPr>
        <w:t xml:space="preserve">La salute </w:t>
      </w:r>
      <w:r w:rsidR="00B55BF2">
        <w:rPr>
          <w:sz w:val="24"/>
          <w:szCs w:val="24"/>
        </w:rPr>
        <w:t>è la capacità di adattamento, d'</w:t>
      </w:r>
      <w:r w:rsidRPr="008164F8">
        <w:rPr>
          <w:sz w:val="24"/>
          <w:szCs w:val="24"/>
        </w:rPr>
        <w:t>interazione e di autogestione delle persone e delle comunità di fronte alle sfide sociali</w:t>
      </w:r>
      <w:r w:rsidR="00B55BF2">
        <w:rPr>
          <w:sz w:val="24"/>
          <w:szCs w:val="24"/>
        </w:rPr>
        <w:t>, fisiche ed emotive poste dall'</w:t>
      </w:r>
      <w:r w:rsidRPr="008164F8">
        <w:rPr>
          <w:sz w:val="24"/>
          <w:szCs w:val="24"/>
        </w:rPr>
        <w:t>ambiente e dalle condizioni di vita. È una risorsa essenziale per lo sviluppo fisico, psichico e sociale ed e</w:t>
      </w:r>
      <w:r w:rsidR="00B55BF2">
        <w:rPr>
          <w:sz w:val="24"/>
          <w:szCs w:val="24"/>
        </w:rPr>
        <w:t>conomico di ogni persona e dell'</w:t>
      </w:r>
      <w:r w:rsidRPr="008164F8">
        <w:rPr>
          <w:sz w:val="24"/>
          <w:szCs w:val="24"/>
        </w:rPr>
        <w:t>intera popolazione. Bisogna sottolineare che la prevenzione e la promozione della salute si differenziano per obiettivi e approcci.</w:t>
      </w:r>
    </w:p>
    <w:p w14:paraId="7A62F28E" w14:textId="77777777" w:rsidR="008164F8" w:rsidRPr="008164F8" w:rsidRDefault="008164F8" w:rsidP="008164F8">
      <w:pPr>
        <w:rPr>
          <w:sz w:val="24"/>
          <w:szCs w:val="24"/>
        </w:rPr>
      </w:pPr>
    </w:p>
    <w:p w14:paraId="4100255A" w14:textId="77777777" w:rsidR="008164F8" w:rsidRDefault="008164F8" w:rsidP="008164F8">
      <w:pPr>
        <w:rPr>
          <w:sz w:val="24"/>
          <w:szCs w:val="24"/>
        </w:rPr>
      </w:pPr>
      <w:r w:rsidRPr="008164F8">
        <w:rPr>
          <w:sz w:val="24"/>
          <w:szCs w:val="24"/>
        </w:rPr>
        <w:t xml:space="preserve">La </w:t>
      </w:r>
      <w:r w:rsidR="00B55BF2" w:rsidRPr="00B55BF2">
        <w:rPr>
          <w:sz w:val="24"/>
          <w:szCs w:val="24"/>
          <w:u w:val="single"/>
        </w:rPr>
        <w:t>p</w:t>
      </w:r>
      <w:r w:rsidRPr="00B55BF2">
        <w:rPr>
          <w:sz w:val="24"/>
          <w:szCs w:val="24"/>
          <w:u w:val="single"/>
        </w:rPr>
        <w:t>revenzione</w:t>
      </w:r>
      <w:r w:rsidRPr="008164F8">
        <w:rPr>
          <w:sz w:val="24"/>
          <w:szCs w:val="24"/>
        </w:rPr>
        <w:t xml:space="preserve"> mira ad anticipare e controllare possibili eventi negativi per la salute identifica e gestisce situazioni o fattori di rischio ed ha un approccio mirato verso gruppi specifici, cercando di ridurre l'incidenza delle malattie.</w:t>
      </w:r>
    </w:p>
    <w:p w14:paraId="3DA5B999" w14:textId="77777777" w:rsidR="008164F8" w:rsidRPr="008164F8" w:rsidRDefault="008164F8" w:rsidP="008164F8">
      <w:pPr>
        <w:rPr>
          <w:sz w:val="24"/>
          <w:szCs w:val="24"/>
        </w:rPr>
      </w:pPr>
    </w:p>
    <w:p w14:paraId="19CDFC80" w14:textId="77777777" w:rsidR="008164F8" w:rsidRPr="008164F8" w:rsidRDefault="008164F8" w:rsidP="008164F8">
      <w:pPr>
        <w:rPr>
          <w:sz w:val="24"/>
          <w:szCs w:val="24"/>
        </w:rPr>
      </w:pPr>
      <w:r w:rsidRPr="008164F8">
        <w:rPr>
          <w:sz w:val="24"/>
          <w:szCs w:val="24"/>
        </w:rPr>
        <w:t xml:space="preserve">La </w:t>
      </w:r>
      <w:r w:rsidR="00B55BF2">
        <w:rPr>
          <w:sz w:val="24"/>
          <w:szCs w:val="24"/>
          <w:u w:val="single"/>
        </w:rPr>
        <w:t>p</w:t>
      </w:r>
      <w:r w:rsidRPr="00B55BF2">
        <w:rPr>
          <w:sz w:val="24"/>
          <w:szCs w:val="24"/>
          <w:u w:val="single"/>
        </w:rPr>
        <w:t>romozione della salute</w:t>
      </w:r>
      <w:r w:rsidRPr="008164F8">
        <w:rPr>
          <w:sz w:val="24"/>
          <w:szCs w:val="24"/>
        </w:rPr>
        <w:t xml:space="preserve"> cerca di raggiungere obiettivi e ideali prestabiliti per migliorare la salute; inoltre</w:t>
      </w:r>
      <w:r w:rsidR="00B55BF2">
        <w:rPr>
          <w:sz w:val="24"/>
          <w:szCs w:val="24"/>
        </w:rPr>
        <w:t>,</w:t>
      </w:r>
      <w:r w:rsidRPr="008164F8">
        <w:rPr>
          <w:sz w:val="24"/>
          <w:szCs w:val="24"/>
        </w:rPr>
        <w:t xml:space="preserve"> sviluppa e mantiene risorse personali e comunitarie e adotta un approccio olistico, mirando al miglioramento del benessere individuale e collettivo. </w:t>
      </w:r>
    </w:p>
    <w:p w14:paraId="0E5C6CC8" w14:textId="77777777" w:rsidR="008164F8" w:rsidRDefault="008164F8" w:rsidP="008164F8">
      <w:pPr>
        <w:rPr>
          <w:sz w:val="24"/>
          <w:szCs w:val="24"/>
        </w:rPr>
      </w:pPr>
      <w:r w:rsidRPr="008164F8">
        <w:rPr>
          <w:sz w:val="24"/>
          <w:szCs w:val="24"/>
        </w:rPr>
        <w:t>Un ruolo importante per la società la giocano i deter</w:t>
      </w:r>
      <w:r w:rsidR="00B55BF2">
        <w:rPr>
          <w:sz w:val="24"/>
          <w:szCs w:val="24"/>
        </w:rPr>
        <w:t>minanti della salute che sono l'</w:t>
      </w:r>
      <w:r w:rsidRPr="008164F8">
        <w:rPr>
          <w:sz w:val="24"/>
          <w:szCs w:val="24"/>
        </w:rPr>
        <w:t>insieme dei fattori personali, sociali, economici e ambientali che determinano lo stato di salute di persone o popolazioni e non sono sempre modificabili e distribuiti in modo equo.</w:t>
      </w:r>
    </w:p>
    <w:p w14:paraId="0AC5E391" w14:textId="77777777" w:rsidR="008164F8" w:rsidRPr="008164F8" w:rsidRDefault="008164F8" w:rsidP="008164F8">
      <w:pPr>
        <w:rPr>
          <w:sz w:val="24"/>
          <w:szCs w:val="24"/>
        </w:rPr>
      </w:pPr>
    </w:p>
    <w:p w14:paraId="64B7D9E9" w14:textId="77777777" w:rsidR="008164F8" w:rsidRDefault="008164F8" w:rsidP="008164F8">
      <w:pPr>
        <w:rPr>
          <w:sz w:val="24"/>
          <w:szCs w:val="24"/>
        </w:rPr>
      </w:pPr>
      <w:r w:rsidRPr="008164F8">
        <w:rPr>
          <w:sz w:val="24"/>
          <w:szCs w:val="24"/>
        </w:rPr>
        <w:t xml:space="preserve">Nella prevenzione vengono identificati vari fattori di rischio individuali e modificabili per la salute, tra cui: </w:t>
      </w:r>
      <w:r>
        <w:rPr>
          <w:sz w:val="24"/>
          <w:szCs w:val="24"/>
        </w:rPr>
        <w:t>c</w:t>
      </w:r>
      <w:r w:rsidRPr="008164F8">
        <w:rPr>
          <w:sz w:val="24"/>
          <w:szCs w:val="24"/>
        </w:rPr>
        <w:t>olesterolo elevato,</w:t>
      </w:r>
      <w:r>
        <w:rPr>
          <w:sz w:val="24"/>
          <w:szCs w:val="24"/>
        </w:rPr>
        <w:t xml:space="preserve"> a</w:t>
      </w:r>
      <w:r w:rsidRPr="008164F8">
        <w:rPr>
          <w:sz w:val="24"/>
          <w:szCs w:val="24"/>
        </w:rPr>
        <w:t>limentazione</w:t>
      </w:r>
      <w:r>
        <w:rPr>
          <w:sz w:val="24"/>
          <w:szCs w:val="24"/>
        </w:rPr>
        <w:t>, c</w:t>
      </w:r>
      <w:r w:rsidRPr="008164F8">
        <w:rPr>
          <w:sz w:val="24"/>
          <w:szCs w:val="24"/>
        </w:rPr>
        <w:t>onsumo di alcol</w:t>
      </w:r>
      <w:r>
        <w:rPr>
          <w:sz w:val="24"/>
          <w:szCs w:val="24"/>
        </w:rPr>
        <w:t>, p</w:t>
      </w:r>
      <w:r w:rsidRPr="008164F8">
        <w:rPr>
          <w:sz w:val="24"/>
          <w:szCs w:val="24"/>
        </w:rPr>
        <w:t>ressione arteriosa alta</w:t>
      </w:r>
      <w:r>
        <w:rPr>
          <w:sz w:val="24"/>
          <w:szCs w:val="24"/>
        </w:rPr>
        <w:t>, s</w:t>
      </w:r>
      <w:r w:rsidRPr="008164F8">
        <w:rPr>
          <w:sz w:val="24"/>
          <w:szCs w:val="24"/>
        </w:rPr>
        <w:t>onno insufficiente</w:t>
      </w:r>
      <w:r>
        <w:rPr>
          <w:sz w:val="24"/>
          <w:szCs w:val="24"/>
        </w:rPr>
        <w:t>, s</w:t>
      </w:r>
      <w:r w:rsidRPr="008164F8">
        <w:rPr>
          <w:sz w:val="24"/>
          <w:szCs w:val="24"/>
        </w:rPr>
        <w:t>tress</w:t>
      </w:r>
      <w:r>
        <w:rPr>
          <w:sz w:val="24"/>
          <w:szCs w:val="24"/>
        </w:rPr>
        <w:t>, s</w:t>
      </w:r>
      <w:r w:rsidRPr="008164F8">
        <w:rPr>
          <w:sz w:val="24"/>
          <w:szCs w:val="24"/>
        </w:rPr>
        <w:t>edentarietà</w:t>
      </w:r>
      <w:r>
        <w:rPr>
          <w:sz w:val="24"/>
          <w:szCs w:val="24"/>
        </w:rPr>
        <w:t>, c</w:t>
      </w:r>
      <w:r w:rsidRPr="008164F8">
        <w:rPr>
          <w:sz w:val="24"/>
          <w:szCs w:val="24"/>
        </w:rPr>
        <w:t>onsumo di tabacco</w:t>
      </w:r>
      <w:r>
        <w:rPr>
          <w:sz w:val="24"/>
          <w:szCs w:val="24"/>
        </w:rPr>
        <w:t>, s</w:t>
      </w:r>
      <w:r w:rsidRPr="008164F8">
        <w:rPr>
          <w:sz w:val="24"/>
          <w:szCs w:val="24"/>
        </w:rPr>
        <w:t>ovrappeso</w:t>
      </w:r>
      <w:r>
        <w:rPr>
          <w:sz w:val="24"/>
          <w:szCs w:val="24"/>
        </w:rPr>
        <w:t>.</w:t>
      </w:r>
    </w:p>
    <w:p w14:paraId="7C2FAE3C" w14:textId="77777777" w:rsidR="008164F8" w:rsidRPr="008164F8" w:rsidRDefault="008164F8" w:rsidP="008164F8">
      <w:pPr>
        <w:rPr>
          <w:sz w:val="24"/>
          <w:szCs w:val="24"/>
        </w:rPr>
      </w:pPr>
    </w:p>
    <w:p w14:paraId="4C3C37E5" w14:textId="77777777" w:rsidR="008164F8" w:rsidRPr="008164F8" w:rsidRDefault="008164F8" w:rsidP="008164F8">
      <w:pPr>
        <w:rPr>
          <w:sz w:val="24"/>
          <w:szCs w:val="24"/>
        </w:rPr>
      </w:pPr>
      <w:r w:rsidRPr="008164F8">
        <w:rPr>
          <w:sz w:val="24"/>
          <w:szCs w:val="24"/>
        </w:rPr>
        <w:t>Questi fattori sono considerati cruciali nel determinare lo stato di salute delle persone e possono essere oggetto di interventi preventivi per migliorare la salute pubblica.</w:t>
      </w:r>
    </w:p>
    <w:p w14:paraId="3D392F06" w14:textId="77777777" w:rsidR="008164F8" w:rsidRDefault="008164F8" w:rsidP="008164F8">
      <w:pPr>
        <w:rPr>
          <w:sz w:val="24"/>
          <w:szCs w:val="24"/>
        </w:rPr>
      </w:pPr>
      <w:r w:rsidRPr="008164F8">
        <w:rPr>
          <w:sz w:val="24"/>
          <w:szCs w:val="24"/>
        </w:rPr>
        <w:lastRenderedPageBreak/>
        <w:t>Durante la pandemia è stato proposto un nuovo modello per quanto riguardano i determinanti della salute: oltre i determinanti sociali, culturali ed economici sono stati inseriti anche quelli tecnologici e quelli commerciali.</w:t>
      </w:r>
    </w:p>
    <w:p w14:paraId="55CDC30F" w14:textId="77777777" w:rsidR="008164F8" w:rsidRPr="008164F8" w:rsidRDefault="008164F8" w:rsidP="008164F8">
      <w:pPr>
        <w:rPr>
          <w:sz w:val="24"/>
          <w:szCs w:val="24"/>
        </w:rPr>
      </w:pPr>
    </w:p>
    <w:p w14:paraId="51C0F409" w14:textId="77777777" w:rsidR="008164F8" w:rsidRDefault="008164F8" w:rsidP="008164F8">
      <w:pPr>
        <w:rPr>
          <w:sz w:val="24"/>
          <w:szCs w:val="24"/>
        </w:rPr>
      </w:pPr>
      <w:r w:rsidRPr="008164F8">
        <w:rPr>
          <w:sz w:val="24"/>
          <w:szCs w:val="24"/>
        </w:rPr>
        <w:t>La prevenzione e promozione della sa</w:t>
      </w:r>
      <w:r w:rsidR="00B55BF2">
        <w:rPr>
          <w:sz w:val="24"/>
          <w:szCs w:val="24"/>
        </w:rPr>
        <w:t>lute sono state introdotte nel P</w:t>
      </w:r>
      <w:r w:rsidRPr="008164F8">
        <w:rPr>
          <w:sz w:val="24"/>
          <w:szCs w:val="24"/>
        </w:rPr>
        <w:t xml:space="preserve">rogramma di legislatura con la strategia 2030, naturalmente prendendo spunto dai quadri di riferimento internazionale, nazionale e cantonale. </w:t>
      </w:r>
    </w:p>
    <w:p w14:paraId="725ED216" w14:textId="77777777" w:rsidR="008164F8" w:rsidRPr="008164F8" w:rsidRDefault="008164F8" w:rsidP="008164F8">
      <w:pPr>
        <w:rPr>
          <w:sz w:val="24"/>
          <w:szCs w:val="24"/>
        </w:rPr>
      </w:pPr>
    </w:p>
    <w:p w14:paraId="3AAE8782" w14:textId="77777777" w:rsidR="004E6FFE" w:rsidRPr="00DC0469" w:rsidRDefault="004E6FFE" w:rsidP="008164F8">
      <w:pPr>
        <w:rPr>
          <w:sz w:val="24"/>
          <w:szCs w:val="24"/>
        </w:rPr>
      </w:pPr>
    </w:p>
    <w:p w14:paraId="54916742" w14:textId="77777777" w:rsidR="004E6FFE" w:rsidRPr="00DC0469" w:rsidRDefault="00DC0469" w:rsidP="008164F8">
      <w:pPr>
        <w:rPr>
          <w:sz w:val="24"/>
          <w:szCs w:val="24"/>
        </w:rPr>
      </w:pPr>
      <w:r w:rsidRPr="00DC0469">
        <w:rPr>
          <w:noProof/>
          <w:sz w:val="24"/>
          <w:szCs w:val="24"/>
          <w:lang w:eastAsia="it-CH"/>
        </w:rPr>
        <mc:AlternateContent>
          <mc:Choice Requires="wpc">
            <w:drawing>
              <wp:anchor distT="0" distB="0" distL="114300" distR="114300" simplePos="0" relativeHeight="251672576" behindDoc="0" locked="0" layoutInCell="1" allowOverlap="1" wp14:anchorId="24291083" wp14:editId="566B35A0">
                <wp:simplePos x="0" y="0"/>
                <wp:positionH relativeFrom="column">
                  <wp:posOffset>117764</wp:posOffset>
                </wp:positionH>
                <wp:positionV relativeFrom="paragraph">
                  <wp:posOffset>93749</wp:posOffset>
                </wp:positionV>
                <wp:extent cx="6022975" cy="4516755"/>
                <wp:effectExtent l="0" t="0" r="6350" b="7620"/>
                <wp:wrapNone/>
                <wp:docPr id="18" name="Area di disegno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8690" cy="4521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group w14:anchorId="09B5E9FC" id="Area di disegno 18" o:spid="_x0000_s1026" editas="canvas" style="position:absolute;margin-left:9.25pt;margin-top:7.4pt;width:474.25pt;height:355.65pt;z-index:251672576" coordsize="60229,45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">
                <v:shape id="_x0000_s1027" type="#_x0000_t75" style="position:absolute;width:60229;height:45167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60286;height:45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">
                  <v:imagedata r:id="rId43" o:title=""/>
                </v:shape>
              </v:group>
            </w:pict>
          </mc:Fallback>
        </mc:AlternateContent>
      </w:r>
    </w:p>
    <w:p w14:paraId="6933316E" w14:textId="77777777" w:rsidR="004E6FFE" w:rsidRPr="00DC0469" w:rsidRDefault="004E6FFE" w:rsidP="008164F8">
      <w:pPr>
        <w:rPr>
          <w:sz w:val="24"/>
          <w:szCs w:val="24"/>
        </w:rPr>
      </w:pPr>
    </w:p>
    <w:p w14:paraId="6BFC3CB9" w14:textId="77777777" w:rsidR="004E6FFE" w:rsidRPr="00DC0469" w:rsidRDefault="004E6FFE" w:rsidP="008164F8">
      <w:pPr>
        <w:rPr>
          <w:sz w:val="24"/>
          <w:szCs w:val="24"/>
        </w:rPr>
      </w:pPr>
    </w:p>
    <w:p w14:paraId="46B27766" w14:textId="77777777" w:rsidR="00DC0469" w:rsidRPr="00DC0469" w:rsidRDefault="00DC0469" w:rsidP="008164F8">
      <w:pPr>
        <w:rPr>
          <w:sz w:val="24"/>
          <w:szCs w:val="24"/>
        </w:rPr>
      </w:pPr>
    </w:p>
    <w:p w14:paraId="479B5700" w14:textId="77777777" w:rsidR="00DC0469" w:rsidRPr="00DC0469" w:rsidRDefault="00DC0469" w:rsidP="008164F8">
      <w:pPr>
        <w:rPr>
          <w:sz w:val="24"/>
          <w:szCs w:val="24"/>
        </w:rPr>
      </w:pPr>
    </w:p>
    <w:p w14:paraId="2D6577C3" w14:textId="77777777" w:rsidR="00DC0469" w:rsidRPr="00DC0469" w:rsidRDefault="00DC0469" w:rsidP="008164F8">
      <w:pPr>
        <w:rPr>
          <w:sz w:val="24"/>
          <w:szCs w:val="24"/>
        </w:rPr>
      </w:pPr>
    </w:p>
    <w:p w14:paraId="28B048BC" w14:textId="77777777" w:rsidR="00DC0469" w:rsidRPr="00DC0469" w:rsidRDefault="00DC0469" w:rsidP="008164F8">
      <w:pPr>
        <w:rPr>
          <w:sz w:val="24"/>
          <w:szCs w:val="24"/>
        </w:rPr>
      </w:pPr>
    </w:p>
    <w:p w14:paraId="0DE3266C" w14:textId="77777777" w:rsidR="00DC0469" w:rsidRPr="00DC0469" w:rsidRDefault="00DC0469" w:rsidP="008164F8">
      <w:pPr>
        <w:rPr>
          <w:sz w:val="24"/>
          <w:szCs w:val="24"/>
        </w:rPr>
      </w:pPr>
    </w:p>
    <w:p w14:paraId="5E45B3B5" w14:textId="77777777" w:rsidR="00DC0469" w:rsidRPr="00DC0469" w:rsidRDefault="00DC0469" w:rsidP="008164F8">
      <w:pPr>
        <w:rPr>
          <w:sz w:val="24"/>
          <w:szCs w:val="24"/>
        </w:rPr>
      </w:pPr>
    </w:p>
    <w:p w14:paraId="330C029E" w14:textId="77777777" w:rsidR="00DC0469" w:rsidRPr="00DC0469" w:rsidRDefault="00DC0469" w:rsidP="008164F8">
      <w:pPr>
        <w:rPr>
          <w:sz w:val="24"/>
          <w:szCs w:val="24"/>
        </w:rPr>
      </w:pPr>
    </w:p>
    <w:p w14:paraId="6ECD3565" w14:textId="77777777" w:rsidR="00DC0469" w:rsidRPr="00DC0469" w:rsidRDefault="00DC0469" w:rsidP="008164F8">
      <w:pPr>
        <w:rPr>
          <w:sz w:val="24"/>
          <w:szCs w:val="24"/>
        </w:rPr>
      </w:pPr>
    </w:p>
    <w:p w14:paraId="51866744" w14:textId="77777777" w:rsidR="00DC0469" w:rsidRPr="00DC0469" w:rsidRDefault="00DC0469" w:rsidP="008164F8">
      <w:pPr>
        <w:rPr>
          <w:sz w:val="24"/>
          <w:szCs w:val="24"/>
        </w:rPr>
      </w:pPr>
    </w:p>
    <w:p w14:paraId="2C34740C" w14:textId="77777777" w:rsidR="00DC0469" w:rsidRPr="00DC0469" w:rsidRDefault="00DC0469" w:rsidP="008164F8">
      <w:pPr>
        <w:rPr>
          <w:sz w:val="24"/>
          <w:szCs w:val="24"/>
        </w:rPr>
      </w:pPr>
    </w:p>
    <w:p w14:paraId="7354A9C0" w14:textId="77777777" w:rsidR="00DC0469" w:rsidRPr="00DC0469" w:rsidRDefault="00DC0469" w:rsidP="008164F8">
      <w:pPr>
        <w:rPr>
          <w:sz w:val="24"/>
          <w:szCs w:val="24"/>
        </w:rPr>
      </w:pPr>
    </w:p>
    <w:p w14:paraId="12013033" w14:textId="77777777" w:rsidR="00DC0469" w:rsidRPr="00DC0469" w:rsidRDefault="00DC0469" w:rsidP="008164F8">
      <w:pPr>
        <w:rPr>
          <w:sz w:val="24"/>
          <w:szCs w:val="24"/>
        </w:rPr>
      </w:pPr>
    </w:p>
    <w:p w14:paraId="52A2DB55" w14:textId="77777777" w:rsidR="00DC0469" w:rsidRPr="00DC0469" w:rsidRDefault="00DC0469" w:rsidP="008164F8">
      <w:pPr>
        <w:rPr>
          <w:sz w:val="24"/>
          <w:szCs w:val="24"/>
        </w:rPr>
      </w:pPr>
    </w:p>
    <w:p w14:paraId="4CC53EAB" w14:textId="77777777" w:rsidR="00DC0469" w:rsidRPr="00DC0469" w:rsidRDefault="00DC0469" w:rsidP="008164F8">
      <w:pPr>
        <w:rPr>
          <w:sz w:val="24"/>
          <w:szCs w:val="24"/>
        </w:rPr>
      </w:pPr>
    </w:p>
    <w:p w14:paraId="46020A73" w14:textId="77777777" w:rsidR="00DC0469" w:rsidRPr="00DC0469" w:rsidRDefault="00DC0469" w:rsidP="008164F8">
      <w:pPr>
        <w:rPr>
          <w:sz w:val="24"/>
          <w:szCs w:val="24"/>
        </w:rPr>
      </w:pPr>
    </w:p>
    <w:p w14:paraId="5757BFEF" w14:textId="77777777" w:rsidR="00DC0469" w:rsidRPr="00DC0469" w:rsidRDefault="00DC0469" w:rsidP="008164F8">
      <w:pPr>
        <w:rPr>
          <w:sz w:val="24"/>
          <w:szCs w:val="24"/>
        </w:rPr>
      </w:pPr>
    </w:p>
    <w:p w14:paraId="5C6B0BB7" w14:textId="77777777" w:rsidR="00DC0469" w:rsidRPr="00DC0469" w:rsidRDefault="00DC0469" w:rsidP="008164F8">
      <w:pPr>
        <w:rPr>
          <w:sz w:val="24"/>
          <w:szCs w:val="24"/>
        </w:rPr>
      </w:pPr>
    </w:p>
    <w:p w14:paraId="11AD47CC" w14:textId="77777777" w:rsidR="00DC0469" w:rsidRPr="00DC0469" w:rsidRDefault="00DC0469" w:rsidP="008164F8">
      <w:pPr>
        <w:rPr>
          <w:sz w:val="24"/>
          <w:szCs w:val="24"/>
        </w:rPr>
      </w:pPr>
    </w:p>
    <w:p w14:paraId="3FA80832" w14:textId="77777777" w:rsidR="00DC0469" w:rsidRPr="00DC0469" w:rsidRDefault="00DC0469" w:rsidP="008164F8">
      <w:pPr>
        <w:rPr>
          <w:sz w:val="24"/>
          <w:szCs w:val="24"/>
        </w:rPr>
      </w:pPr>
    </w:p>
    <w:p w14:paraId="2C4F2AA6" w14:textId="77777777" w:rsidR="00DC0469" w:rsidRPr="00DC0469" w:rsidRDefault="00DC0469" w:rsidP="008164F8">
      <w:pPr>
        <w:rPr>
          <w:sz w:val="24"/>
          <w:szCs w:val="24"/>
        </w:rPr>
      </w:pPr>
    </w:p>
    <w:p w14:paraId="7423FCE4" w14:textId="77777777" w:rsidR="00DC0469" w:rsidRPr="00DC0469" w:rsidRDefault="00DC0469" w:rsidP="008164F8">
      <w:pPr>
        <w:rPr>
          <w:sz w:val="24"/>
          <w:szCs w:val="24"/>
        </w:rPr>
      </w:pPr>
    </w:p>
    <w:p w14:paraId="23A9A7D2" w14:textId="77777777" w:rsidR="00DC0469" w:rsidRPr="00DC0469" w:rsidRDefault="00DC0469" w:rsidP="008164F8">
      <w:pPr>
        <w:rPr>
          <w:sz w:val="24"/>
          <w:szCs w:val="24"/>
        </w:rPr>
      </w:pPr>
    </w:p>
    <w:p w14:paraId="3E97F9D5" w14:textId="77777777" w:rsidR="00DC0469" w:rsidRPr="00DC0469" w:rsidRDefault="00DC0469" w:rsidP="008164F8">
      <w:pPr>
        <w:rPr>
          <w:sz w:val="24"/>
          <w:szCs w:val="24"/>
        </w:rPr>
      </w:pPr>
    </w:p>
    <w:p w14:paraId="67583259" w14:textId="77777777" w:rsidR="00DC0469" w:rsidRPr="00DC0469" w:rsidRDefault="00DC0469" w:rsidP="008164F8">
      <w:pPr>
        <w:rPr>
          <w:sz w:val="24"/>
          <w:szCs w:val="24"/>
        </w:rPr>
      </w:pPr>
    </w:p>
    <w:p w14:paraId="3D907598" w14:textId="77777777" w:rsidR="00DC0469" w:rsidRPr="00DC0469" w:rsidRDefault="00DC0469" w:rsidP="008164F8">
      <w:pPr>
        <w:rPr>
          <w:sz w:val="24"/>
          <w:szCs w:val="24"/>
        </w:rPr>
      </w:pPr>
    </w:p>
    <w:p w14:paraId="69FC2C52" w14:textId="77777777" w:rsidR="008164F8" w:rsidRPr="008164F8" w:rsidRDefault="008164F8" w:rsidP="008164F8">
      <w:pPr>
        <w:rPr>
          <w:sz w:val="24"/>
          <w:szCs w:val="24"/>
        </w:rPr>
      </w:pPr>
    </w:p>
    <w:p w14:paraId="0A3D3968" w14:textId="77777777" w:rsidR="008164F8" w:rsidRDefault="008164F8" w:rsidP="008164F8">
      <w:pPr>
        <w:rPr>
          <w:sz w:val="24"/>
          <w:szCs w:val="24"/>
        </w:rPr>
      </w:pPr>
      <w:r w:rsidRPr="008164F8">
        <w:rPr>
          <w:sz w:val="24"/>
          <w:szCs w:val="24"/>
        </w:rPr>
        <w:t xml:space="preserve">La Strategia 2030 per la Prevenzione e Promozione della Salute nel Cantone Ticino si propone di migliorare la salute e il benessere della popolazione attraverso un approccio sistemico e multidisciplinare. Il Servizio di Promozione e Valutazione Sanitaria (SPVS) si occupa di sviluppare programmi e progetti che incoraggiano comportamenti salutari e riducono i fattori di rischio per le malattie non trasmissibili. La strategia si basa su dati analitici per monitorare le esigenze sanitarie e si allinea con le priorità federali e gli obiettivi di sviluppo sostenibile. La salute è vista come una risorsa fondamentale per lo sviluppo individuale e collettivo, e la promozione della salute è distinta dalla prevenzione, con un focus su risorse personali e comunitarie. La strategia include anche l'analisi dei determinanti della salute (come spiegato in precedenza), come fattori socioeconomici e comportamentali, e mira a garantire equità e inclusività nei programmi di salute. Infine, si </w:t>
      </w:r>
      <w:r w:rsidRPr="008164F8">
        <w:rPr>
          <w:sz w:val="24"/>
          <w:szCs w:val="24"/>
        </w:rPr>
        <w:lastRenderedPageBreak/>
        <w:t>prevede un adattamento continuo delle misure in risposta alle sfide emergenti, come quelle legate alla pandemia.</w:t>
      </w:r>
    </w:p>
    <w:p w14:paraId="69D008AB" w14:textId="77777777" w:rsidR="008164F8" w:rsidRPr="008164F8" w:rsidRDefault="008164F8" w:rsidP="008164F8">
      <w:pPr>
        <w:rPr>
          <w:sz w:val="24"/>
          <w:szCs w:val="24"/>
        </w:rPr>
      </w:pPr>
    </w:p>
    <w:p w14:paraId="6CE989AB" w14:textId="77777777" w:rsidR="008164F8" w:rsidRDefault="008164F8" w:rsidP="008164F8">
      <w:pPr>
        <w:rPr>
          <w:sz w:val="24"/>
          <w:szCs w:val="24"/>
        </w:rPr>
      </w:pPr>
      <w:r w:rsidRPr="008164F8">
        <w:rPr>
          <w:sz w:val="24"/>
          <w:szCs w:val="24"/>
        </w:rPr>
        <w:t>I principali obiettivi della Strategia 2030 della Repubblica e Cantone Ticino per la prevenzione e promozione della salute sono:</w:t>
      </w:r>
    </w:p>
    <w:p w14:paraId="5653677F" w14:textId="77777777" w:rsidR="008164F8" w:rsidRPr="008164F8" w:rsidRDefault="008164F8" w:rsidP="008164F8">
      <w:pPr>
        <w:rPr>
          <w:sz w:val="24"/>
          <w:szCs w:val="24"/>
        </w:rPr>
      </w:pPr>
    </w:p>
    <w:p w14:paraId="58B64F13" w14:textId="77777777" w:rsidR="008164F8" w:rsidRDefault="008164F8" w:rsidP="00C55906">
      <w:pPr>
        <w:numPr>
          <w:ilvl w:val="0"/>
          <w:numId w:val="26"/>
        </w:numPr>
        <w:ind w:left="284" w:hanging="284"/>
        <w:rPr>
          <w:sz w:val="24"/>
          <w:szCs w:val="24"/>
        </w:rPr>
      </w:pPr>
      <w:r w:rsidRPr="008164F8">
        <w:rPr>
          <w:sz w:val="24"/>
          <w:szCs w:val="24"/>
        </w:rPr>
        <w:t>Diffondere una visione positiva della salute: Evolve verso il benessere fisico, mentale e sociale delle persone e delle comunità.</w:t>
      </w:r>
    </w:p>
    <w:p w14:paraId="650460DE" w14:textId="77777777" w:rsidR="008164F8" w:rsidRPr="008164F8" w:rsidRDefault="008164F8" w:rsidP="00C55906">
      <w:pPr>
        <w:ind w:left="284" w:hanging="284"/>
        <w:rPr>
          <w:sz w:val="24"/>
          <w:szCs w:val="24"/>
        </w:rPr>
      </w:pPr>
    </w:p>
    <w:p w14:paraId="74052419" w14:textId="77777777" w:rsidR="008164F8" w:rsidRDefault="008164F8" w:rsidP="00C55906">
      <w:pPr>
        <w:numPr>
          <w:ilvl w:val="0"/>
          <w:numId w:val="26"/>
        </w:numPr>
        <w:ind w:left="284" w:hanging="284"/>
        <w:rPr>
          <w:sz w:val="24"/>
          <w:szCs w:val="24"/>
        </w:rPr>
      </w:pPr>
      <w:r w:rsidRPr="008164F8">
        <w:rPr>
          <w:sz w:val="24"/>
          <w:szCs w:val="24"/>
        </w:rPr>
        <w:t>Orientare i programmi e i progetti: Promuove lo sviluppo di competenze di salute individuali, l'inclusività, l'equità e la partecipazione delle persone e delle comunità.</w:t>
      </w:r>
    </w:p>
    <w:p w14:paraId="0446D22A" w14:textId="77777777" w:rsidR="008164F8" w:rsidRPr="008164F8" w:rsidRDefault="008164F8" w:rsidP="00C55906">
      <w:pPr>
        <w:ind w:left="284" w:hanging="284"/>
        <w:rPr>
          <w:sz w:val="24"/>
          <w:szCs w:val="24"/>
        </w:rPr>
      </w:pPr>
    </w:p>
    <w:p w14:paraId="2BF94B22" w14:textId="77777777" w:rsidR="008164F8" w:rsidRDefault="008164F8" w:rsidP="00C55906">
      <w:pPr>
        <w:numPr>
          <w:ilvl w:val="0"/>
          <w:numId w:val="26"/>
        </w:numPr>
        <w:ind w:left="284" w:hanging="284"/>
        <w:rPr>
          <w:sz w:val="24"/>
          <w:szCs w:val="24"/>
        </w:rPr>
      </w:pPr>
      <w:r w:rsidRPr="008164F8">
        <w:rPr>
          <w:sz w:val="24"/>
          <w:szCs w:val="24"/>
        </w:rPr>
        <w:t>Sostenere un approccio globale e trasversale: Favorisce azioni a tutti i livelli, coinvolgendo tutti i portatori d'interesse e di tutti i settori.</w:t>
      </w:r>
    </w:p>
    <w:p w14:paraId="15C421D5" w14:textId="77777777" w:rsidR="008164F8" w:rsidRPr="008164F8" w:rsidRDefault="008164F8" w:rsidP="008164F8">
      <w:pPr>
        <w:rPr>
          <w:sz w:val="24"/>
          <w:szCs w:val="24"/>
        </w:rPr>
      </w:pPr>
    </w:p>
    <w:p w14:paraId="2052B0FD" w14:textId="77777777" w:rsidR="008164F8" w:rsidRPr="008164F8" w:rsidRDefault="008164F8" w:rsidP="008164F8">
      <w:pPr>
        <w:rPr>
          <w:sz w:val="24"/>
          <w:szCs w:val="24"/>
        </w:rPr>
      </w:pPr>
      <w:r w:rsidRPr="008164F8">
        <w:rPr>
          <w:sz w:val="24"/>
          <w:szCs w:val="24"/>
        </w:rPr>
        <w:t>I deputati desiderano ringraziare sentitamente il Dr. Merlani e la Dr.ssa Bouvier Gallacchi per averci ospitato e spiegato il loro operato ed aver dato risposta ai nostri quesiti.</w:t>
      </w:r>
    </w:p>
    <w:p w14:paraId="1F5C8DC3" w14:textId="77777777" w:rsidR="008164F8" w:rsidRPr="008164F8" w:rsidRDefault="008164F8" w:rsidP="008164F8"/>
    <w:p w14:paraId="3CB73FFE" w14:textId="77777777" w:rsidR="008164F8" w:rsidRDefault="004927FB" w:rsidP="004927FB">
      <w:pPr>
        <w:pStyle w:val="Titolo2"/>
        <w:numPr>
          <w:ilvl w:val="0"/>
          <w:numId w:val="0"/>
        </w:numPr>
        <w:ind w:left="567" w:hanging="567"/>
        <w:jc w:val="both"/>
      </w:pPr>
      <w:bookmarkStart w:id="11" w:name="_Toc207961585"/>
      <w:r>
        <w:t>3.3</w:t>
      </w:r>
      <w:r>
        <w:tab/>
      </w:r>
      <w:r w:rsidR="008164F8">
        <w:t>Audizione dei Direttori del D</w:t>
      </w:r>
      <w:r w:rsidR="00B55BF2">
        <w:t>ipartimento della sanità e della s</w:t>
      </w:r>
      <w:r w:rsidR="007A4964">
        <w:t>ocialità</w:t>
      </w:r>
      <w:r w:rsidR="008164F8">
        <w:t xml:space="preserve"> e della Divisione della Salute</w:t>
      </w:r>
      <w:bookmarkEnd w:id="11"/>
      <w:r w:rsidR="008164F8">
        <w:t xml:space="preserve"> </w:t>
      </w:r>
    </w:p>
    <w:p w14:paraId="5D1EB80E" w14:textId="77777777" w:rsidR="00544729" w:rsidRDefault="00544729" w:rsidP="00544729">
      <w:pPr>
        <w:rPr>
          <w:rFonts w:cs="Arial"/>
          <w:i/>
          <w:sz w:val="24"/>
          <w:szCs w:val="24"/>
        </w:rPr>
      </w:pPr>
      <w:r w:rsidRPr="00544729">
        <w:rPr>
          <w:rFonts w:cs="Arial"/>
          <w:sz w:val="24"/>
          <w:szCs w:val="24"/>
        </w:rPr>
        <w:t xml:space="preserve">Alla fine di novembre (presentata in </w:t>
      </w:r>
      <w:hyperlink r:id="rId44" w:history="1">
        <w:r w:rsidRPr="00544729">
          <w:rPr>
            <w:rStyle w:val="Collegamentoipertestuale"/>
            <w:rFonts w:cs="Arial"/>
            <w:sz w:val="24"/>
            <w:szCs w:val="24"/>
          </w:rPr>
          <w:t>Conferenza stampa</w:t>
        </w:r>
      </w:hyperlink>
      <w:r w:rsidRPr="00544729">
        <w:rPr>
          <w:rFonts w:cs="Arial"/>
          <w:sz w:val="24"/>
          <w:szCs w:val="24"/>
        </w:rPr>
        <w:t xml:space="preserve"> il 3.12.2024) è iniziata la nuova campagna di prevenzione promossa dal DSS (Servizio di promozione e di valutazione sanitaria): </w:t>
      </w:r>
      <w:r w:rsidRPr="0025738E">
        <w:rPr>
          <w:rFonts w:cs="Arial"/>
          <w:b/>
          <w:bCs/>
          <w:sz w:val="24"/>
          <w:szCs w:val="24"/>
        </w:rPr>
        <w:t>"</w:t>
      </w:r>
      <w:hyperlink r:id="rId45" w:history="1">
        <w:r w:rsidRPr="0025738E">
          <w:rPr>
            <w:rStyle w:val="Collegamentoipertestuale"/>
            <w:rFonts w:cs="Arial"/>
            <w:b/>
            <w:bCs/>
            <w:sz w:val="24"/>
            <w:szCs w:val="24"/>
          </w:rPr>
          <w:t>Viviamo bene</w:t>
        </w:r>
      </w:hyperlink>
      <w:r w:rsidRPr="0025738E">
        <w:rPr>
          <w:rFonts w:cs="Arial"/>
          <w:b/>
          <w:bCs/>
          <w:sz w:val="24"/>
          <w:szCs w:val="24"/>
        </w:rPr>
        <w:t>",</w:t>
      </w:r>
      <w:r w:rsidRPr="00544729">
        <w:rPr>
          <w:rFonts w:cs="Arial"/>
          <w:sz w:val="24"/>
          <w:szCs w:val="24"/>
        </w:rPr>
        <w:t xml:space="preserve"> che «</w:t>
      </w:r>
      <w:r w:rsidRPr="00544729">
        <w:rPr>
          <w:rFonts w:cs="Arial"/>
          <w:i/>
          <w:sz w:val="24"/>
          <w:szCs w:val="24"/>
        </w:rPr>
        <w:t>sarà ora declinata in varie forme e associata a messaggi concreti, per permettere alle persone e alle comunità di fare delle scelte consapevoli, di avere più controllo sulla propria vita e di sapere gestire meglio le situazioni difficili in linea con i due Programmi d'azione cantonali (PAC) per il quadriennio 2025-2028.</w:t>
      </w:r>
    </w:p>
    <w:p w14:paraId="7E87E78B" w14:textId="77777777" w:rsidR="008164F8" w:rsidRPr="00544729" w:rsidRDefault="008164F8" w:rsidP="00544729">
      <w:pPr>
        <w:rPr>
          <w:rFonts w:cs="Arial"/>
          <w:i/>
          <w:sz w:val="24"/>
          <w:szCs w:val="24"/>
        </w:rPr>
      </w:pPr>
    </w:p>
    <w:p w14:paraId="3ECAC65E" w14:textId="77777777" w:rsidR="00544729" w:rsidRDefault="00CA54E6" w:rsidP="00544729">
      <w:pPr>
        <w:numPr>
          <w:ilvl w:val="0"/>
          <w:numId w:val="25"/>
        </w:numPr>
        <w:rPr>
          <w:rFonts w:cs="Arial"/>
          <w:i/>
          <w:sz w:val="24"/>
          <w:szCs w:val="24"/>
        </w:rPr>
      </w:pPr>
      <w:hyperlink r:id="rId46" w:tgtFrame="_blank" w:history="1">
        <w:r w:rsidR="00544729" w:rsidRPr="00544729">
          <w:rPr>
            <w:rStyle w:val="Collegamentoipertestuale"/>
            <w:rFonts w:cs="Arial"/>
            <w:i/>
            <w:sz w:val="24"/>
            <w:szCs w:val="24"/>
          </w:rPr>
          <w:t>Programma d'azione cantonale "Promozione della salute" 2025-2028 Programma su alimentazione, movimento e salute mentale per bambini e bambine, giovani, adulti e persone in età avanzata. Con il sostegno di Promozione Salute Svizzera</w:t>
        </w:r>
      </w:hyperlink>
      <w:r w:rsidR="00544729" w:rsidRPr="00544729">
        <w:rPr>
          <w:rFonts w:cs="Arial"/>
          <w:i/>
          <w:sz w:val="24"/>
          <w:szCs w:val="24"/>
        </w:rPr>
        <w:t>;</w:t>
      </w:r>
    </w:p>
    <w:p w14:paraId="0428DC31" w14:textId="77777777" w:rsidR="008164F8" w:rsidRPr="00544729" w:rsidRDefault="008164F8" w:rsidP="008164F8">
      <w:pPr>
        <w:ind w:left="720"/>
        <w:rPr>
          <w:rFonts w:cs="Arial"/>
          <w:i/>
          <w:sz w:val="24"/>
          <w:szCs w:val="24"/>
        </w:rPr>
      </w:pPr>
    </w:p>
    <w:p w14:paraId="2E9407B0" w14:textId="77777777" w:rsidR="00544729" w:rsidRPr="00544729" w:rsidRDefault="00CA54E6" w:rsidP="00544729">
      <w:pPr>
        <w:numPr>
          <w:ilvl w:val="0"/>
          <w:numId w:val="25"/>
        </w:numPr>
        <w:rPr>
          <w:rFonts w:cs="Arial"/>
          <w:sz w:val="24"/>
          <w:szCs w:val="24"/>
        </w:rPr>
      </w:pPr>
      <w:hyperlink r:id="rId47" w:tgtFrame="_blank" w:history="1">
        <w:r w:rsidR="00544729" w:rsidRPr="00544729">
          <w:rPr>
            <w:rStyle w:val="Collegamentoipertestuale"/>
            <w:rFonts w:cs="Arial"/>
            <w:i/>
            <w:sz w:val="24"/>
            <w:szCs w:val="24"/>
          </w:rPr>
          <w:t>Programma d'azione cantonale "Prevenzione alcol, tabacco e prodotti simili" 2025-2028 Programma su alcol, tabacco e prodotti simili per giovani, adulti e persone in età avanzata. Con il sostegno del Fondo per la prevenzione del tabagismo</w:t>
        </w:r>
      </w:hyperlink>
      <w:r w:rsidR="00544729" w:rsidRPr="00544729">
        <w:rPr>
          <w:rFonts w:cs="Arial"/>
          <w:sz w:val="24"/>
          <w:szCs w:val="24"/>
        </w:rPr>
        <w:t>».</w:t>
      </w:r>
    </w:p>
    <w:p w14:paraId="7FF7B424" w14:textId="77777777" w:rsidR="00544729" w:rsidRPr="002A6497" w:rsidRDefault="00544729" w:rsidP="00544729">
      <w:pPr>
        <w:rPr>
          <w:rFonts w:cs="Arial"/>
          <w:i/>
          <w:sz w:val="24"/>
          <w:szCs w:val="24"/>
        </w:rPr>
      </w:pPr>
    </w:p>
    <w:p w14:paraId="5CC6B4AC" w14:textId="77777777" w:rsidR="00AB0119" w:rsidRDefault="00544729" w:rsidP="00952CBD">
      <w:pPr>
        <w:rPr>
          <w:sz w:val="24"/>
          <w:szCs w:val="24"/>
        </w:rPr>
      </w:pPr>
      <w:r>
        <w:rPr>
          <w:sz w:val="24"/>
          <w:szCs w:val="24"/>
        </w:rPr>
        <w:t xml:space="preserve">In occasione dell'audizione in seno alla CSSS, il Consigliere di Stato ha illustrato questa nuova campagna, basata, come del resto i PAC, sulla </w:t>
      </w:r>
      <w:hyperlink r:id="rId48" w:history="1">
        <w:r w:rsidRPr="00544729">
          <w:rPr>
            <w:rStyle w:val="Collegamentoipertestuale"/>
            <w:sz w:val="24"/>
            <w:szCs w:val="24"/>
          </w:rPr>
          <w:t>Carta di Ginevra per il ben-essere</w:t>
        </w:r>
      </w:hyperlink>
      <w:r>
        <w:rPr>
          <w:sz w:val="24"/>
          <w:szCs w:val="24"/>
        </w:rPr>
        <w:t xml:space="preserve"> presentata alla decima Conferenza mondiale sulla Promozione della salute. Essa adotta una visione positiva della salute che integra il ben-essere fisico, mentale, spirituale e sociale e attua una promozione della salute centrata sulle competenze di salute, sull'inclusività, sull'equità e sulla partecipazione.</w:t>
      </w:r>
      <w:r w:rsidR="00487AF5">
        <w:rPr>
          <w:sz w:val="24"/>
          <w:szCs w:val="24"/>
        </w:rPr>
        <w:t xml:space="preserve"> La campagna e i PAC riprendono la </w:t>
      </w:r>
      <w:hyperlink r:id="rId49" w:history="1">
        <w:r w:rsidR="00487AF5" w:rsidRPr="00617CEC">
          <w:rPr>
            <w:rStyle w:val="Collegamentoipertestuale"/>
            <w:sz w:val="24"/>
            <w:szCs w:val="24"/>
          </w:rPr>
          <w:t>Strategia 2030 del Cantone</w:t>
        </w:r>
      </w:hyperlink>
      <w:r w:rsidR="00617CEC">
        <w:rPr>
          <w:sz w:val="24"/>
          <w:szCs w:val="24"/>
        </w:rPr>
        <w:t>,</w:t>
      </w:r>
      <w:r w:rsidR="00487AF5">
        <w:rPr>
          <w:sz w:val="24"/>
          <w:szCs w:val="24"/>
        </w:rPr>
        <w:t xml:space="preserve"> nella quale si pone l'accento sulla promozione del ben-essere fisico, mentale e sociale delle generazioni attuali e di quelle future in ambienti sostenibili e inclusivi, tramite lo sviluppo della consapevolezza e di competenze di salute grazie a un approccio olistico e a un lavoro in rete. Quest'ultimo è un elemento importante del </w:t>
      </w:r>
      <w:hyperlink r:id="rId50" w:history="1">
        <w:r w:rsidR="00487AF5" w:rsidRPr="00AB0119">
          <w:rPr>
            <w:rStyle w:val="Collegamentoipertestuale"/>
            <w:sz w:val="24"/>
            <w:szCs w:val="24"/>
          </w:rPr>
          <w:t>Programma di Legislatura 2023-2027</w:t>
        </w:r>
      </w:hyperlink>
      <w:r w:rsidR="00487AF5">
        <w:rPr>
          <w:sz w:val="24"/>
          <w:szCs w:val="24"/>
        </w:rPr>
        <w:t xml:space="preserve">, che contiene obiettivi </w:t>
      </w:r>
      <w:r w:rsidR="00AB0119">
        <w:rPr>
          <w:sz w:val="24"/>
          <w:szCs w:val="24"/>
        </w:rPr>
        <w:t xml:space="preserve">e </w:t>
      </w:r>
      <w:r w:rsidR="00487AF5">
        <w:rPr>
          <w:sz w:val="24"/>
          <w:szCs w:val="24"/>
        </w:rPr>
        <w:t>azioni concrete dedicate al tema della prevenzione e della promozione della salute.</w:t>
      </w:r>
      <w:r w:rsidR="00AB0119">
        <w:rPr>
          <w:sz w:val="24"/>
          <w:szCs w:val="24"/>
        </w:rPr>
        <w:t xml:space="preserve"> </w:t>
      </w:r>
    </w:p>
    <w:p w14:paraId="4E0E2464" w14:textId="77777777" w:rsidR="008164F8" w:rsidRDefault="008164F8" w:rsidP="00952CBD">
      <w:pPr>
        <w:rPr>
          <w:sz w:val="24"/>
          <w:szCs w:val="24"/>
        </w:rPr>
      </w:pPr>
    </w:p>
    <w:p w14:paraId="0F96FE7A" w14:textId="77777777" w:rsidR="00952CBD" w:rsidRDefault="00AB0119" w:rsidP="00952CBD">
      <w:pPr>
        <w:rPr>
          <w:sz w:val="24"/>
          <w:szCs w:val="24"/>
        </w:rPr>
      </w:pPr>
      <w:r>
        <w:rPr>
          <w:sz w:val="24"/>
          <w:szCs w:val="24"/>
        </w:rPr>
        <w:lastRenderedPageBreak/>
        <w:t>Obiettivi strategici sono: diffondere una visione positiva della salute evolvendo verso il benessere fisico, mentale e sociale delle persone e delle comunità; orientare i PAC verso lo sviluppo di competenze di salute e di capacità al fine di essere in grado di fare scelte consapevoli, aver maggior controllo sulla propria vita e saper gestire meglio situazioni difficili e sostenere un approccio globale e trasversale con azioni a tutti i livelli, coinvolgendo tutti i portatori d'interesse e di tutti i settori, al fine di aumentare la coerenza e l</w:t>
      </w:r>
      <w:r w:rsidR="004F4885">
        <w:rPr>
          <w:sz w:val="24"/>
          <w:szCs w:val="24"/>
        </w:rPr>
        <w:t>'</w:t>
      </w:r>
      <w:r>
        <w:rPr>
          <w:sz w:val="24"/>
          <w:szCs w:val="24"/>
        </w:rPr>
        <w:t xml:space="preserve">efficienza dei programmi. </w:t>
      </w:r>
    </w:p>
    <w:p w14:paraId="2EAD423F" w14:textId="77777777" w:rsidR="004F4885" w:rsidRDefault="004F4885" w:rsidP="00952CBD">
      <w:pPr>
        <w:rPr>
          <w:sz w:val="24"/>
          <w:szCs w:val="24"/>
        </w:rPr>
      </w:pPr>
    </w:p>
    <w:p w14:paraId="47D34001" w14:textId="77777777" w:rsidR="004F4885" w:rsidRDefault="004F4885" w:rsidP="00952CBD">
      <w:pPr>
        <w:rPr>
          <w:sz w:val="24"/>
          <w:szCs w:val="24"/>
        </w:rPr>
      </w:pPr>
      <w:r>
        <w:rPr>
          <w:sz w:val="24"/>
          <w:szCs w:val="24"/>
        </w:rPr>
        <w:t xml:space="preserve">La campagna </w:t>
      </w:r>
      <w:r w:rsidRPr="0025738E">
        <w:rPr>
          <w:b/>
          <w:bCs/>
          <w:sz w:val="24"/>
          <w:szCs w:val="24"/>
        </w:rPr>
        <w:t>"Viviamo bene</w:t>
      </w:r>
      <w:r w:rsidR="00E378DB" w:rsidRPr="0025738E">
        <w:rPr>
          <w:b/>
          <w:bCs/>
          <w:sz w:val="24"/>
          <w:szCs w:val="24"/>
        </w:rPr>
        <w:t>"</w:t>
      </w:r>
      <w:r>
        <w:rPr>
          <w:sz w:val="24"/>
          <w:szCs w:val="24"/>
        </w:rPr>
        <w:t xml:space="preserve"> vuole essere uno strumento per rafforzare la comunicazione tra il DSS e la cittadinanza sui principali temi di promozione della salute e di prevenzione sviluppati nei PAC. Lo scopo è sensibilizzare la popolazione sul fatto che la salute riguarda tutte le persone e le varie fasi della vita e per perseguire il ben-essere è importante essere in grado di fare scelte consapevoli, avere maggiore controllo sulla propria vita e saper gestire le situazioni difficili. </w:t>
      </w:r>
    </w:p>
    <w:p w14:paraId="0E4B4D65" w14:textId="77777777" w:rsidR="000C6505" w:rsidRDefault="000C6505" w:rsidP="00952CBD">
      <w:pPr>
        <w:rPr>
          <w:sz w:val="24"/>
          <w:szCs w:val="24"/>
        </w:rPr>
      </w:pPr>
    </w:p>
    <w:p w14:paraId="79E4C5CC" w14:textId="77777777" w:rsidR="000C6505" w:rsidRDefault="000C6505" w:rsidP="00952CBD">
      <w:pPr>
        <w:rPr>
          <w:sz w:val="24"/>
          <w:szCs w:val="24"/>
        </w:rPr>
      </w:pPr>
      <w:r>
        <w:rPr>
          <w:sz w:val="24"/>
          <w:szCs w:val="24"/>
        </w:rPr>
        <w:t>Essa ha avuto un costo di circa fr. 20'000-30'000 e i riscontri sono stati, a detta del DSS, molto positivi.</w:t>
      </w:r>
    </w:p>
    <w:p w14:paraId="58852675" w14:textId="77777777" w:rsidR="004F4885" w:rsidRDefault="004F4885" w:rsidP="00952CBD">
      <w:pPr>
        <w:rPr>
          <w:sz w:val="24"/>
          <w:szCs w:val="24"/>
        </w:rPr>
      </w:pPr>
    </w:p>
    <w:p w14:paraId="07214062" w14:textId="77777777" w:rsidR="00E378DB" w:rsidRDefault="001E3FB1" w:rsidP="00952CBD">
      <w:pPr>
        <w:rPr>
          <w:sz w:val="24"/>
          <w:szCs w:val="24"/>
        </w:rPr>
      </w:pPr>
      <w:r>
        <w:rPr>
          <w:sz w:val="24"/>
          <w:szCs w:val="24"/>
        </w:rPr>
        <w:t>I PAC costituiscono lo strumento per rispondere in modo efficace ed efficiente alle principali sfide identificate nella Strategia 2030:</w:t>
      </w:r>
    </w:p>
    <w:p w14:paraId="21AF95F8" w14:textId="77777777" w:rsidR="00E378DB" w:rsidRDefault="00E378DB" w:rsidP="00952CBD">
      <w:pPr>
        <w:rPr>
          <w:sz w:val="24"/>
          <w:szCs w:val="24"/>
        </w:rPr>
      </w:pPr>
    </w:p>
    <w:p w14:paraId="6818FE91" w14:textId="77777777" w:rsidR="001E3FB1" w:rsidRDefault="001E3FB1" w:rsidP="00952CBD">
      <w:pPr>
        <w:rPr>
          <w:sz w:val="24"/>
          <w:szCs w:val="24"/>
        </w:rPr>
      </w:pPr>
      <w:r>
        <w:rPr>
          <w:noProof/>
          <w:sz w:val="24"/>
          <w:szCs w:val="24"/>
          <w:lang w:eastAsia="it-CH"/>
        </w:rPr>
        <mc:AlternateContent>
          <mc:Choice Requires="wpc">
            <w:drawing>
              <wp:anchor distT="0" distB="0" distL="114300" distR="114300" simplePos="0" relativeHeight="251666432" behindDoc="0" locked="0" layoutInCell="1" allowOverlap="1" wp14:anchorId="69F51244" wp14:editId="79CA9E0E">
                <wp:simplePos x="0" y="0"/>
                <wp:positionH relativeFrom="column">
                  <wp:posOffset>13829</wp:posOffset>
                </wp:positionH>
                <wp:positionV relativeFrom="paragraph">
                  <wp:posOffset>3810</wp:posOffset>
                </wp:positionV>
                <wp:extent cx="6022975" cy="3282950"/>
                <wp:effectExtent l="0" t="0" r="6350" b="3175"/>
                <wp:wrapNone/>
                <wp:docPr id="20" name="Area di disegno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9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8690" cy="3288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group w14:anchorId="2BCD1ACE" id="Area di disegno 20" o:spid="_x0000_s1026" editas="canvas" style="position:absolute;margin-left:1.1pt;margin-top:.3pt;width:474.25pt;height:258.5pt;z-index:251666432" coordsize="60229,328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">
                <v:shape id="_x0000_s1027" type="#_x0000_t75" style="position:absolute;width:60229;height:32829;visibility:visible;mso-wrap-style:square">
                  <v:fill o:detectmouseclick="t"/>
                  <v:path o:connecttype="none"/>
                </v:shape>
                <v:shape id="Picture 13" o:spid="_x0000_s1028" type="#_x0000_t75" style="position:absolute;width:60286;height:32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">
                  <v:imagedata r:id="rId52" o:title=""/>
                </v:shape>
              </v:group>
            </w:pict>
          </mc:Fallback>
        </mc:AlternateContent>
      </w:r>
    </w:p>
    <w:p w14:paraId="21EAF8B7" w14:textId="77777777" w:rsidR="001E3FB1" w:rsidRDefault="001E3FB1" w:rsidP="00952CBD">
      <w:pPr>
        <w:rPr>
          <w:sz w:val="24"/>
          <w:szCs w:val="24"/>
        </w:rPr>
      </w:pPr>
    </w:p>
    <w:p w14:paraId="4E543782" w14:textId="77777777" w:rsidR="001E3FB1" w:rsidRDefault="001E3FB1" w:rsidP="00952CBD">
      <w:pPr>
        <w:rPr>
          <w:sz w:val="24"/>
          <w:szCs w:val="24"/>
        </w:rPr>
      </w:pPr>
    </w:p>
    <w:p w14:paraId="0FE24474" w14:textId="77777777" w:rsidR="001E3FB1" w:rsidRDefault="001E3FB1" w:rsidP="00952CBD">
      <w:pPr>
        <w:rPr>
          <w:sz w:val="24"/>
          <w:szCs w:val="24"/>
        </w:rPr>
      </w:pPr>
    </w:p>
    <w:p w14:paraId="7668E1E4" w14:textId="77777777" w:rsidR="001E3FB1" w:rsidRDefault="001E3FB1" w:rsidP="00952CBD">
      <w:pPr>
        <w:rPr>
          <w:sz w:val="24"/>
          <w:szCs w:val="24"/>
        </w:rPr>
      </w:pPr>
    </w:p>
    <w:p w14:paraId="30AEDA2C" w14:textId="77777777" w:rsidR="001E3FB1" w:rsidRDefault="001E3FB1" w:rsidP="00952CBD">
      <w:pPr>
        <w:rPr>
          <w:sz w:val="24"/>
          <w:szCs w:val="24"/>
        </w:rPr>
      </w:pPr>
    </w:p>
    <w:p w14:paraId="3EF484A7" w14:textId="77777777" w:rsidR="001E3FB1" w:rsidRDefault="001E3FB1" w:rsidP="00952CBD">
      <w:pPr>
        <w:rPr>
          <w:sz w:val="24"/>
          <w:szCs w:val="24"/>
        </w:rPr>
      </w:pPr>
    </w:p>
    <w:p w14:paraId="4591DD20" w14:textId="77777777" w:rsidR="001E3FB1" w:rsidRDefault="001E3FB1" w:rsidP="00952CBD">
      <w:pPr>
        <w:rPr>
          <w:sz w:val="24"/>
          <w:szCs w:val="24"/>
        </w:rPr>
      </w:pPr>
    </w:p>
    <w:p w14:paraId="07DCE208" w14:textId="77777777" w:rsidR="001E3FB1" w:rsidRDefault="001E3FB1" w:rsidP="00952CBD">
      <w:pPr>
        <w:rPr>
          <w:sz w:val="24"/>
          <w:szCs w:val="24"/>
        </w:rPr>
      </w:pPr>
    </w:p>
    <w:p w14:paraId="3FD7F25F" w14:textId="77777777" w:rsidR="001E3FB1" w:rsidRDefault="001E3FB1" w:rsidP="00952CBD">
      <w:pPr>
        <w:rPr>
          <w:sz w:val="24"/>
          <w:szCs w:val="24"/>
        </w:rPr>
      </w:pPr>
    </w:p>
    <w:p w14:paraId="5A79F975" w14:textId="77777777" w:rsidR="001E3FB1" w:rsidRDefault="001E3FB1" w:rsidP="00952CBD">
      <w:pPr>
        <w:rPr>
          <w:sz w:val="24"/>
          <w:szCs w:val="24"/>
        </w:rPr>
      </w:pPr>
    </w:p>
    <w:p w14:paraId="1463DA45" w14:textId="77777777" w:rsidR="001E3FB1" w:rsidRDefault="001E3FB1" w:rsidP="00952CBD">
      <w:pPr>
        <w:rPr>
          <w:sz w:val="24"/>
          <w:szCs w:val="24"/>
        </w:rPr>
      </w:pPr>
    </w:p>
    <w:p w14:paraId="55B93799" w14:textId="77777777" w:rsidR="001E3FB1" w:rsidRDefault="001E3FB1" w:rsidP="00952CBD">
      <w:pPr>
        <w:rPr>
          <w:sz w:val="24"/>
          <w:szCs w:val="24"/>
        </w:rPr>
      </w:pPr>
    </w:p>
    <w:p w14:paraId="3D96BAB4" w14:textId="77777777" w:rsidR="001E3FB1" w:rsidRDefault="001E3FB1" w:rsidP="00952CBD">
      <w:pPr>
        <w:rPr>
          <w:sz w:val="24"/>
          <w:szCs w:val="24"/>
        </w:rPr>
      </w:pPr>
    </w:p>
    <w:p w14:paraId="5A85683A" w14:textId="77777777" w:rsidR="008164F8" w:rsidRDefault="008164F8" w:rsidP="00952CBD">
      <w:pPr>
        <w:rPr>
          <w:sz w:val="24"/>
          <w:szCs w:val="24"/>
        </w:rPr>
      </w:pPr>
    </w:p>
    <w:p w14:paraId="4AFC54EF" w14:textId="77777777" w:rsidR="008164F8" w:rsidRDefault="008164F8" w:rsidP="00952CBD">
      <w:pPr>
        <w:rPr>
          <w:sz w:val="24"/>
          <w:szCs w:val="24"/>
        </w:rPr>
      </w:pPr>
    </w:p>
    <w:p w14:paraId="4D5322D3" w14:textId="77777777" w:rsidR="008164F8" w:rsidRDefault="008164F8" w:rsidP="00952CBD">
      <w:pPr>
        <w:rPr>
          <w:sz w:val="24"/>
          <w:szCs w:val="24"/>
        </w:rPr>
      </w:pPr>
    </w:p>
    <w:p w14:paraId="096BD5DE" w14:textId="77777777" w:rsidR="008164F8" w:rsidRDefault="008164F8" w:rsidP="00952CBD">
      <w:pPr>
        <w:rPr>
          <w:sz w:val="24"/>
          <w:szCs w:val="24"/>
        </w:rPr>
      </w:pPr>
    </w:p>
    <w:p w14:paraId="08F857A1" w14:textId="77777777" w:rsidR="008164F8" w:rsidRDefault="008164F8" w:rsidP="00952CBD">
      <w:pPr>
        <w:rPr>
          <w:sz w:val="24"/>
          <w:szCs w:val="24"/>
        </w:rPr>
      </w:pPr>
    </w:p>
    <w:p w14:paraId="3BFEE130" w14:textId="57B23634" w:rsidR="001E3FB1" w:rsidRDefault="001E3FB1" w:rsidP="00952CBD">
      <w:pPr>
        <w:rPr>
          <w:sz w:val="24"/>
          <w:szCs w:val="24"/>
        </w:rPr>
      </w:pPr>
    </w:p>
    <w:p w14:paraId="3C11B52C" w14:textId="77777777" w:rsidR="001E3FB1" w:rsidRDefault="005663AE" w:rsidP="00952CBD">
      <w:pPr>
        <w:rPr>
          <w:sz w:val="24"/>
          <w:szCs w:val="24"/>
        </w:rPr>
      </w:pPr>
      <w:r>
        <w:rPr>
          <w:sz w:val="24"/>
          <w:szCs w:val="24"/>
        </w:rPr>
        <w:t xml:space="preserve">I PAC sono coordinati dal Servizio di promozione e valutazione sanitaria dell'UMC </w:t>
      </w:r>
      <w:r w:rsidR="00F93D0F">
        <w:rPr>
          <w:sz w:val="24"/>
          <w:szCs w:val="24"/>
        </w:rPr>
        <w:t>e prevedono una modalità operativa basata sul lavoro di rete e una suddivisione dei compiti in funzione delle competenze e delle risorse attive in Ticino. Sono inoltre previsti un monitoraggio di tutte le attività e una valutazione condivisa con i partner annualmente</w:t>
      </w:r>
      <w:r w:rsidR="008B4802">
        <w:rPr>
          <w:sz w:val="24"/>
          <w:szCs w:val="24"/>
        </w:rPr>
        <w:t xml:space="preserve"> e una </w:t>
      </w:r>
      <w:r w:rsidR="00F93D0F">
        <w:rPr>
          <w:sz w:val="24"/>
          <w:szCs w:val="24"/>
        </w:rPr>
        <w:t>a fine programma.</w:t>
      </w:r>
    </w:p>
    <w:p w14:paraId="0E601E72" w14:textId="77777777" w:rsidR="008B4802" w:rsidRDefault="008B4802" w:rsidP="00952CBD">
      <w:pPr>
        <w:rPr>
          <w:sz w:val="24"/>
          <w:szCs w:val="24"/>
        </w:rPr>
      </w:pPr>
      <w:r>
        <w:rPr>
          <w:sz w:val="24"/>
          <w:szCs w:val="24"/>
        </w:rPr>
        <w:t xml:space="preserve">Rispetto all'attuale </w:t>
      </w:r>
      <w:hyperlink r:id="rId53" w:history="1">
        <w:r w:rsidRPr="008B4802">
          <w:rPr>
            <w:rStyle w:val="Collegamentoipertestuale"/>
            <w:sz w:val="24"/>
            <w:szCs w:val="24"/>
          </w:rPr>
          <w:t>PAC 2021-2024</w:t>
        </w:r>
      </w:hyperlink>
      <w:r>
        <w:rPr>
          <w:sz w:val="24"/>
          <w:szCs w:val="24"/>
        </w:rPr>
        <w:t xml:space="preserve">, il </w:t>
      </w:r>
      <w:hyperlink r:id="rId54" w:history="1">
        <w:r w:rsidRPr="008B4802">
          <w:rPr>
            <w:rStyle w:val="Collegamentoipertestuale"/>
            <w:sz w:val="24"/>
            <w:szCs w:val="24"/>
          </w:rPr>
          <w:t>PAC 2025-2028</w:t>
        </w:r>
      </w:hyperlink>
      <w:r>
        <w:rPr>
          <w:sz w:val="24"/>
          <w:szCs w:val="24"/>
        </w:rPr>
        <w:t xml:space="preserve"> include una fase pilota riguar</w:t>
      </w:r>
      <w:r w:rsidR="00A61BD9">
        <w:rPr>
          <w:sz w:val="24"/>
          <w:szCs w:val="24"/>
        </w:rPr>
        <w:t xml:space="preserve">dante la fase di vita "Adulti". </w:t>
      </w:r>
    </w:p>
    <w:p w14:paraId="187CBD81" w14:textId="77777777" w:rsidR="008B4802" w:rsidRDefault="008B4802" w:rsidP="00952CB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L'elaborazione dei progetti contenuti nei PAC si fonda su due approcci complementari: quello tematico si focalizza su uno specifico tema di promozione della salute (es. movimento, alimentazione, ecc.); quello trasversale può riguardare diversi temi promossi in contesti di vita specifici (es scuole, spazi pubblici, ecc.) e sono rivolti a pubblici specifici o alla popolazione. </w:t>
      </w:r>
    </w:p>
    <w:p w14:paraId="047EB949" w14:textId="77777777" w:rsidR="008B4802" w:rsidRDefault="008B4802" w:rsidP="00952CBD">
      <w:pPr>
        <w:rPr>
          <w:sz w:val="24"/>
          <w:szCs w:val="24"/>
        </w:rPr>
      </w:pPr>
    </w:p>
    <w:p w14:paraId="0C96DA92" w14:textId="77777777" w:rsidR="00C356C6" w:rsidRPr="00C356C6" w:rsidRDefault="00C356C6" w:rsidP="00C356C6">
      <w:pPr>
        <w:rPr>
          <w:rFonts w:cs="Arial"/>
          <w:sz w:val="24"/>
          <w:szCs w:val="24"/>
        </w:rPr>
      </w:pPr>
      <w:r w:rsidRPr="00C356C6">
        <w:rPr>
          <w:rFonts w:cs="Arial"/>
          <w:sz w:val="24"/>
          <w:szCs w:val="24"/>
        </w:rPr>
        <w:t xml:space="preserve">La Dr.ssa Bouvier Gallacchi ha sottolineato come il concetto della promozione della salute è nato alla fine degli anni '80; a quell'epoca si sapeva già che esiste una serie di determinanti che condizionano o che hanno un impatto sulla salute delle persone e della popolazione. Si tratta dell'insieme dei fattori personali, sociali, economici e ambientali che determinano lo stato di salute di persone o popolazioni; possono avere effetti singoli o cumulativi, positivi o negativi sulla salute e non sempre sono modificabili e distribuiti in modo equo. </w:t>
      </w:r>
    </w:p>
    <w:p w14:paraId="124BDD99" w14:textId="77777777" w:rsidR="00C356C6" w:rsidRPr="00C356C6" w:rsidRDefault="00C356C6" w:rsidP="00C356C6">
      <w:pPr>
        <w:rPr>
          <w:rFonts w:cs="Arial"/>
          <w:sz w:val="24"/>
          <w:szCs w:val="24"/>
        </w:rPr>
      </w:pPr>
    </w:p>
    <w:p w14:paraId="0380DFCC" w14:textId="77777777" w:rsidR="00C356C6" w:rsidRDefault="000C6505" w:rsidP="00C356C6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Dopo gli anni 2000 ai determinanti da considerare si sono aggiunti quelli tecnologici e commerciali (che rappresentano il marketing commerciale delle grandi ditte, i cui impatti possono essere negativi o positivi):</w:t>
      </w:r>
    </w:p>
    <w:p w14:paraId="021644D8" w14:textId="77777777" w:rsidR="008164F8" w:rsidRDefault="008164F8" w:rsidP="00C356C6">
      <w:pPr>
        <w:rPr>
          <w:rFonts w:cs="Arial"/>
          <w:sz w:val="24"/>
          <w:szCs w:val="24"/>
        </w:rPr>
      </w:pPr>
    </w:p>
    <w:p w14:paraId="2B5BBAA2" w14:textId="46FB38BB" w:rsidR="008164F8" w:rsidRDefault="00C55906" w:rsidP="00C356C6">
      <w:pPr>
        <w:rPr>
          <w:rFonts w:cs="Arial"/>
          <w:sz w:val="24"/>
          <w:szCs w:val="24"/>
        </w:rPr>
      </w:pPr>
      <w:r>
        <w:rPr>
          <w:noProof/>
          <w:sz w:val="24"/>
          <w:szCs w:val="24"/>
          <w:lang w:eastAsia="it-CH"/>
        </w:rPr>
        <mc:AlternateContent>
          <mc:Choice Requires="wpc">
            <w:drawing>
              <wp:anchor distT="0" distB="0" distL="114300" distR="114300" simplePos="0" relativeHeight="251669504" behindDoc="0" locked="0" layoutInCell="1" allowOverlap="1" wp14:anchorId="6D1E79BE" wp14:editId="3DE9B93D">
                <wp:simplePos x="0" y="0"/>
                <wp:positionH relativeFrom="column">
                  <wp:posOffset>78105</wp:posOffset>
                </wp:positionH>
                <wp:positionV relativeFrom="paragraph">
                  <wp:posOffset>63500</wp:posOffset>
                </wp:positionV>
                <wp:extent cx="6022975" cy="2727960"/>
                <wp:effectExtent l="0" t="0" r="6350" b="5715"/>
                <wp:wrapNone/>
                <wp:docPr id="26" name="Area di disegno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25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7420" cy="2732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486690" id="Area di disegno 26" o:spid="_x0000_s1026" editas="canvas" style="position:absolute;margin-left:6.15pt;margin-top:5pt;width:474.25pt;height:214.8pt;z-index:251669504" coordsize="60229,27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">
                <v:shape id="_x0000_s1027" type="#_x0000_t75" style="position:absolute;width:60229;height:27279;visibility:visible;mso-wrap-style:square">
                  <v:fill o:detectmouseclick="t"/>
                  <v:path o:connecttype="none"/>
                </v:shape>
                <v:shape id="Picture 21" o:spid="_x0000_s1028" type="#_x0000_t75" style="position:absolute;width:60274;height:27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">
                  <v:imagedata r:id="rId56" o:title=""/>
                </v:shape>
              </v:group>
            </w:pict>
          </mc:Fallback>
        </mc:AlternateContent>
      </w:r>
    </w:p>
    <w:p w14:paraId="79139A1D" w14:textId="3F53CF2F" w:rsidR="008164F8" w:rsidRPr="00C356C6" w:rsidRDefault="008164F8" w:rsidP="00C356C6">
      <w:pPr>
        <w:rPr>
          <w:rFonts w:cs="Arial"/>
          <w:sz w:val="24"/>
          <w:szCs w:val="24"/>
        </w:rPr>
      </w:pPr>
    </w:p>
    <w:p w14:paraId="000C4366" w14:textId="79D92643" w:rsidR="008B4802" w:rsidRPr="00C356C6" w:rsidRDefault="008B4802" w:rsidP="00952CBD">
      <w:pPr>
        <w:rPr>
          <w:sz w:val="24"/>
          <w:szCs w:val="24"/>
        </w:rPr>
      </w:pPr>
    </w:p>
    <w:p w14:paraId="71825314" w14:textId="7557DE61" w:rsidR="00C356C6" w:rsidRDefault="00C356C6" w:rsidP="00952CBD">
      <w:pPr>
        <w:rPr>
          <w:sz w:val="24"/>
          <w:szCs w:val="24"/>
        </w:rPr>
      </w:pPr>
    </w:p>
    <w:p w14:paraId="2FBA1ADB" w14:textId="77777777" w:rsidR="00C356C6" w:rsidRDefault="00C356C6" w:rsidP="00952CBD">
      <w:pPr>
        <w:rPr>
          <w:sz w:val="24"/>
          <w:szCs w:val="24"/>
        </w:rPr>
      </w:pPr>
    </w:p>
    <w:p w14:paraId="11A51D1A" w14:textId="77777777" w:rsidR="00C356C6" w:rsidRDefault="00C356C6" w:rsidP="00952CBD">
      <w:pPr>
        <w:rPr>
          <w:sz w:val="24"/>
          <w:szCs w:val="24"/>
        </w:rPr>
      </w:pPr>
    </w:p>
    <w:p w14:paraId="065A243F" w14:textId="77777777" w:rsidR="00C356C6" w:rsidRDefault="00C356C6" w:rsidP="00952CBD">
      <w:pPr>
        <w:rPr>
          <w:sz w:val="24"/>
          <w:szCs w:val="24"/>
        </w:rPr>
      </w:pPr>
    </w:p>
    <w:p w14:paraId="4B2D4866" w14:textId="77777777" w:rsidR="00C356C6" w:rsidRDefault="00C356C6" w:rsidP="00952CBD">
      <w:pPr>
        <w:rPr>
          <w:sz w:val="24"/>
          <w:szCs w:val="24"/>
        </w:rPr>
      </w:pPr>
    </w:p>
    <w:p w14:paraId="233F3DC9" w14:textId="77777777" w:rsidR="00C356C6" w:rsidRDefault="00C356C6" w:rsidP="00952CBD">
      <w:pPr>
        <w:rPr>
          <w:sz w:val="24"/>
          <w:szCs w:val="24"/>
        </w:rPr>
      </w:pPr>
    </w:p>
    <w:p w14:paraId="4C31FB7F" w14:textId="77777777" w:rsidR="00C356C6" w:rsidRDefault="00C356C6" w:rsidP="00952CBD">
      <w:pPr>
        <w:rPr>
          <w:sz w:val="24"/>
          <w:szCs w:val="24"/>
        </w:rPr>
      </w:pPr>
    </w:p>
    <w:p w14:paraId="348A08CF" w14:textId="77777777" w:rsidR="00C356C6" w:rsidRDefault="00C356C6" w:rsidP="00952CBD">
      <w:pPr>
        <w:rPr>
          <w:sz w:val="24"/>
          <w:szCs w:val="24"/>
        </w:rPr>
      </w:pPr>
    </w:p>
    <w:p w14:paraId="2E80C697" w14:textId="77777777" w:rsidR="00C356C6" w:rsidRDefault="00C356C6" w:rsidP="00952CBD">
      <w:pPr>
        <w:rPr>
          <w:sz w:val="24"/>
          <w:szCs w:val="24"/>
        </w:rPr>
      </w:pPr>
    </w:p>
    <w:p w14:paraId="1D4F5D15" w14:textId="77777777" w:rsidR="00C356C6" w:rsidRDefault="00C356C6" w:rsidP="00952CBD">
      <w:pPr>
        <w:rPr>
          <w:sz w:val="24"/>
          <w:szCs w:val="24"/>
        </w:rPr>
      </w:pPr>
    </w:p>
    <w:p w14:paraId="08B2BA63" w14:textId="77777777" w:rsidR="00C356C6" w:rsidRDefault="00C356C6" w:rsidP="00952CBD">
      <w:pPr>
        <w:rPr>
          <w:sz w:val="24"/>
          <w:szCs w:val="24"/>
        </w:rPr>
      </w:pPr>
    </w:p>
    <w:p w14:paraId="4BA50D94" w14:textId="77777777" w:rsidR="00C356C6" w:rsidRDefault="00C356C6" w:rsidP="00952CBD">
      <w:pPr>
        <w:rPr>
          <w:sz w:val="24"/>
          <w:szCs w:val="24"/>
        </w:rPr>
      </w:pPr>
    </w:p>
    <w:p w14:paraId="1606C7A7" w14:textId="77777777" w:rsidR="00C356C6" w:rsidRDefault="00C356C6" w:rsidP="00952CBD">
      <w:pPr>
        <w:rPr>
          <w:sz w:val="24"/>
          <w:szCs w:val="24"/>
        </w:rPr>
      </w:pPr>
    </w:p>
    <w:p w14:paraId="1D25FFD4" w14:textId="77777777" w:rsidR="00C356C6" w:rsidRDefault="00C356C6" w:rsidP="00952CBD">
      <w:pPr>
        <w:rPr>
          <w:sz w:val="24"/>
          <w:szCs w:val="24"/>
        </w:rPr>
      </w:pPr>
    </w:p>
    <w:p w14:paraId="55D4174B" w14:textId="77777777" w:rsidR="00C356C6" w:rsidRDefault="00C356C6" w:rsidP="00952CBD">
      <w:pPr>
        <w:rPr>
          <w:sz w:val="24"/>
          <w:szCs w:val="24"/>
        </w:rPr>
      </w:pPr>
    </w:p>
    <w:p w14:paraId="6E2F4DE4" w14:textId="264ADC1F" w:rsidR="00EB5AD2" w:rsidRDefault="00EB6514" w:rsidP="00952CBD">
      <w:pPr>
        <w:rPr>
          <w:sz w:val="24"/>
          <w:szCs w:val="24"/>
        </w:rPr>
      </w:pPr>
      <w:r>
        <w:rPr>
          <w:sz w:val="24"/>
          <w:szCs w:val="24"/>
        </w:rPr>
        <w:t xml:space="preserve">Gli ospiti hanno anche affrontato il tema della </w:t>
      </w:r>
      <w:hyperlink r:id="rId57" w:history="1">
        <w:r w:rsidR="000C6505" w:rsidRPr="00EB5AD2">
          <w:rPr>
            <w:rStyle w:val="Collegamentoipertestuale"/>
            <w:b/>
            <w:sz w:val="24"/>
            <w:szCs w:val="24"/>
          </w:rPr>
          <w:t>sovramedicalizzazione</w:t>
        </w:r>
      </w:hyperlink>
      <w:r w:rsidR="000C6505">
        <w:rPr>
          <w:sz w:val="24"/>
          <w:szCs w:val="24"/>
        </w:rPr>
        <w:t xml:space="preserve">, </w:t>
      </w:r>
      <w:r>
        <w:rPr>
          <w:sz w:val="24"/>
          <w:szCs w:val="24"/>
        </w:rPr>
        <w:t>relativamente alla quale il Cantone ha un contratto con l'ACSI</w:t>
      </w:r>
      <w:r w:rsidR="00EB5AD2">
        <w:rPr>
          <w:sz w:val="24"/>
          <w:szCs w:val="24"/>
        </w:rPr>
        <w:t xml:space="preserve">. Quest'ultima </w:t>
      </w:r>
      <w:r w:rsidR="00EB5AD2" w:rsidRPr="00EB5AD2">
        <w:rPr>
          <w:sz w:val="24"/>
          <w:szCs w:val="24"/>
        </w:rPr>
        <w:t xml:space="preserve">è membro fondatore del comitato di </w:t>
      </w:r>
      <w:hyperlink r:id="rId58" w:history="1">
        <w:r w:rsidR="00EB5AD2" w:rsidRPr="00EB5AD2">
          <w:rPr>
            <w:rStyle w:val="Collegamentoipertestuale"/>
            <w:sz w:val="24"/>
            <w:szCs w:val="24"/>
          </w:rPr>
          <w:t>Smarter Medicine – Choosing Wisely Switzerland</w:t>
        </w:r>
      </w:hyperlink>
      <w:r w:rsidR="00EB5AD2">
        <w:rPr>
          <w:sz w:val="24"/>
          <w:szCs w:val="24"/>
        </w:rPr>
        <w:t>: si tratta di trasformare dei concetti anche tecnici e complessi in qualcosa di fruibile per la gran parte della popolazione. È proprio l'approccio, calato dall'altro dallo specialista verso il paziente, che deve cambiare: deve diventare motivazionale e di partecipazione e di condivisione. L'</w:t>
      </w:r>
      <w:r w:rsidR="00EB5AD2" w:rsidRPr="00EB5AD2">
        <w:rPr>
          <w:sz w:val="24"/>
          <w:szCs w:val="24"/>
        </w:rPr>
        <w:t>ACSI dà in que</w:t>
      </w:r>
      <w:r w:rsidR="00EB5AD2">
        <w:rPr>
          <w:sz w:val="24"/>
          <w:szCs w:val="24"/>
        </w:rPr>
        <w:t>sto senso grande importanza all'</w:t>
      </w:r>
      <w:hyperlink r:id="rId59" w:history="1">
        <w:r w:rsidR="00EB5AD2" w:rsidRPr="00EB5AD2">
          <w:rPr>
            <w:rStyle w:val="Collegamentoipertestuale"/>
            <w:sz w:val="24"/>
            <w:szCs w:val="24"/>
          </w:rPr>
          <w:t>informazione</w:t>
        </w:r>
      </w:hyperlink>
      <w:r w:rsidR="00EB5AD2" w:rsidRPr="00EB5AD2">
        <w:rPr>
          <w:sz w:val="24"/>
          <w:szCs w:val="24"/>
        </w:rPr>
        <w:t xml:space="preserve"> e alla sensibilizzazione </w:t>
      </w:r>
      <w:r w:rsidR="00EB5AD2">
        <w:rPr>
          <w:sz w:val="24"/>
          <w:szCs w:val="24"/>
        </w:rPr>
        <w:t>dei pazienti-consumatori, con l'</w:t>
      </w:r>
      <w:r w:rsidR="00EB5AD2" w:rsidRPr="00EB5AD2">
        <w:rPr>
          <w:sz w:val="24"/>
          <w:szCs w:val="24"/>
        </w:rPr>
        <w:t>obiettivo di ampliare le loro competenze, nonché di tutelarli.</w:t>
      </w:r>
      <w:r w:rsidR="00EB5AD2">
        <w:rPr>
          <w:sz w:val="24"/>
          <w:szCs w:val="24"/>
        </w:rPr>
        <w:t xml:space="preserve"> Essa ha anche preparato un </w:t>
      </w:r>
      <w:hyperlink r:id="rId60" w:history="1">
        <w:r w:rsidR="00EB5AD2" w:rsidRPr="00EB5AD2">
          <w:rPr>
            <w:rStyle w:val="Collegamentoipertestuale"/>
            <w:sz w:val="24"/>
            <w:szCs w:val="24"/>
          </w:rPr>
          <w:t>documento</w:t>
        </w:r>
      </w:hyperlink>
      <w:r w:rsidR="00EB5AD2">
        <w:rPr>
          <w:sz w:val="24"/>
          <w:szCs w:val="24"/>
        </w:rPr>
        <w:t xml:space="preserve"> contenente le domande da rivolgere al proprio medico per capire se è indicato o meno svolgere un esame. </w:t>
      </w:r>
    </w:p>
    <w:p w14:paraId="27CC0EE7" w14:textId="77777777" w:rsidR="00C356C6" w:rsidRDefault="00C356C6" w:rsidP="00952CBD">
      <w:pPr>
        <w:rPr>
          <w:sz w:val="24"/>
          <w:szCs w:val="24"/>
        </w:rPr>
      </w:pPr>
    </w:p>
    <w:p w14:paraId="5A647D1F" w14:textId="77777777" w:rsidR="00C356C6" w:rsidRDefault="00EB5AD2" w:rsidP="00952CBD">
      <w:pPr>
        <w:rPr>
          <w:sz w:val="24"/>
          <w:szCs w:val="24"/>
        </w:rPr>
      </w:pPr>
      <w:r>
        <w:rPr>
          <w:sz w:val="24"/>
          <w:szCs w:val="24"/>
        </w:rPr>
        <w:t xml:space="preserve">L'UMC ogni anno lancia la </w:t>
      </w:r>
      <w:hyperlink r:id="rId61" w:history="1">
        <w:r w:rsidRPr="00EB5AD2">
          <w:rPr>
            <w:rStyle w:val="Collegamentoipertestuale"/>
            <w:sz w:val="24"/>
            <w:szCs w:val="24"/>
          </w:rPr>
          <w:t>campagna relativa all'uso degli antibiotici</w:t>
        </w:r>
      </w:hyperlink>
      <w:r>
        <w:rPr>
          <w:sz w:val="24"/>
          <w:szCs w:val="24"/>
        </w:rPr>
        <w:t xml:space="preserve">, volta a sensibilizzare la popolazione </w:t>
      </w:r>
      <w:r w:rsidR="00FA2506">
        <w:rPr>
          <w:sz w:val="24"/>
          <w:szCs w:val="24"/>
        </w:rPr>
        <w:t>sull'uso corretto di quei medicamenti</w:t>
      </w:r>
      <w:r>
        <w:rPr>
          <w:sz w:val="24"/>
          <w:szCs w:val="24"/>
        </w:rPr>
        <w:t>: i</w:t>
      </w:r>
      <w:r w:rsidRPr="00EB5AD2">
        <w:rPr>
          <w:sz w:val="24"/>
          <w:szCs w:val="24"/>
        </w:rPr>
        <w:t>l loro uso eccessivo e spesso</w:t>
      </w:r>
      <w:r w:rsidR="00D402DA">
        <w:rPr>
          <w:sz w:val="24"/>
          <w:szCs w:val="24"/>
        </w:rPr>
        <w:t xml:space="preserve"> non </w:t>
      </w:r>
      <w:r w:rsidR="00D402DA">
        <w:rPr>
          <w:sz w:val="24"/>
          <w:szCs w:val="24"/>
        </w:rPr>
        <w:lastRenderedPageBreak/>
        <w:t>appropriato ha portato all'</w:t>
      </w:r>
      <w:r w:rsidRPr="00EB5AD2">
        <w:rPr>
          <w:sz w:val="24"/>
          <w:szCs w:val="24"/>
        </w:rPr>
        <w:t xml:space="preserve">apparizione e alla diffusione di batteri resistenti e multiresistenti e </w:t>
      </w:r>
      <w:r w:rsidR="009D4971">
        <w:rPr>
          <w:sz w:val="24"/>
          <w:szCs w:val="24"/>
        </w:rPr>
        <w:t>alla conseguente riduzione dell</w:t>
      </w:r>
      <w:r w:rsidR="00FF7061">
        <w:rPr>
          <w:sz w:val="24"/>
          <w:szCs w:val="24"/>
        </w:rPr>
        <w:t xml:space="preserve">a loro </w:t>
      </w:r>
      <w:r w:rsidRPr="00EB5AD2">
        <w:rPr>
          <w:sz w:val="24"/>
          <w:szCs w:val="24"/>
        </w:rPr>
        <w:t>efficacia</w:t>
      </w:r>
      <w:r w:rsidR="00FF7061">
        <w:rPr>
          <w:sz w:val="24"/>
          <w:szCs w:val="24"/>
        </w:rPr>
        <w:t xml:space="preserve">. </w:t>
      </w:r>
    </w:p>
    <w:p w14:paraId="5C20F9DB" w14:textId="77777777" w:rsidR="00C356C6" w:rsidRDefault="00C356C6" w:rsidP="00952CBD">
      <w:pPr>
        <w:rPr>
          <w:sz w:val="24"/>
          <w:szCs w:val="24"/>
        </w:rPr>
      </w:pPr>
    </w:p>
    <w:p w14:paraId="3B9C0360" w14:textId="77777777" w:rsidR="00544729" w:rsidRDefault="00544729" w:rsidP="00CC0810">
      <w:pPr>
        <w:rPr>
          <w:sz w:val="24"/>
          <w:szCs w:val="24"/>
        </w:rPr>
      </w:pPr>
    </w:p>
    <w:p w14:paraId="6B3A5450" w14:textId="77777777" w:rsidR="007917E6" w:rsidRPr="007917E6" w:rsidRDefault="00B55BF2" w:rsidP="00CC0810">
      <w:pPr>
        <w:pStyle w:val="Titolo1"/>
        <w:numPr>
          <w:ilvl w:val="0"/>
          <w:numId w:val="0"/>
        </w:numPr>
        <w:tabs>
          <w:tab w:val="left" w:pos="567"/>
        </w:tabs>
        <w:spacing w:before="0"/>
      </w:pPr>
      <w:bookmarkStart w:id="12" w:name="_Toc207961586"/>
      <w:r>
        <w:t>4.</w:t>
      </w:r>
      <w:r>
        <w:tab/>
      </w:r>
      <w:r w:rsidR="007917E6" w:rsidRPr="00941762">
        <w:t>CONSIDERAZIONI</w:t>
      </w:r>
      <w:r w:rsidR="007917E6" w:rsidRPr="007917E6">
        <w:t xml:space="preserve"> COMMISSIONALI</w:t>
      </w:r>
      <w:bookmarkEnd w:id="12"/>
    </w:p>
    <w:p w14:paraId="37C1641E" w14:textId="77777777" w:rsidR="00941762" w:rsidRDefault="005C0E68" w:rsidP="005C0E68">
      <w:pPr>
        <w:pStyle w:val="Titolo2"/>
        <w:numPr>
          <w:ilvl w:val="0"/>
          <w:numId w:val="0"/>
        </w:numPr>
      </w:pPr>
      <w:bookmarkStart w:id="13" w:name="_Toc207961587"/>
      <w:r>
        <w:t>4.1</w:t>
      </w:r>
      <w:r>
        <w:tab/>
      </w:r>
      <w:r w:rsidR="00941762">
        <w:t>Le campagne di promozione del benessere</w:t>
      </w:r>
      <w:bookmarkEnd w:id="13"/>
      <w:r w:rsidR="00941762">
        <w:t xml:space="preserve"> </w:t>
      </w:r>
    </w:p>
    <w:p w14:paraId="112AB1D6" w14:textId="77777777" w:rsidR="00817644" w:rsidRPr="00817644" w:rsidRDefault="00817644" w:rsidP="00817644">
      <w:pPr>
        <w:rPr>
          <w:rFonts w:cs="Arial"/>
          <w:sz w:val="24"/>
          <w:szCs w:val="24"/>
        </w:rPr>
      </w:pPr>
      <w:r w:rsidRPr="00817644">
        <w:rPr>
          <w:rFonts w:cs="Arial"/>
          <w:sz w:val="24"/>
          <w:szCs w:val="24"/>
        </w:rPr>
        <w:t xml:space="preserve">La Dr.ssa Bouvier Gallacchi, in occasione dell'audizione in seno alla CSSS, ha spiegato che il concetto di salute si è evoluto nel tempo, a partire dalla definizione data dall'OMS nel 1948 di assenza di malattia, per arrivare a quella di oggi, che vede la salute come la capacità di adattamento, d'interazione e di autogestione delle persone e delle comunità di fronte alle sfide sociali, fisiche ed emotive poste dall'ambiente e dalle condizioni di vita. La salute è, insomma, una risorsa che permette a ognuno, non solo alla singola persona, ma anche a un'intera popolazione, di sviluppare una serie di potenzialità. </w:t>
      </w:r>
    </w:p>
    <w:p w14:paraId="2DF5178A" w14:textId="77777777" w:rsidR="00817644" w:rsidRPr="00817644" w:rsidRDefault="00817644" w:rsidP="00817644"/>
    <w:p w14:paraId="2E94D6D6" w14:textId="77777777" w:rsidR="009E2B69" w:rsidRPr="00726582" w:rsidRDefault="00941762" w:rsidP="0027496E">
      <w:pPr>
        <w:pStyle w:val="Paragrafoelenco"/>
        <w:numPr>
          <w:ilvl w:val="0"/>
          <w:numId w:val="32"/>
        </w:numPr>
        <w:ind w:left="357" w:hanging="357"/>
        <w:rPr>
          <w:b/>
          <w:bCs/>
          <w:sz w:val="24"/>
          <w:szCs w:val="24"/>
        </w:rPr>
      </w:pPr>
      <w:r w:rsidRPr="00726582">
        <w:rPr>
          <w:b/>
          <w:bCs/>
          <w:sz w:val="24"/>
          <w:szCs w:val="24"/>
        </w:rPr>
        <w:t>Nel corso dei numeros</w:t>
      </w:r>
      <w:r w:rsidR="00B55BF2">
        <w:rPr>
          <w:b/>
          <w:bCs/>
          <w:sz w:val="24"/>
          <w:szCs w:val="24"/>
        </w:rPr>
        <w:t>i approfondimenti svolti dalla C</w:t>
      </w:r>
      <w:r w:rsidRPr="00726582">
        <w:rPr>
          <w:b/>
          <w:bCs/>
          <w:sz w:val="24"/>
          <w:szCs w:val="24"/>
        </w:rPr>
        <w:t>ommissione, in particolare con</w:t>
      </w:r>
      <w:r w:rsidR="00B55BF2">
        <w:rPr>
          <w:b/>
          <w:bCs/>
          <w:sz w:val="24"/>
          <w:szCs w:val="24"/>
        </w:rPr>
        <w:t xml:space="preserve"> i rappresentati del DSS e dell'</w:t>
      </w:r>
      <w:r w:rsidRPr="00726582">
        <w:rPr>
          <w:b/>
          <w:bCs/>
          <w:sz w:val="24"/>
          <w:szCs w:val="24"/>
        </w:rPr>
        <w:t>Ufficio del Medico cantonale - Servizio di promozione e</w:t>
      </w:r>
      <w:r w:rsidR="00B55BF2">
        <w:rPr>
          <w:b/>
          <w:bCs/>
          <w:sz w:val="24"/>
          <w:szCs w:val="24"/>
        </w:rPr>
        <w:t xml:space="preserve"> valutazione sanitaria e con l'</w:t>
      </w:r>
      <w:r w:rsidRPr="00726582">
        <w:rPr>
          <w:b/>
          <w:bCs/>
          <w:sz w:val="24"/>
          <w:szCs w:val="24"/>
        </w:rPr>
        <w:t>Ufficio federale di sanità pubblica,</w:t>
      </w:r>
      <w:r w:rsidR="00B55BF2">
        <w:rPr>
          <w:b/>
          <w:bCs/>
          <w:sz w:val="24"/>
          <w:szCs w:val="24"/>
        </w:rPr>
        <w:t xml:space="preserve"> è stato possibile verificare l'</w:t>
      </w:r>
      <w:r w:rsidRPr="00726582">
        <w:rPr>
          <w:b/>
          <w:bCs/>
          <w:sz w:val="24"/>
          <w:szCs w:val="24"/>
        </w:rPr>
        <w:t xml:space="preserve">importante lavoro svolto in Ticino in materia di prevenzione sanitaria. </w:t>
      </w:r>
    </w:p>
    <w:p w14:paraId="1F029115" w14:textId="77777777" w:rsidR="009E2B69" w:rsidRPr="009E2B69" w:rsidRDefault="009E2B69" w:rsidP="009E2B69"/>
    <w:p w14:paraId="40849517" w14:textId="77777777" w:rsidR="00941762" w:rsidRDefault="00941762" w:rsidP="00941762">
      <w:pPr>
        <w:rPr>
          <w:sz w:val="24"/>
          <w:szCs w:val="24"/>
        </w:rPr>
      </w:pPr>
      <w:r w:rsidRPr="009E2B69">
        <w:rPr>
          <w:sz w:val="24"/>
          <w:szCs w:val="24"/>
        </w:rPr>
        <w:t>In particolare, conformemente ai recenti sviluppi in ambito scientifico a livello nazionale e internazionale, si punta sempre di più a sviluppare una visione positiva della salute che integra il benessere fisico, mentale e sociale</w:t>
      </w:r>
      <w:r w:rsidR="005C0E68">
        <w:rPr>
          <w:sz w:val="24"/>
          <w:szCs w:val="24"/>
        </w:rPr>
        <w:t xml:space="preserve"> e q</w:t>
      </w:r>
      <w:r w:rsidRPr="009E2B69">
        <w:rPr>
          <w:sz w:val="24"/>
          <w:szCs w:val="24"/>
        </w:rPr>
        <w:t>uindi a una promozione della salute centrata sulle competenze di salute, sull’inclusività, sull’e</w:t>
      </w:r>
      <w:r w:rsidR="00B55BF2">
        <w:rPr>
          <w:sz w:val="24"/>
          <w:szCs w:val="24"/>
        </w:rPr>
        <w:t>quità e sulla partecipazione. L'</w:t>
      </w:r>
      <w:r w:rsidRPr="009E2B69">
        <w:rPr>
          <w:sz w:val="24"/>
          <w:szCs w:val="24"/>
        </w:rPr>
        <w:t xml:space="preserve">obiettivo dichiarato nella Strategia 2030 </w:t>
      </w:r>
      <w:r w:rsidR="005C0E68">
        <w:rPr>
          <w:sz w:val="24"/>
          <w:szCs w:val="24"/>
        </w:rPr>
        <w:t>"</w:t>
      </w:r>
      <w:r w:rsidRPr="005C0E68">
        <w:rPr>
          <w:iCs/>
          <w:sz w:val="24"/>
          <w:szCs w:val="24"/>
        </w:rPr>
        <w:t>Prevenzione e promozione della salute, Cantone Ticino</w:t>
      </w:r>
      <w:r w:rsidR="005C0E68" w:rsidRPr="005C0E68">
        <w:rPr>
          <w:iCs/>
          <w:sz w:val="24"/>
          <w:szCs w:val="24"/>
        </w:rPr>
        <w:t>"</w:t>
      </w:r>
      <w:r w:rsidRPr="009E2B69">
        <w:rPr>
          <w:i/>
          <w:iCs/>
          <w:sz w:val="24"/>
          <w:szCs w:val="24"/>
        </w:rPr>
        <w:t xml:space="preserve"> </w:t>
      </w:r>
      <w:r w:rsidRPr="009E2B69">
        <w:rPr>
          <w:sz w:val="24"/>
          <w:szCs w:val="24"/>
        </w:rPr>
        <w:t>e nel Programma di legislatura 2023-2027 del Consigli</w:t>
      </w:r>
      <w:r w:rsidR="005C0E68">
        <w:rPr>
          <w:sz w:val="24"/>
          <w:szCs w:val="24"/>
        </w:rPr>
        <w:t xml:space="preserve">o di Stato è quello di </w:t>
      </w:r>
      <w:r w:rsidR="005C0E68">
        <w:rPr>
          <w:rFonts w:cs="Arial"/>
          <w:sz w:val="24"/>
          <w:szCs w:val="24"/>
        </w:rPr>
        <w:t>«</w:t>
      </w:r>
      <w:r w:rsidRPr="005C0E68">
        <w:rPr>
          <w:i/>
          <w:sz w:val="24"/>
          <w:szCs w:val="24"/>
        </w:rPr>
        <w:t>orientare i programmi di azione cantonale di prevenzione e promozione della salute verso lo sviluppo di competenze di salute e di capacità al fine di essere in grado di fare scelte consapevoli, aver maggior controllo sulla propria vita e saper gestire meglio situazioni difficili</w:t>
      </w:r>
      <w:r w:rsidR="005C0E68">
        <w:rPr>
          <w:rFonts w:cs="Arial"/>
          <w:sz w:val="24"/>
          <w:szCs w:val="24"/>
        </w:rPr>
        <w:t>»</w:t>
      </w:r>
      <w:r w:rsidRPr="009E2B69">
        <w:rPr>
          <w:sz w:val="24"/>
          <w:szCs w:val="24"/>
        </w:rPr>
        <w:t xml:space="preserve">. </w:t>
      </w:r>
    </w:p>
    <w:p w14:paraId="3958719E" w14:textId="77777777" w:rsidR="009E2B69" w:rsidRPr="009E2B69" w:rsidRDefault="009E2B69" w:rsidP="00941762">
      <w:pPr>
        <w:rPr>
          <w:i/>
          <w:iCs/>
          <w:sz w:val="24"/>
          <w:szCs w:val="24"/>
        </w:rPr>
      </w:pPr>
    </w:p>
    <w:p w14:paraId="110B8135" w14:textId="77777777" w:rsidR="00941762" w:rsidRPr="005C0E68" w:rsidRDefault="005C0E68" w:rsidP="009E2B69">
      <w:pPr>
        <w:pStyle w:val="Paragrafoelenco"/>
        <w:numPr>
          <w:ilvl w:val="0"/>
          <w:numId w:val="3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La C</w:t>
      </w:r>
      <w:r w:rsidR="00941762" w:rsidRPr="005C0E68">
        <w:rPr>
          <w:b/>
          <w:bCs/>
          <w:sz w:val="24"/>
          <w:szCs w:val="24"/>
        </w:rPr>
        <w:t>ommissione saluta positivamente questa nuova l</w:t>
      </w:r>
      <w:r>
        <w:rPr>
          <w:b/>
          <w:bCs/>
          <w:sz w:val="24"/>
          <w:szCs w:val="24"/>
        </w:rPr>
        <w:t xml:space="preserve">inea del DSS che riconosce che </w:t>
      </w:r>
      <w:r>
        <w:rPr>
          <w:rFonts w:cs="Arial"/>
          <w:b/>
          <w:bCs/>
          <w:sz w:val="24"/>
          <w:szCs w:val="24"/>
        </w:rPr>
        <w:t>«</w:t>
      </w:r>
      <w:r w:rsidR="00941762" w:rsidRPr="005C0E68">
        <w:rPr>
          <w:b/>
          <w:bCs/>
          <w:i/>
          <w:sz w:val="24"/>
          <w:szCs w:val="24"/>
        </w:rPr>
        <w:t>la promozione della salute è essenziale per favorire il benessere, prevenire le malattie e ridurre i costi sul sistema sanitario e sociale</w:t>
      </w:r>
      <w:r>
        <w:rPr>
          <w:rFonts w:cs="Arial"/>
          <w:b/>
          <w:bCs/>
          <w:sz w:val="24"/>
          <w:szCs w:val="24"/>
        </w:rPr>
        <w:t>»</w:t>
      </w:r>
      <w:r w:rsidR="00941762" w:rsidRPr="005C0E68">
        <w:rPr>
          <w:b/>
          <w:bCs/>
          <w:sz w:val="24"/>
          <w:szCs w:val="24"/>
        </w:rPr>
        <w:t>.</w:t>
      </w:r>
    </w:p>
    <w:p w14:paraId="01689AAF" w14:textId="77777777" w:rsidR="009E2B69" w:rsidRPr="009E2B69" w:rsidRDefault="009E2B69" w:rsidP="00010334">
      <w:pPr>
        <w:pStyle w:val="Paragrafoelenco"/>
        <w:ind w:left="360"/>
        <w:rPr>
          <w:b/>
          <w:bCs/>
        </w:rPr>
      </w:pPr>
    </w:p>
    <w:p w14:paraId="2502E98B" w14:textId="77777777" w:rsidR="00941762" w:rsidRDefault="00941762" w:rsidP="00941762">
      <w:pPr>
        <w:rPr>
          <w:sz w:val="24"/>
          <w:szCs w:val="24"/>
        </w:rPr>
      </w:pPr>
      <w:r w:rsidRPr="009E2B69">
        <w:rPr>
          <w:sz w:val="24"/>
          <w:szCs w:val="24"/>
        </w:rPr>
        <w:t xml:space="preserve">La nuova campagna </w:t>
      </w:r>
      <w:r w:rsidRPr="009E2B69">
        <w:rPr>
          <w:b/>
          <w:bCs/>
          <w:sz w:val="24"/>
          <w:szCs w:val="24"/>
        </w:rPr>
        <w:t xml:space="preserve">Viviamo bene </w:t>
      </w:r>
      <w:r w:rsidRPr="009E2B69">
        <w:rPr>
          <w:sz w:val="24"/>
          <w:szCs w:val="24"/>
        </w:rPr>
        <w:t>con</w:t>
      </w:r>
      <w:r w:rsidR="005C0E68">
        <w:rPr>
          <w:sz w:val="24"/>
          <w:szCs w:val="24"/>
        </w:rPr>
        <w:t>cretizza bene questo approccio "</w:t>
      </w:r>
      <w:r w:rsidRPr="009E2B69">
        <w:rPr>
          <w:sz w:val="24"/>
          <w:szCs w:val="24"/>
        </w:rPr>
        <w:t>stimolando</w:t>
      </w:r>
      <w:r w:rsidR="005C0E68">
        <w:rPr>
          <w:sz w:val="24"/>
          <w:szCs w:val="24"/>
        </w:rPr>
        <w:t>"</w:t>
      </w:r>
      <w:r w:rsidRPr="009E2B69">
        <w:rPr>
          <w:sz w:val="24"/>
          <w:szCs w:val="24"/>
        </w:rPr>
        <w:t xml:space="preserve"> la popolazione a </w:t>
      </w:r>
      <w:r w:rsidRPr="009E2B69">
        <w:rPr>
          <w:i/>
          <w:iCs/>
          <w:sz w:val="24"/>
          <w:szCs w:val="24"/>
        </w:rPr>
        <w:t>diventare vivi</w:t>
      </w:r>
      <w:r w:rsidRPr="009E2B69">
        <w:rPr>
          <w:sz w:val="24"/>
          <w:szCs w:val="24"/>
        </w:rPr>
        <w:t>, cioè a impegnarsi in comportamenti in grado di migliorare la qualità di vita.</w:t>
      </w:r>
    </w:p>
    <w:p w14:paraId="7BC63549" w14:textId="77777777" w:rsidR="00010334" w:rsidRPr="009E2B69" w:rsidRDefault="00010334" w:rsidP="00941762">
      <w:pPr>
        <w:rPr>
          <w:sz w:val="24"/>
          <w:szCs w:val="24"/>
        </w:rPr>
      </w:pPr>
    </w:p>
    <w:p w14:paraId="7DF73B46" w14:textId="77777777" w:rsidR="00941762" w:rsidRDefault="005C0E68" w:rsidP="00941762">
      <w:pPr>
        <w:rPr>
          <w:sz w:val="24"/>
          <w:szCs w:val="24"/>
        </w:rPr>
      </w:pPr>
      <w:r>
        <w:rPr>
          <w:sz w:val="24"/>
          <w:szCs w:val="24"/>
        </w:rPr>
        <w:t>Le campagne "paternalistiche"</w:t>
      </w:r>
      <w:r w:rsidR="00941762" w:rsidRPr="009E2B69">
        <w:rPr>
          <w:sz w:val="24"/>
          <w:szCs w:val="24"/>
        </w:rPr>
        <w:t xml:space="preserve"> che spiegano cos’è giusto fare e c</w:t>
      </w:r>
      <w:r>
        <w:rPr>
          <w:sz w:val="24"/>
          <w:szCs w:val="24"/>
        </w:rPr>
        <w:t>he stigmatizzano comportamenti "</w:t>
      </w:r>
      <w:r w:rsidR="00941762" w:rsidRPr="009E2B69">
        <w:rPr>
          <w:sz w:val="24"/>
          <w:szCs w:val="24"/>
        </w:rPr>
        <w:t>sbagliati</w:t>
      </w:r>
      <w:r>
        <w:rPr>
          <w:sz w:val="24"/>
          <w:szCs w:val="24"/>
        </w:rPr>
        <w:t>"</w:t>
      </w:r>
      <w:r w:rsidR="00941762" w:rsidRPr="009E2B69">
        <w:rPr>
          <w:sz w:val="24"/>
          <w:szCs w:val="24"/>
        </w:rPr>
        <w:t xml:space="preserve"> non funzionano più. I messaggi devono essere adattati ai diversi target e puntare al maggior coinvolgimento possibile spingendo la popolazione a diventare protagonist</w:t>
      </w:r>
      <w:r>
        <w:rPr>
          <w:sz w:val="24"/>
          <w:szCs w:val="24"/>
        </w:rPr>
        <w:t>a</w:t>
      </w:r>
      <w:r w:rsidR="00941762" w:rsidRPr="009E2B69">
        <w:rPr>
          <w:sz w:val="24"/>
          <w:szCs w:val="24"/>
        </w:rPr>
        <w:t xml:space="preserve"> della propria salute. </w:t>
      </w:r>
    </w:p>
    <w:p w14:paraId="10A9D781" w14:textId="77777777" w:rsidR="00010334" w:rsidRPr="009E2B69" w:rsidRDefault="00010334" w:rsidP="00941762">
      <w:pPr>
        <w:rPr>
          <w:sz w:val="24"/>
          <w:szCs w:val="24"/>
        </w:rPr>
      </w:pPr>
    </w:p>
    <w:p w14:paraId="5EBD3911" w14:textId="77777777" w:rsidR="00941762" w:rsidRPr="009E2B69" w:rsidRDefault="00941762" w:rsidP="00941762">
      <w:pPr>
        <w:rPr>
          <w:sz w:val="24"/>
          <w:szCs w:val="24"/>
        </w:rPr>
      </w:pPr>
      <w:r w:rsidRPr="009E2B69">
        <w:rPr>
          <w:sz w:val="24"/>
          <w:szCs w:val="24"/>
        </w:rPr>
        <w:t>I promotori della c</w:t>
      </w:r>
      <w:r w:rsidR="005C0E68">
        <w:rPr>
          <w:sz w:val="24"/>
          <w:szCs w:val="24"/>
        </w:rPr>
        <w:t xml:space="preserve">ampagna sono coscienti che </w:t>
      </w:r>
      <w:r w:rsidR="005C0E68">
        <w:rPr>
          <w:rFonts w:cs="Arial"/>
          <w:sz w:val="24"/>
          <w:szCs w:val="24"/>
        </w:rPr>
        <w:t>«</w:t>
      </w:r>
      <w:r w:rsidRPr="005C0E68">
        <w:rPr>
          <w:i/>
          <w:sz w:val="24"/>
          <w:szCs w:val="24"/>
        </w:rPr>
        <w:t>la consapevolezza di cosa ci fa stare bene è il primo passo per attuare quei comportamenti che ci permettono di vivere bene</w:t>
      </w:r>
      <w:r w:rsidR="005C0E68">
        <w:rPr>
          <w:rFonts w:cs="Arial"/>
          <w:sz w:val="24"/>
          <w:szCs w:val="24"/>
        </w:rPr>
        <w:t>»</w:t>
      </w:r>
      <w:r w:rsidRPr="009E2B69">
        <w:rPr>
          <w:sz w:val="24"/>
          <w:szCs w:val="24"/>
        </w:rPr>
        <w:t xml:space="preserve">. </w:t>
      </w:r>
    </w:p>
    <w:p w14:paraId="1C432CC6" w14:textId="77777777" w:rsidR="00941762" w:rsidRDefault="00941762" w:rsidP="00941762">
      <w:pPr>
        <w:rPr>
          <w:sz w:val="24"/>
          <w:szCs w:val="24"/>
        </w:rPr>
      </w:pPr>
      <w:r w:rsidRPr="009E2B69">
        <w:rPr>
          <w:sz w:val="24"/>
          <w:szCs w:val="24"/>
        </w:rPr>
        <w:t>Tuttavia</w:t>
      </w:r>
      <w:r w:rsidR="005C0E68">
        <w:rPr>
          <w:sz w:val="24"/>
          <w:szCs w:val="24"/>
        </w:rPr>
        <w:t>,</w:t>
      </w:r>
      <w:r w:rsidRPr="009E2B69">
        <w:rPr>
          <w:sz w:val="24"/>
          <w:szCs w:val="24"/>
        </w:rPr>
        <w:t xml:space="preserve"> la forza economica e mediatica è sproporzionata e la popolazione è soggetta a notevoli pressioni commerciali che veicolano messaggi contradditori.</w:t>
      </w:r>
    </w:p>
    <w:p w14:paraId="58197B79" w14:textId="77777777" w:rsidR="00010334" w:rsidRPr="009E2B69" w:rsidRDefault="00010334" w:rsidP="00941762">
      <w:pPr>
        <w:rPr>
          <w:sz w:val="24"/>
          <w:szCs w:val="24"/>
        </w:rPr>
      </w:pPr>
    </w:p>
    <w:p w14:paraId="64A2BF1A" w14:textId="77777777" w:rsidR="00941762" w:rsidRDefault="00941762" w:rsidP="00941762">
      <w:pPr>
        <w:rPr>
          <w:sz w:val="24"/>
          <w:szCs w:val="24"/>
        </w:rPr>
      </w:pPr>
      <w:r w:rsidRPr="009E2B69">
        <w:rPr>
          <w:sz w:val="24"/>
          <w:szCs w:val="24"/>
        </w:rPr>
        <w:lastRenderedPageBreak/>
        <w:t>Diventa quindi essenziali mettere a disposizione le necessarie risorse affinché queste campagne raggiungano in maniera efficace i propri target di riferimento.</w:t>
      </w:r>
    </w:p>
    <w:p w14:paraId="528A22BC" w14:textId="77777777" w:rsidR="00010334" w:rsidRPr="009E2B69" w:rsidRDefault="00010334" w:rsidP="00941762">
      <w:pPr>
        <w:rPr>
          <w:sz w:val="24"/>
          <w:szCs w:val="24"/>
        </w:rPr>
      </w:pPr>
    </w:p>
    <w:p w14:paraId="18635B6B" w14:textId="77777777" w:rsidR="00941762" w:rsidRDefault="00941762" w:rsidP="00941762">
      <w:pPr>
        <w:rPr>
          <w:sz w:val="24"/>
          <w:szCs w:val="24"/>
        </w:rPr>
      </w:pPr>
      <w:r w:rsidRPr="009E2B69">
        <w:rPr>
          <w:sz w:val="24"/>
          <w:szCs w:val="24"/>
        </w:rPr>
        <w:t xml:space="preserve">Nella massa di messaggi, la penetrazione tra la popolazione della campagna </w:t>
      </w:r>
      <w:r w:rsidR="005C0E68" w:rsidRPr="005C0E68">
        <w:rPr>
          <w:b/>
          <w:sz w:val="24"/>
          <w:szCs w:val="24"/>
        </w:rPr>
        <w:t>V</w:t>
      </w:r>
      <w:r w:rsidRPr="005C0E68">
        <w:rPr>
          <w:b/>
          <w:sz w:val="24"/>
          <w:szCs w:val="24"/>
        </w:rPr>
        <w:t>iviamo bene</w:t>
      </w:r>
      <w:r w:rsidRPr="009E2B69">
        <w:rPr>
          <w:sz w:val="24"/>
          <w:szCs w:val="24"/>
        </w:rPr>
        <w:t xml:space="preserve"> va valutata attentamente. Quante persone sono a conoscenza della campagna? Quanti conoscono i contenuti? Quanti li hanno assimilati?</w:t>
      </w:r>
    </w:p>
    <w:p w14:paraId="36B6D889" w14:textId="77777777" w:rsidR="00010334" w:rsidRPr="009E2B69" w:rsidRDefault="00010334" w:rsidP="00941762">
      <w:pPr>
        <w:rPr>
          <w:sz w:val="24"/>
          <w:szCs w:val="24"/>
        </w:rPr>
      </w:pPr>
    </w:p>
    <w:p w14:paraId="1F9DD03F" w14:textId="77777777" w:rsidR="0023075A" w:rsidRDefault="00941762" w:rsidP="0027496E">
      <w:pPr>
        <w:pStyle w:val="Paragrafoelenco"/>
        <w:numPr>
          <w:ilvl w:val="0"/>
          <w:numId w:val="28"/>
        </w:numPr>
        <w:spacing w:after="160"/>
        <w:ind w:left="357"/>
        <w:rPr>
          <w:b/>
          <w:bCs/>
          <w:sz w:val="24"/>
          <w:szCs w:val="24"/>
        </w:rPr>
      </w:pPr>
      <w:r w:rsidRPr="009E2B69">
        <w:rPr>
          <w:b/>
          <w:bCs/>
          <w:sz w:val="24"/>
          <w:szCs w:val="24"/>
        </w:rPr>
        <w:t>Convinti che prevenire è meglio di curare</w:t>
      </w:r>
      <w:r w:rsidR="003B5CDD">
        <w:rPr>
          <w:b/>
          <w:bCs/>
          <w:sz w:val="24"/>
          <w:szCs w:val="24"/>
        </w:rPr>
        <w:t>,</w:t>
      </w:r>
      <w:r w:rsidRPr="009E2B69">
        <w:rPr>
          <w:b/>
          <w:bCs/>
          <w:sz w:val="24"/>
          <w:szCs w:val="24"/>
        </w:rPr>
        <w:t xml:space="preserve"> sia per quanto riguarda la salute che in ottica di limitare i costi sanitari (in primis i premi di cassa malati), la commissione ritiene che sia necessario aumentare gli sforzi per diffondere in maniera capillare le campagne di promozione, come la più recente denominata </w:t>
      </w:r>
      <w:r w:rsidRPr="005C0E68">
        <w:rPr>
          <w:b/>
          <w:bCs/>
          <w:iCs/>
          <w:sz w:val="24"/>
          <w:szCs w:val="24"/>
        </w:rPr>
        <w:t>Viviamo bene</w:t>
      </w:r>
      <w:r w:rsidRPr="009E2B69">
        <w:rPr>
          <w:b/>
          <w:bCs/>
          <w:sz w:val="24"/>
          <w:szCs w:val="24"/>
        </w:rPr>
        <w:t xml:space="preserve">. </w:t>
      </w:r>
    </w:p>
    <w:p w14:paraId="044AB783" w14:textId="77777777" w:rsidR="0023075A" w:rsidRDefault="0023075A" w:rsidP="0023075A">
      <w:pPr>
        <w:pStyle w:val="Paragrafoelenco"/>
        <w:spacing w:after="160"/>
        <w:ind w:left="357"/>
        <w:rPr>
          <w:b/>
          <w:bCs/>
          <w:sz w:val="24"/>
          <w:szCs w:val="24"/>
        </w:rPr>
      </w:pPr>
    </w:p>
    <w:p w14:paraId="416EE007" w14:textId="77777777" w:rsidR="00726582" w:rsidRPr="0027496E" w:rsidRDefault="00941762" w:rsidP="0023075A">
      <w:pPr>
        <w:pStyle w:val="Paragrafoelenco"/>
        <w:spacing w:after="160"/>
        <w:ind w:left="357"/>
        <w:rPr>
          <w:b/>
          <w:bCs/>
          <w:sz w:val="24"/>
          <w:szCs w:val="24"/>
        </w:rPr>
      </w:pPr>
      <w:r w:rsidRPr="0027496E">
        <w:rPr>
          <w:b/>
          <w:bCs/>
          <w:sz w:val="24"/>
          <w:szCs w:val="24"/>
        </w:rPr>
        <w:t xml:space="preserve">Pur tenendo conto delle difficoltà finanziarie, suggeriamo di destinare maggiori risorse per rendere più visibili queste campagne, prevedendo dapprima un aumento straordinario del budget </w:t>
      </w:r>
      <w:r w:rsidR="00146E22" w:rsidRPr="0027496E">
        <w:rPr>
          <w:b/>
          <w:bCs/>
          <w:sz w:val="24"/>
          <w:szCs w:val="24"/>
        </w:rPr>
        <w:t xml:space="preserve">di almeno </w:t>
      </w:r>
      <w:r w:rsidR="005C0E68">
        <w:rPr>
          <w:b/>
          <w:bCs/>
          <w:sz w:val="24"/>
          <w:szCs w:val="24"/>
        </w:rPr>
        <w:t>fr.</w:t>
      </w:r>
      <w:r w:rsidR="00146E22" w:rsidRPr="0027496E">
        <w:rPr>
          <w:b/>
          <w:bCs/>
          <w:sz w:val="24"/>
          <w:szCs w:val="24"/>
        </w:rPr>
        <w:t xml:space="preserve"> 100'000.-, aumento </w:t>
      </w:r>
      <w:r w:rsidRPr="0027496E">
        <w:rPr>
          <w:b/>
          <w:bCs/>
          <w:sz w:val="24"/>
          <w:szCs w:val="24"/>
        </w:rPr>
        <w:t xml:space="preserve">che in seguito dovrà essere assorbito </w:t>
      </w:r>
      <w:r w:rsidR="00D811BD" w:rsidRPr="0027496E">
        <w:rPr>
          <w:b/>
          <w:bCs/>
          <w:sz w:val="24"/>
          <w:szCs w:val="24"/>
        </w:rPr>
        <w:t>nel</w:t>
      </w:r>
      <w:r w:rsidR="00726582" w:rsidRPr="0027496E">
        <w:rPr>
          <w:b/>
          <w:bCs/>
          <w:sz w:val="24"/>
          <w:szCs w:val="24"/>
        </w:rPr>
        <w:t xml:space="preserve"> normale budget a disposizione del Dipartimento, </w:t>
      </w:r>
      <w:r w:rsidRPr="0027496E">
        <w:rPr>
          <w:b/>
          <w:bCs/>
          <w:sz w:val="24"/>
          <w:szCs w:val="24"/>
        </w:rPr>
        <w:t>rivalutando le priorità di altre spese</w:t>
      </w:r>
      <w:r w:rsidR="00726582" w:rsidRPr="0027496E">
        <w:rPr>
          <w:b/>
          <w:bCs/>
          <w:sz w:val="24"/>
          <w:szCs w:val="24"/>
        </w:rPr>
        <w:t>.</w:t>
      </w:r>
    </w:p>
    <w:p w14:paraId="5595324D" w14:textId="77777777" w:rsidR="00726582" w:rsidRDefault="00726582" w:rsidP="00726582">
      <w:pPr>
        <w:pStyle w:val="Paragrafoelenco"/>
        <w:spacing w:after="160" w:line="259" w:lineRule="auto"/>
        <w:ind w:left="360"/>
        <w:rPr>
          <w:b/>
          <w:bCs/>
          <w:sz w:val="24"/>
          <w:szCs w:val="24"/>
        </w:rPr>
      </w:pPr>
    </w:p>
    <w:p w14:paraId="57B791EE" w14:textId="77777777" w:rsidR="00941762" w:rsidRPr="00F3765B" w:rsidRDefault="005C0E68" w:rsidP="005C0E68">
      <w:pPr>
        <w:pStyle w:val="Titolo2"/>
        <w:numPr>
          <w:ilvl w:val="0"/>
          <w:numId w:val="0"/>
        </w:numPr>
      </w:pPr>
      <w:bookmarkStart w:id="14" w:name="_Toc207961588"/>
      <w:r>
        <w:t>4.2</w:t>
      </w:r>
      <w:r>
        <w:tab/>
      </w:r>
      <w:r w:rsidR="00941762" w:rsidRPr="00F3765B">
        <w:t>Alleanza contro la sovramedicalizzazione</w:t>
      </w:r>
      <w:bookmarkEnd w:id="14"/>
    </w:p>
    <w:p w14:paraId="38664F1F" w14:textId="77777777" w:rsidR="00423DC6" w:rsidRPr="00C639BE" w:rsidRDefault="00423DC6" w:rsidP="00423DC6">
      <w:pPr>
        <w:rPr>
          <w:sz w:val="24"/>
          <w:szCs w:val="24"/>
        </w:rPr>
      </w:pPr>
      <w:r w:rsidRPr="00C639BE">
        <w:rPr>
          <w:sz w:val="24"/>
          <w:szCs w:val="24"/>
        </w:rPr>
        <w:t>Meno a volte signifi</w:t>
      </w:r>
      <w:r w:rsidR="005C0E68">
        <w:rPr>
          <w:sz w:val="24"/>
          <w:szCs w:val="24"/>
        </w:rPr>
        <w:t xml:space="preserve">ca di più. La Smarter Medicine </w:t>
      </w:r>
      <w:r w:rsidRPr="00C639BE">
        <w:rPr>
          <w:sz w:val="24"/>
          <w:szCs w:val="24"/>
        </w:rPr>
        <w:t>è conosciuta e riconosciuta come uno</w:t>
      </w:r>
      <w:r w:rsidR="005C0E68">
        <w:rPr>
          <w:sz w:val="24"/>
          <w:szCs w:val="24"/>
        </w:rPr>
        <w:t xml:space="preserve"> </w:t>
      </w:r>
      <w:r w:rsidRPr="00C639BE">
        <w:rPr>
          <w:sz w:val="24"/>
          <w:szCs w:val="24"/>
        </w:rPr>
        <w:t>strumento per migliorare la qualità della salute della popolazione.</w:t>
      </w:r>
    </w:p>
    <w:p w14:paraId="47F6352C" w14:textId="77777777" w:rsidR="00AE02E2" w:rsidRPr="00C639BE" w:rsidRDefault="00AE02E2" w:rsidP="00423DC6">
      <w:pPr>
        <w:rPr>
          <w:sz w:val="24"/>
          <w:szCs w:val="24"/>
        </w:rPr>
      </w:pPr>
    </w:p>
    <w:p w14:paraId="4B62BBD0" w14:textId="77777777" w:rsidR="00AE02E2" w:rsidRPr="00C639BE" w:rsidRDefault="00AE02E2" w:rsidP="00423DC6">
      <w:pPr>
        <w:rPr>
          <w:sz w:val="24"/>
          <w:szCs w:val="24"/>
        </w:rPr>
      </w:pPr>
      <w:r w:rsidRPr="00C639BE">
        <w:rPr>
          <w:sz w:val="24"/>
          <w:szCs w:val="24"/>
        </w:rPr>
        <w:t>La bontà di questo strumento è stata sottolineata anche dalla Di</w:t>
      </w:r>
      <w:r w:rsidR="005C0E68">
        <w:rPr>
          <w:sz w:val="24"/>
          <w:szCs w:val="24"/>
        </w:rPr>
        <w:t>rezione del Dipartimento della sanità e della s</w:t>
      </w:r>
      <w:r w:rsidRPr="00C639BE">
        <w:rPr>
          <w:sz w:val="24"/>
          <w:szCs w:val="24"/>
        </w:rPr>
        <w:t xml:space="preserve">ocialità </w:t>
      </w:r>
      <w:r w:rsidR="00A827ED" w:rsidRPr="00C639BE">
        <w:rPr>
          <w:sz w:val="24"/>
          <w:szCs w:val="24"/>
        </w:rPr>
        <w:t>che ha già promosso azioni in questo ambito (vedi cap. 3.3)</w:t>
      </w:r>
    </w:p>
    <w:p w14:paraId="25CC0ACF" w14:textId="77777777" w:rsidR="00423DC6" w:rsidRPr="00C639BE" w:rsidRDefault="00423DC6" w:rsidP="00423DC6">
      <w:pPr>
        <w:rPr>
          <w:sz w:val="24"/>
          <w:szCs w:val="24"/>
        </w:rPr>
      </w:pPr>
    </w:p>
    <w:p w14:paraId="1FC75E6C" w14:textId="77777777" w:rsidR="001260CF" w:rsidRPr="00C639BE" w:rsidRDefault="001260CF" w:rsidP="001260CF">
      <w:pPr>
        <w:rPr>
          <w:sz w:val="24"/>
          <w:szCs w:val="24"/>
        </w:rPr>
      </w:pPr>
      <w:r w:rsidRPr="00C639BE">
        <w:rPr>
          <w:sz w:val="24"/>
          <w:szCs w:val="24"/>
        </w:rPr>
        <w:t>Un numero crescente di trattamenti somministrati e di esami effettuati danneggia i pazienti più di quanto non li aiuti. La Smarter Medicine si pone l'obiettivo di garantire che le misure mediche vengano applicate solo quando apportano un reale beneficio. A tal fine, occorre promuovere il dibattito e la ricerca sui trattamenti inutili e mettere a disposizione materiale informativo</w:t>
      </w:r>
      <w:r w:rsidR="0027496E" w:rsidRPr="00C639BE">
        <w:rPr>
          <w:sz w:val="24"/>
          <w:szCs w:val="24"/>
        </w:rPr>
        <w:t>,</w:t>
      </w:r>
      <w:r w:rsidRPr="00C639BE">
        <w:rPr>
          <w:sz w:val="24"/>
          <w:szCs w:val="24"/>
        </w:rPr>
        <w:t xml:space="preserve"> sia ai pazienti che a</w:t>
      </w:r>
      <w:r w:rsidR="006A56A8" w:rsidRPr="00C639BE">
        <w:rPr>
          <w:sz w:val="24"/>
          <w:szCs w:val="24"/>
        </w:rPr>
        <w:t>gli operatori sanitari, medici in primo luogo.</w:t>
      </w:r>
    </w:p>
    <w:p w14:paraId="3E7E2A0E" w14:textId="77777777" w:rsidR="00423DC6" w:rsidRPr="00C639BE" w:rsidRDefault="00423DC6" w:rsidP="001260CF">
      <w:pPr>
        <w:rPr>
          <w:sz w:val="24"/>
          <w:szCs w:val="24"/>
        </w:rPr>
      </w:pPr>
    </w:p>
    <w:p w14:paraId="0920263E" w14:textId="77777777" w:rsidR="00F54E20" w:rsidRPr="00CE22D1" w:rsidRDefault="002471AD" w:rsidP="00AE74CA">
      <w:pPr>
        <w:rPr>
          <w:sz w:val="24"/>
          <w:szCs w:val="24"/>
        </w:rPr>
      </w:pPr>
      <w:r w:rsidRPr="00CE22D1">
        <w:rPr>
          <w:sz w:val="24"/>
          <w:szCs w:val="24"/>
        </w:rPr>
        <w:t xml:space="preserve">Le e </w:t>
      </w:r>
      <w:r w:rsidR="007B056D" w:rsidRPr="00CE22D1">
        <w:rPr>
          <w:sz w:val="24"/>
          <w:szCs w:val="24"/>
        </w:rPr>
        <w:t>i pazienti</w:t>
      </w:r>
      <w:r w:rsidR="00AE74CA" w:rsidRPr="00CE22D1">
        <w:rPr>
          <w:sz w:val="24"/>
          <w:szCs w:val="24"/>
        </w:rPr>
        <w:t xml:space="preserve"> si trova</w:t>
      </w:r>
      <w:r w:rsidRPr="00CE22D1">
        <w:rPr>
          <w:sz w:val="24"/>
          <w:szCs w:val="24"/>
        </w:rPr>
        <w:t>no</w:t>
      </w:r>
      <w:r w:rsidR="00AE74CA" w:rsidRPr="00CE22D1">
        <w:rPr>
          <w:sz w:val="24"/>
          <w:szCs w:val="24"/>
        </w:rPr>
        <w:t xml:space="preserve"> spesso in una situazione di </w:t>
      </w:r>
      <w:r w:rsidR="00CA101C" w:rsidRPr="00CE22D1">
        <w:rPr>
          <w:sz w:val="24"/>
          <w:szCs w:val="24"/>
        </w:rPr>
        <w:t xml:space="preserve">vulnerabilità </w:t>
      </w:r>
      <w:r w:rsidR="00AE74CA" w:rsidRPr="00CE22D1">
        <w:rPr>
          <w:sz w:val="24"/>
          <w:szCs w:val="24"/>
        </w:rPr>
        <w:t>di fronte alla malattia</w:t>
      </w:r>
      <w:r w:rsidR="00CA101C" w:rsidRPr="00CE22D1">
        <w:rPr>
          <w:sz w:val="24"/>
          <w:szCs w:val="24"/>
        </w:rPr>
        <w:t xml:space="preserve"> e confrontat</w:t>
      </w:r>
      <w:r w:rsidR="005C0E68">
        <w:rPr>
          <w:sz w:val="24"/>
          <w:szCs w:val="24"/>
        </w:rPr>
        <w:t>i</w:t>
      </w:r>
      <w:r w:rsidR="00CA101C" w:rsidRPr="00CE22D1">
        <w:rPr>
          <w:sz w:val="24"/>
          <w:szCs w:val="24"/>
        </w:rPr>
        <w:t xml:space="preserve"> a un sistema complesso e spesso dominato da logi</w:t>
      </w:r>
      <w:r w:rsidR="005C0E68">
        <w:rPr>
          <w:sz w:val="24"/>
          <w:szCs w:val="24"/>
        </w:rPr>
        <w:t>che commerciali e orientato al "</w:t>
      </w:r>
      <w:r w:rsidR="00CA101C" w:rsidRPr="00CE22D1">
        <w:rPr>
          <w:sz w:val="24"/>
          <w:szCs w:val="24"/>
        </w:rPr>
        <w:t>libero mercato</w:t>
      </w:r>
      <w:r w:rsidR="005C0E68">
        <w:rPr>
          <w:sz w:val="24"/>
          <w:szCs w:val="24"/>
        </w:rPr>
        <w:t>"</w:t>
      </w:r>
      <w:r w:rsidRPr="00CE22D1">
        <w:rPr>
          <w:sz w:val="24"/>
          <w:szCs w:val="24"/>
        </w:rPr>
        <w:t>.</w:t>
      </w:r>
      <w:r w:rsidR="00A90CF5" w:rsidRPr="00CE22D1">
        <w:rPr>
          <w:sz w:val="24"/>
          <w:szCs w:val="24"/>
        </w:rPr>
        <w:t xml:space="preserve"> </w:t>
      </w:r>
      <w:r w:rsidR="00F54E20" w:rsidRPr="00CE22D1">
        <w:rPr>
          <w:sz w:val="24"/>
          <w:szCs w:val="24"/>
        </w:rPr>
        <w:t>Tuttavia,</w:t>
      </w:r>
      <w:r w:rsidR="00A90CF5" w:rsidRPr="00CE22D1">
        <w:rPr>
          <w:sz w:val="24"/>
          <w:szCs w:val="24"/>
        </w:rPr>
        <w:t xml:space="preserve"> </w:t>
      </w:r>
      <w:r w:rsidR="005C0E68">
        <w:rPr>
          <w:sz w:val="24"/>
          <w:szCs w:val="24"/>
        </w:rPr>
        <w:t>l'</w:t>
      </w:r>
      <w:r w:rsidR="00F54E20" w:rsidRPr="00CE22D1">
        <w:rPr>
          <w:sz w:val="24"/>
          <w:szCs w:val="24"/>
        </w:rPr>
        <w:t>alfabetizzazione</w:t>
      </w:r>
      <w:r w:rsidR="00B61B90" w:rsidRPr="00CE22D1">
        <w:rPr>
          <w:sz w:val="24"/>
          <w:szCs w:val="24"/>
        </w:rPr>
        <w:t xml:space="preserve"> e la </w:t>
      </w:r>
      <w:r w:rsidR="00F54E20" w:rsidRPr="00CE22D1">
        <w:rPr>
          <w:sz w:val="24"/>
          <w:szCs w:val="24"/>
        </w:rPr>
        <w:t>responsabilizzazione</w:t>
      </w:r>
      <w:r w:rsidR="00B61B90" w:rsidRPr="00CE22D1">
        <w:rPr>
          <w:sz w:val="24"/>
          <w:szCs w:val="24"/>
        </w:rPr>
        <w:t xml:space="preserve"> diretta delle e dei pazienti risulta un</w:t>
      </w:r>
      <w:r w:rsidR="00F54E20" w:rsidRPr="00CE22D1">
        <w:rPr>
          <w:sz w:val="24"/>
          <w:szCs w:val="24"/>
        </w:rPr>
        <w:t>o dei due</w:t>
      </w:r>
      <w:r w:rsidR="00B61B90" w:rsidRPr="00CE22D1">
        <w:rPr>
          <w:sz w:val="24"/>
          <w:szCs w:val="24"/>
        </w:rPr>
        <w:t xml:space="preserve"> fattor</w:t>
      </w:r>
      <w:r w:rsidR="00F54E20" w:rsidRPr="00CE22D1">
        <w:rPr>
          <w:sz w:val="24"/>
          <w:szCs w:val="24"/>
        </w:rPr>
        <w:t>i</w:t>
      </w:r>
      <w:r w:rsidR="00B61B90" w:rsidRPr="00CE22D1">
        <w:rPr>
          <w:sz w:val="24"/>
          <w:szCs w:val="24"/>
        </w:rPr>
        <w:t xml:space="preserve"> determinant</w:t>
      </w:r>
      <w:r w:rsidR="005C0E68">
        <w:rPr>
          <w:sz w:val="24"/>
          <w:szCs w:val="24"/>
        </w:rPr>
        <w:t>i</w:t>
      </w:r>
      <w:r w:rsidR="00B61B90" w:rsidRPr="00CE22D1">
        <w:rPr>
          <w:sz w:val="24"/>
          <w:szCs w:val="24"/>
        </w:rPr>
        <w:t xml:space="preserve"> per lottare contro la </w:t>
      </w:r>
      <w:r w:rsidR="00F54E20" w:rsidRPr="00CE22D1">
        <w:rPr>
          <w:sz w:val="24"/>
          <w:szCs w:val="24"/>
        </w:rPr>
        <w:t>sovramedicalizzazione.</w:t>
      </w:r>
    </w:p>
    <w:p w14:paraId="3167D31E" w14:textId="77777777" w:rsidR="00F54E20" w:rsidRPr="00CE22D1" w:rsidRDefault="00F54E20" w:rsidP="00AE74CA">
      <w:pPr>
        <w:rPr>
          <w:sz w:val="24"/>
          <w:szCs w:val="24"/>
        </w:rPr>
      </w:pPr>
    </w:p>
    <w:p w14:paraId="771B0162" w14:textId="77777777" w:rsidR="00423DC6" w:rsidRPr="00CE22D1" w:rsidRDefault="00B55BF2" w:rsidP="00AE74CA">
      <w:pPr>
        <w:rPr>
          <w:sz w:val="24"/>
          <w:szCs w:val="24"/>
        </w:rPr>
      </w:pPr>
      <w:r>
        <w:rPr>
          <w:sz w:val="24"/>
          <w:szCs w:val="24"/>
        </w:rPr>
        <w:t>Un esempio sono "</w:t>
      </w:r>
      <w:r w:rsidR="00F54E20" w:rsidRPr="00CE22D1">
        <w:rPr>
          <w:sz w:val="24"/>
          <w:szCs w:val="24"/>
        </w:rPr>
        <w:t>le</w:t>
      </w:r>
      <w:r w:rsidR="001956BC" w:rsidRPr="00CE22D1">
        <w:rPr>
          <w:sz w:val="24"/>
          <w:szCs w:val="24"/>
        </w:rPr>
        <w:t xml:space="preserve"> 5 domande per il proprio medico</w:t>
      </w:r>
      <w:r>
        <w:rPr>
          <w:sz w:val="24"/>
          <w:szCs w:val="24"/>
        </w:rPr>
        <w:t>"</w:t>
      </w:r>
      <w:r w:rsidR="001956BC" w:rsidRPr="00CE22D1">
        <w:rPr>
          <w:sz w:val="24"/>
          <w:szCs w:val="24"/>
        </w:rPr>
        <w:t xml:space="preserve"> </w:t>
      </w:r>
      <w:r w:rsidR="00905DC7" w:rsidRPr="00CE22D1">
        <w:rPr>
          <w:sz w:val="24"/>
          <w:szCs w:val="24"/>
        </w:rPr>
        <w:t xml:space="preserve">da far conoscere </w:t>
      </w:r>
      <w:r w:rsidR="00F54E20" w:rsidRPr="00CE22D1">
        <w:rPr>
          <w:sz w:val="24"/>
          <w:szCs w:val="24"/>
        </w:rPr>
        <w:t>maggiormente a tutta la popolazione:</w:t>
      </w:r>
    </w:p>
    <w:p w14:paraId="6211047C" w14:textId="77777777" w:rsidR="00F54E20" w:rsidRPr="005C0E68" w:rsidRDefault="00F54E20" w:rsidP="00AE74CA">
      <w:pPr>
        <w:rPr>
          <w:sz w:val="24"/>
          <w:szCs w:val="24"/>
          <w:highlight w:val="yellow"/>
        </w:rPr>
      </w:pPr>
    </w:p>
    <w:p w14:paraId="41E5FADD" w14:textId="77777777" w:rsidR="00E47853" w:rsidRPr="005C0E68" w:rsidRDefault="00E47853" w:rsidP="001260CF">
      <w:pPr>
        <w:rPr>
          <w:sz w:val="24"/>
          <w:szCs w:val="24"/>
          <w:highlight w:val="yellow"/>
        </w:rPr>
      </w:pPr>
    </w:p>
    <w:p w14:paraId="2ED5C6C1" w14:textId="77777777" w:rsidR="00E47853" w:rsidRPr="00C639BE" w:rsidRDefault="00E47853" w:rsidP="001260CF">
      <w:pPr>
        <w:rPr>
          <w:color w:val="FF0000"/>
          <w:sz w:val="24"/>
          <w:szCs w:val="24"/>
          <w:highlight w:val="yellow"/>
        </w:rPr>
      </w:pPr>
      <w:r w:rsidRPr="00E47853">
        <w:rPr>
          <w:noProof/>
          <w:color w:val="FF0000"/>
          <w:sz w:val="24"/>
          <w:szCs w:val="24"/>
          <w:lang w:eastAsia="it-CH"/>
        </w:rPr>
        <w:lastRenderedPageBreak/>
        <w:drawing>
          <wp:inline distT="0" distB="0" distL="0" distR="0" wp14:anchorId="109E6404" wp14:editId="276FA2CE">
            <wp:extent cx="6017161" cy="4600575"/>
            <wp:effectExtent l="0" t="0" r="3175" b="0"/>
            <wp:docPr id="1748636742" name="Immagine 1" descr="Immagine che contiene testo, schermata, Sito Web, Pubblicità online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636742" name="Immagine 1" descr="Immagine che contiene testo, schermata, Sito Web, Pubblicità online&#10;&#10;Il contenuto generato dall'IA potrebbe non essere corretto."/>
                    <pic:cNvPicPr/>
                  </pic:nvPicPr>
                  <pic:blipFill>
                    <a:blip r:embed="rId62">
                      <a:extLst>
                        <a:ext uri="{BEBA8EAE-BF5A-486C-A8C5-ECC9F3942E4B}">
                          <a14:imgProps xmlns:a14="http://schemas.microsoft.com/office/drawing/2010/main">
                            <a14:imgLayer r:embed="rId6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0041" cy="4610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6A51D" w14:textId="77777777" w:rsidR="00905DC7" w:rsidRPr="005C0E68" w:rsidRDefault="00905DC7" w:rsidP="001260CF">
      <w:pPr>
        <w:rPr>
          <w:sz w:val="24"/>
          <w:szCs w:val="24"/>
          <w:highlight w:val="yellow"/>
        </w:rPr>
      </w:pPr>
    </w:p>
    <w:p w14:paraId="7D6942EA" w14:textId="77777777" w:rsidR="00F54E20" w:rsidRPr="005C0E68" w:rsidRDefault="00F54E20" w:rsidP="001260CF">
      <w:pPr>
        <w:rPr>
          <w:sz w:val="24"/>
          <w:szCs w:val="24"/>
          <w:highlight w:val="yellow"/>
        </w:rPr>
      </w:pPr>
    </w:p>
    <w:p w14:paraId="4A39151A" w14:textId="77777777" w:rsidR="00B266BE" w:rsidRPr="00F3765B" w:rsidRDefault="00401CA3" w:rsidP="001260CF">
      <w:pPr>
        <w:rPr>
          <w:sz w:val="24"/>
          <w:szCs w:val="24"/>
        </w:rPr>
      </w:pPr>
      <w:r>
        <w:rPr>
          <w:sz w:val="24"/>
          <w:szCs w:val="24"/>
        </w:rPr>
        <w:t>L'</w:t>
      </w:r>
      <w:r w:rsidR="00F54E20" w:rsidRPr="00F3765B">
        <w:rPr>
          <w:sz w:val="24"/>
          <w:szCs w:val="24"/>
        </w:rPr>
        <w:t xml:space="preserve">altro fattore determinante è la responsabilizzazione </w:t>
      </w:r>
      <w:r w:rsidR="00B266BE" w:rsidRPr="00F3765B">
        <w:rPr>
          <w:sz w:val="24"/>
          <w:szCs w:val="24"/>
        </w:rPr>
        <w:t>e lo sviluppo di strumenti efficaci da mettere a disposizione degli operatori sanitari, in particolare medici.</w:t>
      </w:r>
    </w:p>
    <w:p w14:paraId="0AEB574C" w14:textId="77777777" w:rsidR="00CE22D1" w:rsidRPr="00F3765B" w:rsidRDefault="00CE22D1" w:rsidP="001260CF">
      <w:pPr>
        <w:rPr>
          <w:sz w:val="24"/>
          <w:szCs w:val="24"/>
        </w:rPr>
      </w:pPr>
    </w:p>
    <w:p w14:paraId="0180B1B7" w14:textId="77777777" w:rsidR="00CE22D1" w:rsidRPr="00F3765B" w:rsidRDefault="000A5350" w:rsidP="001260CF">
      <w:pPr>
        <w:rPr>
          <w:sz w:val="24"/>
          <w:szCs w:val="24"/>
        </w:rPr>
      </w:pPr>
      <w:r w:rsidRPr="00F3765B">
        <w:rPr>
          <w:sz w:val="24"/>
          <w:szCs w:val="24"/>
        </w:rPr>
        <w:t xml:space="preserve">Il cuore della campagna Smarter Medicine - Choose Wisely Switzerland infatti sono le cosiddette </w:t>
      </w:r>
      <w:r w:rsidRPr="00F3765B">
        <w:rPr>
          <w:b/>
          <w:bCs/>
          <w:sz w:val="24"/>
          <w:szCs w:val="24"/>
        </w:rPr>
        <w:t>Top 5 liste</w:t>
      </w:r>
      <w:r w:rsidRPr="00F3765B">
        <w:rPr>
          <w:sz w:val="24"/>
          <w:szCs w:val="24"/>
        </w:rPr>
        <w:t xml:space="preserve"> di ciascuna disciplina clinica. Questi elenchi contengono almeno cinque misure mediche che di solito non sono necessarie. Gli elenchi stessi sono creati dalle società mediche, fanno riferimento a linee guida pubblicate e sono basati sull'evidenza.</w:t>
      </w:r>
    </w:p>
    <w:p w14:paraId="412E6850" w14:textId="77777777" w:rsidR="000A5350" w:rsidRPr="00F3765B" w:rsidRDefault="000A5350" w:rsidP="001260CF">
      <w:pPr>
        <w:rPr>
          <w:sz w:val="24"/>
          <w:szCs w:val="24"/>
        </w:rPr>
      </w:pPr>
    </w:p>
    <w:p w14:paraId="2C648CB2" w14:textId="77777777" w:rsidR="00DE0966" w:rsidRDefault="000A5350" w:rsidP="001260CF">
      <w:pPr>
        <w:rPr>
          <w:sz w:val="24"/>
          <w:szCs w:val="24"/>
        </w:rPr>
      </w:pPr>
      <w:r w:rsidRPr="00F3765B">
        <w:rPr>
          <w:sz w:val="24"/>
          <w:szCs w:val="24"/>
        </w:rPr>
        <w:t xml:space="preserve">Esistono </w:t>
      </w:r>
      <w:r w:rsidR="001A03FE" w:rsidRPr="00F3765B">
        <w:rPr>
          <w:sz w:val="24"/>
          <w:szCs w:val="24"/>
        </w:rPr>
        <w:t xml:space="preserve">numerose </w:t>
      </w:r>
      <w:r w:rsidR="000778D0" w:rsidRPr="00F3765B">
        <w:rPr>
          <w:sz w:val="24"/>
          <w:szCs w:val="24"/>
        </w:rPr>
        <w:t>discipline mediche che hanno sviluppato queste raccomandazioni rivolte a</w:t>
      </w:r>
      <w:r w:rsidR="00327B20" w:rsidRPr="00F3765B">
        <w:rPr>
          <w:sz w:val="24"/>
          <w:szCs w:val="24"/>
        </w:rPr>
        <w:t xml:space="preserve">gli esperti elaborate dalle rispettive società mediche di riferimento: </w:t>
      </w:r>
      <w:r w:rsidR="003A1ABE" w:rsidRPr="00F3765B">
        <w:rPr>
          <w:sz w:val="24"/>
          <w:szCs w:val="24"/>
        </w:rPr>
        <w:t xml:space="preserve">Società Svizzera di Medicina Interna Generale, </w:t>
      </w:r>
      <w:r w:rsidR="00B16384" w:rsidRPr="00F3765B">
        <w:rPr>
          <w:sz w:val="24"/>
          <w:szCs w:val="24"/>
        </w:rPr>
        <w:t>Schweizerische Gesellschaft für Gynäkologie und Geburtshilfe, PhysioSwiss</w:t>
      </w:r>
      <w:r w:rsidR="005C0E68">
        <w:rPr>
          <w:sz w:val="24"/>
          <w:szCs w:val="24"/>
        </w:rPr>
        <w:t xml:space="preserve">, ecc. </w:t>
      </w:r>
    </w:p>
    <w:p w14:paraId="2876607B" w14:textId="77777777" w:rsidR="005C0E68" w:rsidRPr="00F3765B" w:rsidRDefault="005C0E68" w:rsidP="001260CF">
      <w:pPr>
        <w:rPr>
          <w:sz w:val="24"/>
          <w:szCs w:val="24"/>
        </w:rPr>
      </w:pPr>
    </w:p>
    <w:p w14:paraId="60602406" w14:textId="77777777" w:rsidR="000D5D43" w:rsidRPr="00F3765B" w:rsidRDefault="00DE0966" w:rsidP="001260CF">
      <w:pPr>
        <w:rPr>
          <w:sz w:val="24"/>
          <w:szCs w:val="24"/>
        </w:rPr>
      </w:pPr>
      <w:r w:rsidRPr="00F3765B">
        <w:rPr>
          <w:sz w:val="24"/>
          <w:szCs w:val="24"/>
        </w:rPr>
        <w:t xml:space="preserve">Come esempio esplicativo si riporta qui sotto le Top 5 liste elaborate in collaborazione </w:t>
      </w:r>
      <w:r w:rsidR="009B7862" w:rsidRPr="00F3765B">
        <w:rPr>
          <w:sz w:val="24"/>
          <w:szCs w:val="24"/>
        </w:rPr>
        <w:t>con Pediatria Svizzera, la società di pediatria ufficiale riconosciuta dalla FMH</w:t>
      </w:r>
      <w:r w:rsidR="00C77F2E">
        <w:rPr>
          <w:sz w:val="24"/>
          <w:szCs w:val="24"/>
        </w:rPr>
        <w:t xml:space="preserve">, e in particolare il caso </w:t>
      </w:r>
      <w:r w:rsidR="005C0E68">
        <w:rPr>
          <w:sz w:val="24"/>
          <w:szCs w:val="24"/>
        </w:rPr>
        <w:t>dell'</w:t>
      </w:r>
      <w:r w:rsidR="004C1CD9" w:rsidRPr="00F3765B">
        <w:rPr>
          <w:sz w:val="24"/>
          <w:szCs w:val="24"/>
        </w:rPr>
        <w:t xml:space="preserve">angina </w:t>
      </w:r>
      <w:r w:rsidR="00F3765B">
        <w:rPr>
          <w:sz w:val="24"/>
          <w:szCs w:val="24"/>
        </w:rPr>
        <w:t>nei bambini.</w:t>
      </w:r>
    </w:p>
    <w:p w14:paraId="4045EA0D" w14:textId="77777777" w:rsidR="00B266BE" w:rsidRDefault="00B266BE" w:rsidP="001260CF">
      <w:pPr>
        <w:rPr>
          <w:color w:val="FF0000"/>
          <w:sz w:val="24"/>
          <w:szCs w:val="24"/>
          <w:highlight w:val="yellow"/>
        </w:rPr>
      </w:pPr>
    </w:p>
    <w:p w14:paraId="5530D3F5" w14:textId="77777777" w:rsidR="000D509A" w:rsidRDefault="00D00521" w:rsidP="001260CF">
      <w:pPr>
        <w:rPr>
          <w:color w:val="FF0000"/>
          <w:sz w:val="24"/>
          <w:szCs w:val="24"/>
          <w:highlight w:val="yellow"/>
        </w:rPr>
      </w:pPr>
      <w:r w:rsidRPr="00D00521">
        <w:rPr>
          <w:noProof/>
          <w:color w:val="FF0000"/>
          <w:sz w:val="24"/>
          <w:szCs w:val="24"/>
          <w:lang w:eastAsia="it-CH"/>
        </w:rPr>
        <w:drawing>
          <wp:inline distT="0" distB="0" distL="0" distR="0" wp14:anchorId="00C578E7" wp14:editId="32BBF502">
            <wp:extent cx="1524000" cy="324416"/>
            <wp:effectExtent l="0" t="0" r="0" b="0"/>
            <wp:docPr id="139433980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339804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1540249" cy="32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03E23" w14:textId="77777777" w:rsidR="00CE22D1" w:rsidRDefault="004E0599" w:rsidP="001260CF">
      <w:pPr>
        <w:rPr>
          <w:color w:val="FF0000"/>
          <w:sz w:val="24"/>
          <w:szCs w:val="24"/>
          <w:highlight w:val="yellow"/>
        </w:rPr>
      </w:pPr>
      <w:r>
        <w:rPr>
          <w:noProof/>
          <w:color w:val="FF0000"/>
          <w:sz w:val="24"/>
          <w:szCs w:val="24"/>
          <w:highlight w:val="yellow"/>
          <w:lang w:eastAsia="it-CH"/>
        </w:rPr>
        <w:lastRenderedPageBreak/>
        <w:drawing>
          <wp:inline distT="0" distB="0" distL="0" distR="0" wp14:anchorId="6FB32551" wp14:editId="46AB86BB">
            <wp:extent cx="5631595" cy="3945890"/>
            <wp:effectExtent l="0" t="0" r="7620" b="0"/>
            <wp:docPr id="54161752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BEBA8EAE-BF5A-486C-A8C5-ECC9F3942E4B}">
                          <a14:imgProps xmlns:a14="http://schemas.microsoft.com/office/drawing/2010/main">
                            <a14:imgLayer r:embed="rId66">
                              <a14:imgEffect>
                                <a14:sharpenSoften amount="25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290" cy="3974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9CA047" w14:textId="77777777" w:rsidR="00CE22D1" w:rsidRDefault="00CE22D1" w:rsidP="001260CF">
      <w:pPr>
        <w:rPr>
          <w:color w:val="FF0000"/>
          <w:sz w:val="24"/>
          <w:szCs w:val="24"/>
          <w:highlight w:val="yellow"/>
        </w:rPr>
      </w:pPr>
      <w:r w:rsidRPr="00CE22D1">
        <w:rPr>
          <w:noProof/>
          <w:color w:val="FF0000"/>
          <w:sz w:val="24"/>
          <w:szCs w:val="24"/>
          <w:lang w:eastAsia="it-CH"/>
        </w:rPr>
        <w:drawing>
          <wp:inline distT="0" distB="0" distL="0" distR="0" wp14:anchorId="3D5C7E30" wp14:editId="2061D181">
            <wp:extent cx="4657725" cy="4191953"/>
            <wp:effectExtent l="0" t="0" r="0" b="0"/>
            <wp:docPr id="2115232596" name="Immagine 1" descr="Immagine che contiene testo, schermata, Carattere, numero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232596" name="Immagine 1" descr="Immagine che contiene testo, schermata, Carattere, numero&#10;&#10;Il contenuto generato dall'IA potrebbe non essere corretto."/>
                    <pic:cNvPicPr/>
                  </pic:nvPicPr>
                  <pic:blipFill>
                    <a:blip r:embed="rId67">
                      <a:extLst>
                        <a:ext uri="{BEBA8EAE-BF5A-486C-A8C5-ECC9F3942E4B}">
                          <a14:imgProps xmlns:a14="http://schemas.microsoft.com/office/drawing/2010/main">
                            <a14:imgLayer r:embed="rId6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9602" cy="4202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D9C48" w14:textId="77777777" w:rsidR="00905DC7" w:rsidRDefault="00905DC7" w:rsidP="001260CF">
      <w:pPr>
        <w:rPr>
          <w:color w:val="FF0000"/>
          <w:sz w:val="24"/>
          <w:szCs w:val="24"/>
          <w:highlight w:val="yellow"/>
        </w:rPr>
      </w:pPr>
    </w:p>
    <w:p w14:paraId="402163DA" w14:textId="77777777" w:rsidR="004C1CD9" w:rsidRPr="00F3765B" w:rsidRDefault="004C1CD9" w:rsidP="001260CF">
      <w:pPr>
        <w:rPr>
          <w:sz w:val="24"/>
          <w:szCs w:val="24"/>
        </w:rPr>
      </w:pPr>
      <w:r w:rsidRPr="00F3765B">
        <w:rPr>
          <w:sz w:val="24"/>
          <w:szCs w:val="24"/>
        </w:rPr>
        <w:lastRenderedPageBreak/>
        <w:t xml:space="preserve">Questi strumenti </w:t>
      </w:r>
      <w:r w:rsidR="009672F5" w:rsidRPr="00F3765B">
        <w:rPr>
          <w:sz w:val="24"/>
          <w:szCs w:val="24"/>
        </w:rPr>
        <w:t xml:space="preserve">che agiscono contemporaneamente a livello dei professionisti </w:t>
      </w:r>
      <w:r w:rsidR="00C77F2E">
        <w:rPr>
          <w:sz w:val="24"/>
          <w:szCs w:val="24"/>
        </w:rPr>
        <w:t>e</w:t>
      </w:r>
      <w:r w:rsidR="009672F5" w:rsidRPr="00F3765B">
        <w:rPr>
          <w:sz w:val="24"/>
          <w:szCs w:val="24"/>
        </w:rPr>
        <w:t xml:space="preserve"> dei pazienti vanno assolutamente promossi, ulteriormente sviluppati e diffusi in maniera capillare.</w:t>
      </w:r>
    </w:p>
    <w:p w14:paraId="5C007909" w14:textId="77777777" w:rsidR="007B6C93" w:rsidRPr="00F3765B" w:rsidRDefault="007B6C93" w:rsidP="001260CF">
      <w:pPr>
        <w:rPr>
          <w:sz w:val="24"/>
          <w:szCs w:val="24"/>
        </w:rPr>
      </w:pPr>
    </w:p>
    <w:p w14:paraId="19303C1E" w14:textId="77777777" w:rsidR="00D73E1E" w:rsidRPr="00F3765B" w:rsidRDefault="009672F5" w:rsidP="001260CF">
      <w:pPr>
        <w:rPr>
          <w:sz w:val="24"/>
          <w:szCs w:val="24"/>
        </w:rPr>
      </w:pPr>
      <w:r w:rsidRPr="00F3765B">
        <w:rPr>
          <w:sz w:val="24"/>
          <w:szCs w:val="24"/>
        </w:rPr>
        <w:t xml:space="preserve">Una prima campagna è stata svolta nel </w:t>
      </w:r>
      <w:r w:rsidR="007B6C93" w:rsidRPr="00F3765B">
        <w:rPr>
          <w:sz w:val="24"/>
          <w:szCs w:val="24"/>
        </w:rPr>
        <w:t>2018</w:t>
      </w:r>
      <w:r w:rsidR="00D73E1E" w:rsidRPr="00F3765B">
        <w:rPr>
          <w:sz w:val="24"/>
          <w:szCs w:val="24"/>
        </w:rPr>
        <w:t xml:space="preserve"> </w:t>
      </w:r>
      <w:r w:rsidRPr="00F3765B">
        <w:rPr>
          <w:sz w:val="24"/>
          <w:szCs w:val="24"/>
        </w:rPr>
        <w:t>e una seconda nel 2022</w:t>
      </w:r>
      <w:r w:rsidR="00C77F2E">
        <w:rPr>
          <w:sz w:val="24"/>
          <w:szCs w:val="24"/>
        </w:rPr>
        <w:t>.</w:t>
      </w:r>
    </w:p>
    <w:p w14:paraId="6A7F0950" w14:textId="77777777" w:rsidR="00D73E1E" w:rsidRPr="00F3765B" w:rsidRDefault="00D73E1E" w:rsidP="001260CF">
      <w:pPr>
        <w:rPr>
          <w:sz w:val="24"/>
          <w:szCs w:val="24"/>
        </w:rPr>
      </w:pPr>
    </w:p>
    <w:p w14:paraId="269527AB" w14:textId="77777777" w:rsidR="00241224" w:rsidRPr="00F3765B" w:rsidRDefault="00C77F2E" w:rsidP="009D458E">
      <w:pPr>
        <w:pStyle w:val="Paragrafoelenco"/>
        <w:numPr>
          <w:ilvl w:val="0"/>
          <w:numId w:val="28"/>
        </w:numPr>
        <w:rPr>
          <w:b/>
          <w:bCs/>
        </w:rPr>
      </w:pPr>
      <w:r>
        <w:rPr>
          <w:b/>
          <w:bCs/>
          <w:sz w:val="24"/>
          <w:szCs w:val="24"/>
        </w:rPr>
        <w:t>La C</w:t>
      </w:r>
      <w:r w:rsidR="000B6EB1" w:rsidRPr="00F3765B">
        <w:rPr>
          <w:b/>
          <w:bCs/>
          <w:sz w:val="24"/>
          <w:szCs w:val="24"/>
        </w:rPr>
        <w:t>ommissione ritiene n</w:t>
      </w:r>
      <w:r w:rsidR="00241224" w:rsidRPr="00F3765B">
        <w:rPr>
          <w:b/>
          <w:bCs/>
          <w:sz w:val="24"/>
          <w:szCs w:val="24"/>
        </w:rPr>
        <w:t>ecessario</w:t>
      </w:r>
      <w:r w:rsidR="007B6C93" w:rsidRPr="00F3765B">
        <w:rPr>
          <w:b/>
          <w:bCs/>
          <w:sz w:val="24"/>
          <w:szCs w:val="24"/>
        </w:rPr>
        <w:t xml:space="preserve"> </w:t>
      </w:r>
      <w:r w:rsidR="00241224" w:rsidRPr="00F3765B">
        <w:rPr>
          <w:b/>
          <w:bCs/>
          <w:sz w:val="24"/>
          <w:szCs w:val="24"/>
        </w:rPr>
        <w:t>rilanciare</w:t>
      </w:r>
      <w:r w:rsidR="004A47DE" w:rsidRPr="00F3765B">
        <w:rPr>
          <w:b/>
          <w:bCs/>
          <w:sz w:val="24"/>
          <w:szCs w:val="24"/>
        </w:rPr>
        <w:t xml:space="preserve"> con forza</w:t>
      </w:r>
      <w:r w:rsidR="00AE0B8A">
        <w:rPr>
          <w:b/>
          <w:bCs/>
          <w:sz w:val="24"/>
          <w:szCs w:val="24"/>
        </w:rPr>
        <w:t xml:space="preserve"> </w:t>
      </w:r>
      <w:r w:rsidR="00454C9B" w:rsidRPr="00F3765B">
        <w:rPr>
          <w:b/>
          <w:bCs/>
          <w:sz w:val="24"/>
          <w:szCs w:val="24"/>
        </w:rPr>
        <w:t xml:space="preserve">delle azioni </w:t>
      </w:r>
      <w:r w:rsidR="008F40E5" w:rsidRPr="00F3765B">
        <w:rPr>
          <w:b/>
          <w:bCs/>
          <w:sz w:val="24"/>
          <w:szCs w:val="24"/>
        </w:rPr>
        <w:t>più incisive</w:t>
      </w:r>
      <w:r w:rsidR="004A47DE" w:rsidRPr="00F3765B">
        <w:rPr>
          <w:b/>
          <w:bCs/>
          <w:sz w:val="24"/>
          <w:szCs w:val="24"/>
        </w:rPr>
        <w:t xml:space="preserve"> </w:t>
      </w:r>
      <w:r w:rsidR="00AE0B8A">
        <w:rPr>
          <w:b/>
          <w:bCs/>
          <w:sz w:val="24"/>
          <w:szCs w:val="24"/>
        </w:rPr>
        <w:t xml:space="preserve">per </w:t>
      </w:r>
      <w:r w:rsidR="00280A52">
        <w:rPr>
          <w:b/>
          <w:bCs/>
          <w:sz w:val="24"/>
          <w:szCs w:val="24"/>
        </w:rPr>
        <w:t>limitare il fenomeno del</w:t>
      </w:r>
      <w:r w:rsidR="004A47DE" w:rsidRPr="00F3765B">
        <w:rPr>
          <w:b/>
          <w:bCs/>
          <w:sz w:val="24"/>
          <w:szCs w:val="24"/>
        </w:rPr>
        <w:t>la sovramedicalizzazione</w:t>
      </w:r>
      <w:r w:rsidR="008F40E5" w:rsidRPr="00F3765B">
        <w:rPr>
          <w:b/>
          <w:bCs/>
          <w:sz w:val="24"/>
          <w:szCs w:val="24"/>
        </w:rPr>
        <w:t xml:space="preserve">, </w:t>
      </w:r>
      <w:r w:rsidR="00241224" w:rsidRPr="00F3765B">
        <w:rPr>
          <w:b/>
          <w:bCs/>
          <w:sz w:val="24"/>
          <w:szCs w:val="24"/>
        </w:rPr>
        <w:t xml:space="preserve">con </w:t>
      </w:r>
      <w:r w:rsidR="000B6EB1" w:rsidRPr="00F3765B">
        <w:rPr>
          <w:b/>
          <w:bCs/>
          <w:sz w:val="24"/>
          <w:szCs w:val="24"/>
        </w:rPr>
        <w:t xml:space="preserve">il </w:t>
      </w:r>
      <w:r w:rsidR="00241224" w:rsidRPr="00F3765B">
        <w:rPr>
          <w:b/>
          <w:bCs/>
          <w:sz w:val="24"/>
          <w:szCs w:val="24"/>
        </w:rPr>
        <w:t xml:space="preserve">coordinamento </w:t>
      </w:r>
      <w:r>
        <w:rPr>
          <w:b/>
          <w:bCs/>
          <w:sz w:val="24"/>
          <w:szCs w:val="24"/>
        </w:rPr>
        <w:t xml:space="preserve">del </w:t>
      </w:r>
      <w:r w:rsidR="000B6EB1" w:rsidRPr="00F3765B">
        <w:rPr>
          <w:b/>
          <w:bCs/>
          <w:sz w:val="24"/>
          <w:szCs w:val="24"/>
        </w:rPr>
        <w:t xml:space="preserve">DSS e in collaborazione con </w:t>
      </w:r>
      <w:r w:rsidR="00454C9B" w:rsidRPr="00F3765B">
        <w:rPr>
          <w:b/>
          <w:bCs/>
          <w:sz w:val="24"/>
          <w:szCs w:val="24"/>
        </w:rPr>
        <w:t>gli attori presenti sul territorio</w:t>
      </w:r>
      <w:r>
        <w:rPr>
          <w:b/>
          <w:bCs/>
          <w:sz w:val="24"/>
          <w:szCs w:val="24"/>
        </w:rPr>
        <w:t>, come ad esempio l'A</w:t>
      </w:r>
      <w:r w:rsidR="00454C9B" w:rsidRPr="00F3765B">
        <w:rPr>
          <w:b/>
          <w:bCs/>
          <w:sz w:val="24"/>
          <w:szCs w:val="24"/>
        </w:rPr>
        <w:t xml:space="preserve">ssociazione dei pazienti in </w:t>
      </w:r>
      <w:r>
        <w:rPr>
          <w:b/>
          <w:bCs/>
          <w:sz w:val="24"/>
          <w:szCs w:val="24"/>
        </w:rPr>
        <w:t>T</w:t>
      </w:r>
      <w:r w:rsidR="00454C9B" w:rsidRPr="00F3765B">
        <w:rPr>
          <w:b/>
          <w:bCs/>
          <w:sz w:val="24"/>
          <w:szCs w:val="24"/>
        </w:rPr>
        <w:t xml:space="preserve">icino </w:t>
      </w:r>
      <w:r w:rsidR="00241224" w:rsidRPr="00F3765B">
        <w:rPr>
          <w:b/>
          <w:bCs/>
          <w:sz w:val="24"/>
          <w:szCs w:val="24"/>
        </w:rPr>
        <w:t xml:space="preserve">ACSI e con </w:t>
      </w:r>
      <w:r>
        <w:rPr>
          <w:b/>
          <w:bCs/>
          <w:sz w:val="24"/>
          <w:szCs w:val="24"/>
        </w:rPr>
        <w:t>l'</w:t>
      </w:r>
      <w:r w:rsidR="00241224" w:rsidRPr="00F3765B">
        <w:rPr>
          <w:b/>
          <w:bCs/>
          <w:sz w:val="24"/>
          <w:szCs w:val="24"/>
        </w:rPr>
        <w:t>Ordine dei medici</w:t>
      </w:r>
      <w:r w:rsidR="00034596" w:rsidRPr="00F3765B">
        <w:rPr>
          <w:b/>
          <w:bCs/>
          <w:sz w:val="24"/>
          <w:szCs w:val="24"/>
        </w:rPr>
        <w:t xml:space="preserve"> del Cantone Ticino</w:t>
      </w:r>
      <w:r>
        <w:rPr>
          <w:b/>
          <w:bCs/>
          <w:sz w:val="24"/>
          <w:szCs w:val="24"/>
        </w:rPr>
        <w:t>.</w:t>
      </w:r>
    </w:p>
    <w:p w14:paraId="431F8A49" w14:textId="77777777" w:rsidR="008F40E5" w:rsidRPr="00F3765B" w:rsidRDefault="008F40E5" w:rsidP="008F40E5"/>
    <w:p w14:paraId="2C08F115" w14:textId="77777777" w:rsidR="008F40E5" w:rsidRPr="00C77F2E" w:rsidRDefault="004A47DE" w:rsidP="008F40E5">
      <w:pPr>
        <w:rPr>
          <w:sz w:val="24"/>
          <w:szCs w:val="24"/>
        </w:rPr>
      </w:pPr>
      <w:r w:rsidRPr="00C77F2E">
        <w:rPr>
          <w:sz w:val="24"/>
          <w:szCs w:val="24"/>
        </w:rPr>
        <w:t>A tal proposito si</w:t>
      </w:r>
      <w:r w:rsidR="00C77F2E" w:rsidRPr="00C77F2E">
        <w:rPr>
          <w:sz w:val="24"/>
          <w:szCs w:val="24"/>
        </w:rPr>
        <w:t xml:space="preserve"> segnala che il Presidente dell'</w:t>
      </w:r>
      <w:r w:rsidRPr="00C77F2E">
        <w:rPr>
          <w:sz w:val="24"/>
          <w:szCs w:val="24"/>
        </w:rPr>
        <w:t>Ordine dei medici del Cantone Ticino</w:t>
      </w:r>
      <w:r w:rsidR="00C77F2E" w:rsidRPr="00C77F2E">
        <w:rPr>
          <w:sz w:val="24"/>
          <w:szCs w:val="24"/>
        </w:rPr>
        <w:t>,</w:t>
      </w:r>
      <w:r w:rsidRPr="00C77F2E">
        <w:rPr>
          <w:sz w:val="24"/>
          <w:szCs w:val="24"/>
        </w:rPr>
        <w:t xml:space="preserve"> </w:t>
      </w:r>
      <w:r w:rsidR="00F3765B" w:rsidRPr="00C77F2E">
        <w:rPr>
          <w:sz w:val="24"/>
          <w:szCs w:val="24"/>
        </w:rPr>
        <w:t>sentito in audizione il 10 aprile 2025</w:t>
      </w:r>
      <w:r w:rsidR="00C77F2E" w:rsidRPr="00C77F2E">
        <w:rPr>
          <w:sz w:val="24"/>
          <w:szCs w:val="24"/>
        </w:rPr>
        <w:t>,</w:t>
      </w:r>
      <w:r w:rsidR="00F3765B" w:rsidRPr="00C77F2E">
        <w:rPr>
          <w:sz w:val="24"/>
          <w:szCs w:val="24"/>
        </w:rPr>
        <w:t xml:space="preserve"> ha confermato l’importanza e la validità dell’approccio Smarter Medicine - Choose Wisely Switzerland.</w:t>
      </w:r>
    </w:p>
    <w:p w14:paraId="6E156EF2" w14:textId="77777777" w:rsidR="0027496E" w:rsidRPr="001260CF" w:rsidRDefault="0027496E" w:rsidP="001260CF">
      <w:pPr>
        <w:rPr>
          <w:highlight w:val="yellow"/>
        </w:rPr>
      </w:pPr>
    </w:p>
    <w:p w14:paraId="474E1C38" w14:textId="77777777" w:rsidR="00726582" w:rsidRPr="00726582" w:rsidRDefault="00726582" w:rsidP="00726582">
      <w:pPr>
        <w:rPr>
          <w:highlight w:val="yellow"/>
        </w:rPr>
      </w:pPr>
    </w:p>
    <w:p w14:paraId="1A9D762D" w14:textId="77777777" w:rsidR="00941762" w:rsidRPr="004E6FFE" w:rsidRDefault="00C77F2E" w:rsidP="00C77F2E">
      <w:pPr>
        <w:pStyle w:val="Titolo2"/>
        <w:numPr>
          <w:ilvl w:val="0"/>
          <w:numId w:val="0"/>
        </w:numPr>
        <w:tabs>
          <w:tab w:val="left" w:pos="567"/>
        </w:tabs>
      </w:pPr>
      <w:bookmarkStart w:id="15" w:name="_Toc207961589"/>
      <w:r>
        <w:t>4.3</w:t>
      </w:r>
      <w:r>
        <w:tab/>
      </w:r>
      <w:r w:rsidR="00941762" w:rsidRPr="004E6FFE">
        <w:t>Gruppo di lavoro misto</w:t>
      </w:r>
      <w:bookmarkEnd w:id="15"/>
    </w:p>
    <w:p w14:paraId="25CB4A0E" w14:textId="77777777" w:rsidR="00AF4966" w:rsidRDefault="00863B75" w:rsidP="00AF4966">
      <w:pPr>
        <w:pStyle w:val="Paragrafoelenco"/>
        <w:numPr>
          <w:ilvl w:val="0"/>
          <w:numId w:val="28"/>
        </w:numPr>
        <w:rPr>
          <w:b/>
          <w:bCs/>
          <w:sz w:val="24"/>
          <w:szCs w:val="24"/>
        </w:rPr>
      </w:pPr>
      <w:r w:rsidRPr="00AF4966">
        <w:rPr>
          <w:b/>
          <w:bCs/>
          <w:sz w:val="24"/>
          <w:szCs w:val="24"/>
        </w:rPr>
        <w:t>Il tema so</w:t>
      </w:r>
      <w:r w:rsidR="00C77F2E">
        <w:rPr>
          <w:b/>
          <w:bCs/>
          <w:sz w:val="24"/>
          <w:szCs w:val="24"/>
        </w:rPr>
        <w:t>llevato dalla M</w:t>
      </w:r>
      <w:r w:rsidR="004A586C" w:rsidRPr="00AF4966">
        <w:rPr>
          <w:b/>
          <w:bCs/>
          <w:sz w:val="24"/>
          <w:szCs w:val="24"/>
        </w:rPr>
        <w:t xml:space="preserve">ozione </w:t>
      </w:r>
      <w:r w:rsidR="00130BE5" w:rsidRPr="00AF4966">
        <w:rPr>
          <w:b/>
          <w:bCs/>
          <w:sz w:val="24"/>
          <w:szCs w:val="24"/>
        </w:rPr>
        <w:t xml:space="preserve">è fondamentale per il Cantone e </w:t>
      </w:r>
      <w:r w:rsidR="00D1130A" w:rsidRPr="00AF4966">
        <w:rPr>
          <w:b/>
          <w:bCs/>
          <w:sz w:val="24"/>
          <w:szCs w:val="24"/>
        </w:rPr>
        <w:t>si accoglie con molto in</w:t>
      </w:r>
      <w:r w:rsidR="00C77F2E">
        <w:rPr>
          <w:b/>
          <w:bCs/>
          <w:sz w:val="24"/>
          <w:szCs w:val="24"/>
        </w:rPr>
        <w:t>teresse lo spunto espresso dal Medico c</w:t>
      </w:r>
      <w:r w:rsidR="00D1130A" w:rsidRPr="00AF4966">
        <w:rPr>
          <w:b/>
          <w:bCs/>
          <w:sz w:val="24"/>
          <w:szCs w:val="24"/>
        </w:rPr>
        <w:t>antonale (vedi cap. 3.2) di</w:t>
      </w:r>
      <w:r w:rsidR="00130BE5" w:rsidRPr="00AF4966">
        <w:rPr>
          <w:b/>
          <w:bCs/>
          <w:sz w:val="24"/>
          <w:szCs w:val="24"/>
        </w:rPr>
        <w:t xml:space="preserve"> ricreare un tavolo di lavoro sulla salute pubblica e sulla promozione della salute</w:t>
      </w:r>
      <w:r w:rsidR="00AF4966" w:rsidRPr="00AF4966">
        <w:rPr>
          <w:b/>
          <w:bCs/>
          <w:sz w:val="24"/>
          <w:szCs w:val="24"/>
        </w:rPr>
        <w:t>,</w:t>
      </w:r>
      <w:r w:rsidR="00130BE5" w:rsidRPr="00AF4966">
        <w:rPr>
          <w:b/>
          <w:bCs/>
          <w:sz w:val="24"/>
          <w:szCs w:val="24"/>
        </w:rPr>
        <w:t xml:space="preserve"> con dei politici membri del Gran Consiglio, dei medici professionisti e funzionari cantonali del settore.</w:t>
      </w:r>
    </w:p>
    <w:p w14:paraId="02E4CD49" w14:textId="77777777" w:rsidR="00AF4966" w:rsidRPr="00AF4966" w:rsidRDefault="00AF4966" w:rsidP="00AF4966">
      <w:pPr>
        <w:pStyle w:val="Paragrafoelenco"/>
        <w:ind w:left="360"/>
        <w:rPr>
          <w:b/>
          <w:bCs/>
          <w:sz w:val="24"/>
          <w:szCs w:val="24"/>
        </w:rPr>
      </w:pPr>
    </w:p>
    <w:p w14:paraId="1EA426F7" w14:textId="77777777" w:rsidR="00130BE5" w:rsidRPr="00AF4966" w:rsidRDefault="00AF4966" w:rsidP="00130BE5">
      <w:pPr>
        <w:rPr>
          <w:sz w:val="24"/>
          <w:szCs w:val="24"/>
        </w:rPr>
      </w:pPr>
      <w:r>
        <w:rPr>
          <w:sz w:val="24"/>
          <w:szCs w:val="24"/>
        </w:rPr>
        <w:t>Si ritiene questa</w:t>
      </w:r>
      <w:r w:rsidR="00C77F2E">
        <w:rPr>
          <w:sz w:val="24"/>
          <w:szCs w:val="24"/>
        </w:rPr>
        <w:t xml:space="preserve"> un'</w:t>
      </w:r>
      <w:r>
        <w:rPr>
          <w:sz w:val="24"/>
          <w:szCs w:val="24"/>
        </w:rPr>
        <w:t xml:space="preserve">ottima </w:t>
      </w:r>
      <w:r w:rsidR="00130BE5" w:rsidRPr="008164F8">
        <w:rPr>
          <w:sz w:val="24"/>
          <w:szCs w:val="24"/>
        </w:rPr>
        <w:t xml:space="preserve">opportunità per definire in modo concertato le strategie future e </w:t>
      </w:r>
      <w:r>
        <w:rPr>
          <w:sz w:val="24"/>
          <w:szCs w:val="24"/>
        </w:rPr>
        <w:t>avvicinare tecnici, servizi cantonali e rappresentanti politici</w:t>
      </w:r>
      <w:r w:rsidR="00C77F2E">
        <w:rPr>
          <w:sz w:val="24"/>
          <w:szCs w:val="24"/>
        </w:rPr>
        <w:t xml:space="preserve"> con l'</w:t>
      </w:r>
      <w:r w:rsidR="00130BE5" w:rsidRPr="008164F8">
        <w:rPr>
          <w:sz w:val="24"/>
          <w:szCs w:val="24"/>
        </w:rPr>
        <w:t xml:space="preserve">obiettivo di </w:t>
      </w:r>
      <w:r>
        <w:rPr>
          <w:sz w:val="24"/>
          <w:szCs w:val="24"/>
        </w:rPr>
        <w:t xml:space="preserve">sviluppare </w:t>
      </w:r>
      <w:r w:rsidR="00130BE5" w:rsidRPr="008164F8">
        <w:rPr>
          <w:sz w:val="24"/>
          <w:szCs w:val="24"/>
        </w:rPr>
        <w:t xml:space="preserve">delle visioni </w:t>
      </w:r>
      <w:r w:rsidR="00AE0B8A">
        <w:rPr>
          <w:sz w:val="24"/>
          <w:szCs w:val="24"/>
        </w:rPr>
        <w:t xml:space="preserve">e delle strategie </w:t>
      </w:r>
      <w:r w:rsidR="00130BE5" w:rsidRPr="008164F8">
        <w:rPr>
          <w:sz w:val="24"/>
          <w:szCs w:val="24"/>
        </w:rPr>
        <w:t>comuni</w:t>
      </w:r>
      <w:r w:rsidR="00AE0B8A">
        <w:rPr>
          <w:sz w:val="24"/>
          <w:szCs w:val="24"/>
        </w:rPr>
        <w:t xml:space="preserve"> efficaci.</w:t>
      </w:r>
    </w:p>
    <w:p w14:paraId="1A77831D" w14:textId="77777777" w:rsidR="00487251" w:rsidRPr="00726582" w:rsidRDefault="00487251" w:rsidP="00C356C6">
      <w:pPr>
        <w:rPr>
          <w:rFonts w:cs="Arial"/>
          <w:color w:val="FF0000"/>
          <w:sz w:val="24"/>
          <w:szCs w:val="24"/>
          <w:highlight w:val="yellow"/>
        </w:rPr>
      </w:pPr>
    </w:p>
    <w:p w14:paraId="471906EF" w14:textId="7848E05E" w:rsidR="00C55906" w:rsidRDefault="00C55906" w:rsidP="00487251">
      <w:pPr>
        <w:rPr>
          <w:color w:val="FF0000"/>
          <w:sz w:val="24"/>
          <w:szCs w:val="24"/>
          <w:highlight w:val="yellow"/>
        </w:rPr>
      </w:pPr>
    </w:p>
    <w:p w14:paraId="1ED471B5" w14:textId="77777777" w:rsidR="009C78E5" w:rsidRDefault="009C78E5" w:rsidP="00487251">
      <w:pPr>
        <w:rPr>
          <w:color w:val="FF0000"/>
          <w:sz w:val="24"/>
          <w:szCs w:val="24"/>
          <w:highlight w:val="yellow"/>
        </w:rPr>
      </w:pPr>
    </w:p>
    <w:p w14:paraId="3A4E27D9" w14:textId="77777777" w:rsidR="007917E6" w:rsidRDefault="007917E6" w:rsidP="00487251">
      <w:pPr>
        <w:pStyle w:val="Titolo1"/>
        <w:numPr>
          <w:ilvl w:val="0"/>
          <w:numId w:val="0"/>
        </w:numPr>
        <w:spacing w:before="0"/>
        <w:ind w:left="567" w:hanging="567"/>
        <w:jc w:val="both"/>
        <w:rPr>
          <w:szCs w:val="24"/>
        </w:rPr>
      </w:pPr>
      <w:bookmarkStart w:id="16" w:name="_Toc207961590"/>
      <w:r w:rsidRPr="004E6FFE">
        <w:t>5.</w:t>
      </w:r>
      <w:r w:rsidRPr="004E6FFE">
        <w:tab/>
      </w:r>
      <w:r w:rsidRPr="004E6FFE">
        <w:rPr>
          <w:szCs w:val="24"/>
        </w:rPr>
        <w:t>CONCLUSIONI</w:t>
      </w:r>
      <w:bookmarkEnd w:id="16"/>
    </w:p>
    <w:p w14:paraId="635B7464" w14:textId="77777777" w:rsidR="002C1394" w:rsidRPr="00C639BE" w:rsidRDefault="002C1394" w:rsidP="002C1394">
      <w:pPr>
        <w:rPr>
          <w:sz w:val="24"/>
          <w:szCs w:val="24"/>
        </w:rPr>
      </w:pPr>
      <w:r w:rsidRPr="00C639BE">
        <w:rPr>
          <w:sz w:val="24"/>
          <w:szCs w:val="24"/>
        </w:rPr>
        <w:t xml:space="preserve">La Commissione sanità e sicurezza sociale </w:t>
      </w:r>
      <w:r w:rsidR="00C639BE" w:rsidRPr="00C639BE">
        <w:rPr>
          <w:sz w:val="24"/>
          <w:szCs w:val="24"/>
        </w:rPr>
        <w:t>è convinta</w:t>
      </w:r>
      <w:r w:rsidRPr="00C639BE">
        <w:rPr>
          <w:sz w:val="24"/>
          <w:szCs w:val="24"/>
        </w:rPr>
        <w:t xml:space="preserve"> </w:t>
      </w:r>
      <w:r w:rsidR="00C639BE" w:rsidRPr="00C639BE">
        <w:rPr>
          <w:sz w:val="24"/>
          <w:szCs w:val="24"/>
        </w:rPr>
        <w:t>che la</w:t>
      </w:r>
      <w:r w:rsidRPr="00C639BE">
        <w:rPr>
          <w:sz w:val="24"/>
          <w:szCs w:val="24"/>
        </w:rPr>
        <w:t xml:space="preserve"> promozione della salute è essenziale per favorire il benessere, prevenire le malattie e ridurre i costi sul sistema sanitario e sociale.</w:t>
      </w:r>
      <w:r w:rsidR="00C639BE" w:rsidRPr="00C639BE">
        <w:rPr>
          <w:sz w:val="24"/>
          <w:szCs w:val="24"/>
        </w:rPr>
        <w:t xml:space="preserve"> Si tratta di un efficace strumento che può </w:t>
      </w:r>
      <w:r w:rsidR="00C77F2E">
        <w:rPr>
          <w:sz w:val="24"/>
          <w:szCs w:val="24"/>
        </w:rPr>
        <w:t>concorrere al contenimento dell'</w:t>
      </w:r>
      <w:r w:rsidR="00C639BE" w:rsidRPr="00C639BE">
        <w:rPr>
          <w:sz w:val="24"/>
          <w:szCs w:val="24"/>
        </w:rPr>
        <w:t>aumento dei costi sanitari.</w:t>
      </w:r>
    </w:p>
    <w:p w14:paraId="468D01E2" w14:textId="77777777" w:rsidR="002C1394" w:rsidRPr="00C639BE" w:rsidRDefault="002C1394" w:rsidP="002C1394">
      <w:pPr>
        <w:rPr>
          <w:b/>
          <w:bCs/>
          <w:sz w:val="24"/>
          <w:szCs w:val="24"/>
        </w:rPr>
      </w:pPr>
    </w:p>
    <w:p w14:paraId="2A8E27F9" w14:textId="00C3539A" w:rsidR="00A71536" w:rsidRPr="00C639BE" w:rsidRDefault="008021D8" w:rsidP="00A71536">
      <w:pPr>
        <w:rPr>
          <w:sz w:val="24"/>
          <w:szCs w:val="24"/>
        </w:rPr>
      </w:pPr>
      <w:r w:rsidRPr="00C639BE">
        <w:rPr>
          <w:sz w:val="24"/>
          <w:szCs w:val="24"/>
        </w:rPr>
        <w:t>Apprezzando</w:t>
      </w:r>
      <w:r w:rsidR="0023075A" w:rsidRPr="00C639BE">
        <w:rPr>
          <w:sz w:val="24"/>
          <w:szCs w:val="24"/>
        </w:rPr>
        <w:t xml:space="preserve"> </w:t>
      </w:r>
      <w:r w:rsidR="00C77F2E">
        <w:rPr>
          <w:sz w:val="24"/>
          <w:szCs w:val="24"/>
        </w:rPr>
        <w:t>l'</w:t>
      </w:r>
      <w:r w:rsidR="000F6DF7" w:rsidRPr="00C639BE">
        <w:rPr>
          <w:sz w:val="24"/>
          <w:szCs w:val="24"/>
        </w:rPr>
        <w:t>importante</w:t>
      </w:r>
      <w:r w:rsidR="00E84627" w:rsidRPr="00C639BE">
        <w:rPr>
          <w:sz w:val="24"/>
          <w:szCs w:val="24"/>
        </w:rPr>
        <w:t xml:space="preserve"> e apprezzato lavoro </w:t>
      </w:r>
      <w:r w:rsidR="002C1394" w:rsidRPr="00C639BE">
        <w:rPr>
          <w:sz w:val="24"/>
          <w:szCs w:val="24"/>
        </w:rPr>
        <w:t>svolto</w:t>
      </w:r>
      <w:r w:rsidR="00C77F2E">
        <w:rPr>
          <w:sz w:val="24"/>
          <w:szCs w:val="24"/>
        </w:rPr>
        <w:t xml:space="preserve"> dai S</w:t>
      </w:r>
      <w:r w:rsidR="00E84627" w:rsidRPr="00C639BE">
        <w:rPr>
          <w:sz w:val="24"/>
          <w:szCs w:val="24"/>
        </w:rPr>
        <w:t xml:space="preserve">ervizi cantonali in ambito di promozione della </w:t>
      </w:r>
      <w:r w:rsidR="000F6DF7" w:rsidRPr="00C639BE">
        <w:rPr>
          <w:sz w:val="24"/>
          <w:szCs w:val="24"/>
        </w:rPr>
        <w:t>salute</w:t>
      </w:r>
      <w:r w:rsidR="00E84627" w:rsidRPr="00C639BE">
        <w:rPr>
          <w:sz w:val="24"/>
          <w:szCs w:val="24"/>
        </w:rPr>
        <w:t xml:space="preserve"> e del </w:t>
      </w:r>
      <w:r w:rsidR="000F6DF7" w:rsidRPr="00C639BE">
        <w:rPr>
          <w:sz w:val="24"/>
          <w:szCs w:val="24"/>
        </w:rPr>
        <w:t>benessere</w:t>
      </w:r>
      <w:r w:rsidR="00C77F2E">
        <w:rPr>
          <w:sz w:val="24"/>
          <w:szCs w:val="24"/>
        </w:rPr>
        <w:t xml:space="preserve"> della popolazione, la C</w:t>
      </w:r>
      <w:r w:rsidR="00E84627" w:rsidRPr="00C639BE">
        <w:rPr>
          <w:sz w:val="24"/>
          <w:szCs w:val="24"/>
        </w:rPr>
        <w:t xml:space="preserve">ommissione </w:t>
      </w:r>
      <w:r w:rsidR="00C77F2E">
        <w:rPr>
          <w:sz w:val="24"/>
          <w:szCs w:val="24"/>
        </w:rPr>
        <w:t>invita il Parlamento ad</w:t>
      </w:r>
      <w:r w:rsidR="002F5BE5">
        <w:rPr>
          <w:sz w:val="24"/>
          <w:szCs w:val="24"/>
        </w:rPr>
        <w:t xml:space="preserve"> </w:t>
      </w:r>
      <w:r w:rsidR="002F5BE5" w:rsidRPr="002F5BE5">
        <w:rPr>
          <w:b/>
          <w:bCs/>
          <w:sz w:val="24"/>
          <w:szCs w:val="24"/>
        </w:rPr>
        <w:t>accogliere parzialmente</w:t>
      </w:r>
      <w:r w:rsidR="002F5BE5">
        <w:rPr>
          <w:sz w:val="24"/>
          <w:szCs w:val="24"/>
        </w:rPr>
        <w:t xml:space="preserve"> </w:t>
      </w:r>
      <w:r w:rsidR="00C77F2E">
        <w:rPr>
          <w:sz w:val="24"/>
          <w:szCs w:val="24"/>
        </w:rPr>
        <w:t>l</w:t>
      </w:r>
      <w:r w:rsidR="000F6DF7" w:rsidRPr="00C639BE">
        <w:rPr>
          <w:sz w:val="24"/>
          <w:szCs w:val="24"/>
        </w:rPr>
        <w:t xml:space="preserve">a </w:t>
      </w:r>
      <w:r w:rsidR="00C55906">
        <w:rPr>
          <w:sz w:val="24"/>
          <w:szCs w:val="24"/>
        </w:rPr>
        <w:t>m</w:t>
      </w:r>
      <w:r w:rsidR="0023075A" w:rsidRPr="00C639BE">
        <w:rPr>
          <w:sz w:val="24"/>
          <w:szCs w:val="24"/>
        </w:rPr>
        <w:t>ozione</w:t>
      </w:r>
      <w:r w:rsidR="002F5BE5">
        <w:rPr>
          <w:sz w:val="24"/>
          <w:szCs w:val="24"/>
        </w:rPr>
        <w:t xml:space="preserve">, </w:t>
      </w:r>
      <w:r w:rsidR="000F6DF7" w:rsidRPr="00C639BE">
        <w:rPr>
          <w:sz w:val="24"/>
          <w:szCs w:val="24"/>
        </w:rPr>
        <w:t>secondo le considerazioni commissionali sopraesposte e in particolare chiede al Consiglio di Stato di:</w:t>
      </w:r>
    </w:p>
    <w:p w14:paraId="2AA05260" w14:textId="77777777" w:rsidR="0023075A" w:rsidRPr="00C639BE" w:rsidRDefault="0023075A" w:rsidP="0023075A">
      <w:pPr>
        <w:ind w:left="284"/>
        <w:rPr>
          <w:b/>
          <w:bCs/>
          <w:sz w:val="24"/>
          <w:szCs w:val="24"/>
        </w:rPr>
      </w:pPr>
    </w:p>
    <w:p w14:paraId="6384FB53" w14:textId="70DE4377" w:rsidR="0023075A" w:rsidRPr="00CB2723" w:rsidRDefault="0023075A" w:rsidP="00C55906">
      <w:pPr>
        <w:pStyle w:val="Paragrafoelenco"/>
        <w:numPr>
          <w:ilvl w:val="0"/>
          <w:numId w:val="24"/>
        </w:numPr>
        <w:spacing w:after="160"/>
        <w:ind w:left="284" w:hanging="284"/>
        <w:rPr>
          <w:sz w:val="24"/>
          <w:szCs w:val="24"/>
        </w:rPr>
      </w:pPr>
      <w:r w:rsidRPr="00C639BE">
        <w:rPr>
          <w:sz w:val="24"/>
          <w:szCs w:val="24"/>
        </w:rPr>
        <w:t xml:space="preserve">destinare maggiori risorse per rendere più visibili </w:t>
      </w:r>
      <w:r w:rsidR="00C639BE" w:rsidRPr="00C639BE">
        <w:rPr>
          <w:sz w:val="24"/>
          <w:szCs w:val="24"/>
        </w:rPr>
        <w:t>le campagn</w:t>
      </w:r>
      <w:r w:rsidR="00D66C48">
        <w:rPr>
          <w:sz w:val="24"/>
          <w:szCs w:val="24"/>
        </w:rPr>
        <w:t>e</w:t>
      </w:r>
      <w:r w:rsidR="00C639BE" w:rsidRPr="00C639BE">
        <w:rPr>
          <w:sz w:val="24"/>
          <w:szCs w:val="24"/>
        </w:rPr>
        <w:t xml:space="preserve"> di promozione de</w:t>
      </w:r>
      <w:r w:rsidR="00F866ED">
        <w:rPr>
          <w:sz w:val="24"/>
          <w:szCs w:val="24"/>
        </w:rPr>
        <w:t xml:space="preserve">l </w:t>
      </w:r>
      <w:r w:rsidR="00C639BE" w:rsidRPr="00C639BE">
        <w:rPr>
          <w:sz w:val="24"/>
          <w:szCs w:val="24"/>
        </w:rPr>
        <w:t>benessere</w:t>
      </w:r>
      <w:r w:rsidRPr="00C639BE">
        <w:rPr>
          <w:sz w:val="24"/>
          <w:szCs w:val="24"/>
        </w:rPr>
        <w:t xml:space="preserve">, prevedendo dapprima un aumento straordinario del budget di almeno </w:t>
      </w:r>
      <w:r w:rsidR="00C77F2E">
        <w:rPr>
          <w:sz w:val="24"/>
          <w:szCs w:val="24"/>
        </w:rPr>
        <w:t>fr.</w:t>
      </w:r>
      <w:r w:rsidRPr="00C639BE">
        <w:rPr>
          <w:sz w:val="24"/>
          <w:szCs w:val="24"/>
        </w:rPr>
        <w:t xml:space="preserve"> 100'000.-, aumento che in seguito dovrà essere assorbito nel normale budget a disposizione del Dipartimento, rivalutando le priorità di altre spese</w:t>
      </w:r>
      <w:r w:rsidR="002F5BE5">
        <w:rPr>
          <w:sz w:val="24"/>
          <w:szCs w:val="24"/>
        </w:rPr>
        <w:t>;</w:t>
      </w:r>
    </w:p>
    <w:p w14:paraId="7FAA7FCE" w14:textId="77777777" w:rsidR="008021D8" w:rsidRPr="0027496E" w:rsidRDefault="008021D8" w:rsidP="00C55906">
      <w:pPr>
        <w:pStyle w:val="Paragrafoelenco"/>
        <w:spacing w:after="160"/>
        <w:ind w:left="284" w:hanging="284"/>
        <w:rPr>
          <w:b/>
          <w:bCs/>
          <w:sz w:val="24"/>
          <w:szCs w:val="24"/>
        </w:rPr>
      </w:pPr>
    </w:p>
    <w:p w14:paraId="4AF60E2D" w14:textId="77777777" w:rsidR="00CB2723" w:rsidRPr="002F5BE5" w:rsidRDefault="00722528" w:rsidP="00C55906">
      <w:pPr>
        <w:pStyle w:val="Paragrafoelenco"/>
        <w:numPr>
          <w:ilvl w:val="0"/>
          <w:numId w:val="24"/>
        </w:numPr>
        <w:ind w:left="284" w:hanging="284"/>
        <w:rPr>
          <w:sz w:val="24"/>
          <w:szCs w:val="24"/>
        </w:rPr>
      </w:pPr>
      <w:r w:rsidRPr="002F5BE5">
        <w:rPr>
          <w:sz w:val="24"/>
          <w:szCs w:val="24"/>
        </w:rPr>
        <w:t>rilanciare con forza delle azioni incisive per limitare il fenomeno della sovramedicalizzazione</w:t>
      </w:r>
      <w:r w:rsidR="00F866ED">
        <w:rPr>
          <w:sz w:val="24"/>
          <w:szCs w:val="24"/>
        </w:rPr>
        <w:t xml:space="preserve"> che tocchino sia gli operatori medici che i pazienti</w:t>
      </w:r>
      <w:r w:rsidR="002F5BE5">
        <w:rPr>
          <w:sz w:val="24"/>
          <w:szCs w:val="24"/>
        </w:rPr>
        <w:t>;</w:t>
      </w:r>
    </w:p>
    <w:p w14:paraId="5C8AB66D" w14:textId="77777777" w:rsidR="004028AC" w:rsidRPr="00F25F63" w:rsidRDefault="004028AC" w:rsidP="00C55906">
      <w:pPr>
        <w:ind w:left="284" w:hanging="284"/>
        <w:rPr>
          <w:sz w:val="24"/>
          <w:szCs w:val="24"/>
        </w:rPr>
      </w:pPr>
    </w:p>
    <w:p w14:paraId="10DFEF4D" w14:textId="265D4BB7" w:rsidR="00480E0F" w:rsidRPr="00F25F63" w:rsidRDefault="00CC0810" w:rsidP="00C55906">
      <w:pPr>
        <w:ind w:left="284" w:hanging="284"/>
        <w:rPr>
          <w:sz w:val="24"/>
          <w:szCs w:val="24"/>
        </w:rPr>
      </w:pPr>
      <w:r w:rsidRPr="00F25F63">
        <w:rPr>
          <w:sz w:val="24"/>
          <w:szCs w:val="24"/>
        </w:rPr>
        <w:t>-</w:t>
      </w:r>
      <w:r w:rsidR="00480E0F" w:rsidRPr="00F25F63">
        <w:rPr>
          <w:sz w:val="24"/>
          <w:szCs w:val="24"/>
        </w:rPr>
        <w:tab/>
      </w:r>
      <w:r w:rsidRPr="00F25F63">
        <w:rPr>
          <w:sz w:val="24"/>
          <w:szCs w:val="24"/>
        </w:rPr>
        <w:t>v</w:t>
      </w:r>
      <w:r w:rsidR="00480E0F" w:rsidRPr="00F25F63">
        <w:rPr>
          <w:sz w:val="24"/>
          <w:szCs w:val="24"/>
        </w:rPr>
        <w:t>alutare la creazione di una piattafor</w:t>
      </w:r>
      <w:r w:rsidRPr="00F25F63">
        <w:rPr>
          <w:sz w:val="24"/>
          <w:szCs w:val="24"/>
        </w:rPr>
        <w:t>ma di incontro (1 o 2 volte all'</w:t>
      </w:r>
      <w:r w:rsidR="00480E0F" w:rsidRPr="00F25F63">
        <w:rPr>
          <w:sz w:val="24"/>
          <w:szCs w:val="24"/>
        </w:rPr>
        <w:t>anno) che permetta uno scambio sul tema della salute pubblica e sulla promozione della salute con deputati del Gran Consiglio, funzionari cantonali esperti in ambito sanitario, economia sanitaria e rappresentanti dei pazienti.</w:t>
      </w:r>
    </w:p>
    <w:p w14:paraId="29624089" w14:textId="77777777" w:rsidR="00A71536" w:rsidRDefault="00A71536" w:rsidP="00A71536"/>
    <w:p w14:paraId="30BE5E7A" w14:textId="460DC347" w:rsidR="00A71536" w:rsidRPr="00726582" w:rsidRDefault="00A71536" w:rsidP="00A71536">
      <w:pPr>
        <w:rPr>
          <w:sz w:val="24"/>
          <w:szCs w:val="24"/>
        </w:rPr>
      </w:pPr>
    </w:p>
    <w:p w14:paraId="123B3727" w14:textId="6DE91911" w:rsidR="00A71536" w:rsidRPr="00726582" w:rsidRDefault="00A71536" w:rsidP="00C55906">
      <w:pPr>
        <w:spacing w:after="120"/>
        <w:rPr>
          <w:sz w:val="24"/>
          <w:szCs w:val="24"/>
        </w:rPr>
      </w:pPr>
      <w:r w:rsidRPr="00726582">
        <w:rPr>
          <w:sz w:val="24"/>
          <w:szCs w:val="24"/>
        </w:rPr>
        <w:t>Per la Commissi</w:t>
      </w:r>
      <w:r w:rsidR="00C55906">
        <w:rPr>
          <w:sz w:val="24"/>
          <w:szCs w:val="24"/>
        </w:rPr>
        <w:t>one sanità e sicurezza sociale:</w:t>
      </w:r>
    </w:p>
    <w:p w14:paraId="7503AF0E" w14:textId="02ECF76E" w:rsidR="00F25F63" w:rsidRDefault="00A71536" w:rsidP="00A71536">
      <w:pPr>
        <w:rPr>
          <w:sz w:val="24"/>
          <w:szCs w:val="24"/>
        </w:rPr>
      </w:pPr>
      <w:r w:rsidRPr="00726582">
        <w:rPr>
          <w:sz w:val="24"/>
          <w:szCs w:val="24"/>
        </w:rPr>
        <w:t>Da</w:t>
      </w:r>
      <w:r w:rsidR="00C55906">
        <w:rPr>
          <w:sz w:val="24"/>
          <w:szCs w:val="24"/>
        </w:rPr>
        <w:t xml:space="preserve">nilo Forini e Alex Gianella, </w:t>
      </w:r>
      <w:r w:rsidRPr="00726582">
        <w:rPr>
          <w:sz w:val="24"/>
          <w:szCs w:val="24"/>
        </w:rPr>
        <w:t>relatori</w:t>
      </w:r>
    </w:p>
    <w:p w14:paraId="4329BE75" w14:textId="3D27DD95" w:rsidR="00C55906" w:rsidRDefault="00F25F63" w:rsidP="00A71536">
      <w:pPr>
        <w:rPr>
          <w:sz w:val="24"/>
          <w:szCs w:val="24"/>
        </w:rPr>
      </w:pPr>
      <w:r>
        <w:rPr>
          <w:sz w:val="24"/>
          <w:szCs w:val="24"/>
        </w:rPr>
        <w:t>Agustoni - Balli - Bühler (con riserva)</w:t>
      </w:r>
      <w:r w:rsidR="00C55906">
        <w:rPr>
          <w:sz w:val="24"/>
          <w:szCs w:val="24"/>
        </w:rPr>
        <w:t xml:space="preserve"> - </w:t>
      </w:r>
      <w:r>
        <w:rPr>
          <w:sz w:val="24"/>
          <w:szCs w:val="24"/>
        </w:rPr>
        <w:t xml:space="preserve">Canetta </w:t>
      </w:r>
      <w:r w:rsidR="00C55906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</w:p>
    <w:p w14:paraId="2CF6A624" w14:textId="193EA76A" w:rsidR="00C55906" w:rsidRDefault="00F25F63" w:rsidP="00A71536">
      <w:pPr>
        <w:rPr>
          <w:sz w:val="24"/>
          <w:szCs w:val="24"/>
        </w:rPr>
      </w:pPr>
      <w:r>
        <w:rPr>
          <w:sz w:val="24"/>
          <w:szCs w:val="24"/>
        </w:rPr>
        <w:t xml:space="preserve">Cedraschi - Corti </w:t>
      </w:r>
      <w:r w:rsidR="00C55906">
        <w:rPr>
          <w:sz w:val="24"/>
          <w:szCs w:val="24"/>
        </w:rPr>
        <w:t>-</w:t>
      </w:r>
      <w:r>
        <w:rPr>
          <w:sz w:val="24"/>
          <w:szCs w:val="24"/>
        </w:rPr>
        <w:t xml:space="preserve"> Cotti</w:t>
      </w:r>
      <w:r w:rsidR="00C55906">
        <w:rPr>
          <w:sz w:val="24"/>
          <w:szCs w:val="24"/>
        </w:rPr>
        <w:t xml:space="preserve"> - </w:t>
      </w:r>
      <w:r>
        <w:rPr>
          <w:sz w:val="24"/>
          <w:szCs w:val="24"/>
        </w:rPr>
        <w:t xml:space="preserve">Filippini (con riserva) </w:t>
      </w:r>
      <w:r w:rsidR="00C55906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</w:p>
    <w:p w14:paraId="08726E51" w14:textId="0AE35CB7" w:rsidR="00F25F63" w:rsidRDefault="00F25F63" w:rsidP="00A71536">
      <w:pPr>
        <w:rPr>
          <w:sz w:val="24"/>
          <w:szCs w:val="24"/>
        </w:rPr>
      </w:pPr>
      <w:r>
        <w:rPr>
          <w:sz w:val="24"/>
          <w:szCs w:val="24"/>
        </w:rPr>
        <w:t>Isabella</w:t>
      </w:r>
      <w:r w:rsidR="00C55906">
        <w:rPr>
          <w:sz w:val="24"/>
          <w:szCs w:val="24"/>
        </w:rPr>
        <w:t xml:space="preserve"> - </w:t>
      </w:r>
      <w:r>
        <w:rPr>
          <w:sz w:val="24"/>
          <w:szCs w:val="24"/>
        </w:rPr>
        <w:t xml:space="preserve">Mazzoleni - Merlo </w:t>
      </w:r>
      <w:r w:rsidR="00C55906">
        <w:rPr>
          <w:sz w:val="24"/>
          <w:szCs w:val="24"/>
        </w:rPr>
        <w:t>-</w:t>
      </w:r>
      <w:r>
        <w:rPr>
          <w:sz w:val="24"/>
          <w:szCs w:val="24"/>
        </w:rPr>
        <w:t xml:space="preserve"> Petralli</w:t>
      </w:r>
      <w:r w:rsidR="00C55906">
        <w:rPr>
          <w:sz w:val="24"/>
          <w:szCs w:val="24"/>
        </w:rPr>
        <w:t xml:space="preserve"> - </w:t>
      </w:r>
    </w:p>
    <w:p w14:paraId="626B4559" w14:textId="10265E63" w:rsidR="00F25F63" w:rsidRPr="00726582" w:rsidRDefault="00F25F63" w:rsidP="00A71536">
      <w:pPr>
        <w:rPr>
          <w:sz w:val="24"/>
          <w:szCs w:val="24"/>
        </w:rPr>
      </w:pPr>
      <w:r>
        <w:rPr>
          <w:sz w:val="24"/>
          <w:szCs w:val="24"/>
        </w:rPr>
        <w:t xml:space="preserve">Quadranti - Rusconi </w:t>
      </w:r>
      <w:r w:rsidR="00C55906">
        <w:rPr>
          <w:sz w:val="24"/>
          <w:szCs w:val="24"/>
        </w:rPr>
        <w:t>-</w:t>
      </w:r>
      <w:r>
        <w:rPr>
          <w:sz w:val="24"/>
          <w:szCs w:val="24"/>
        </w:rPr>
        <w:t xml:space="preserve"> Schnellmann</w:t>
      </w:r>
      <w:r w:rsidR="00C55906">
        <w:rPr>
          <w:sz w:val="24"/>
          <w:szCs w:val="24"/>
        </w:rPr>
        <w:t xml:space="preserve"> - </w:t>
      </w:r>
      <w:r>
        <w:rPr>
          <w:sz w:val="24"/>
          <w:szCs w:val="24"/>
        </w:rPr>
        <w:t>Tonini</w:t>
      </w:r>
    </w:p>
    <w:sectPr w:rsidR="00F25F63" w:rsidRPr="00726582" w:rsidSect="00D71D5E">
      <w:headerReference w:type="even" r:id="rId69"/>
      <w:headerReference w:type="default" r:id="rId70"/>
      <w:footerReference w:type="even" r:id="rId71"/>
      <w:footerReference w:type="default" r:id="rId72"/>
      <w:headerReference w:type="first" r:id="rId73"/>
      <w:footerReference w:type="first" r:id="rId74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BDEEFA" w14:textId="77777777" w:rsidR="00C55906" w:rsidRDefault="00C55906" w:rsidP="00F657BF">
      <w:r>
        <w:separator/>
      </w:r>
    </w:p>
  </w:endnote>
  <w:endnote w:type="continuationSeparator" w:id="0">
    <w:p w14:paraId="2411FF5B" w14:textId="77777777" w:rsidR="00C55906" w:rsidRDefault="00C55906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Gill Alt One MT Light">
    <w:altName w:val="Cambria"/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altName w:val="Cambria"/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8D0E6" w14:textId="77777777" w:rsidR="00D46284" w:rsidRDefault="00D4628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C55906" w:rsidRPr="003D1008" w14:paraId="6AE21714" w14:textId="77777777" w:rsidTr="00D71D5E">
      <w:trPr>
        <w:trHeight w:hRule="exact" w:val="737"/>
      </w:trPr>
      <w:tc>
        <w:tcPr>
          <w:tcW w:w="4695" w:type="dxa"/>
        </w:tcPr>
        <w:p w14:paraId="2622D399" w14:textId="77777777" w:rsidR="00C55906" w:rsidRPr="003D1008" w:rsidRDefault="00C55906" w:rsidP="00D71D5E">
          <w:pPr>
            <w:tabs>
              <w:tab w:val="center" w:pos="2382"/>
            </w:tabs>
          </w:pPr>
        </w:p>
      </w:tc>
      <w:tc>
        <w:tcPr>
          <w:tcW w:w="721" w:type="dxa"/>
        </w:tcPr>
        <w:p w14:paraId="211C5805" w14:textId="77777777" w:rsidR="00C55906" w:rsidRPr="003D1008" w:rsidRDefault="00C55906" w:rsidP="00D71D5E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093AFB8" wp14:editId="4CC908F9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57697D93" w14:textId="77777777" w:rsidR="00C55906" w:rsidRPr="003D1008" w:rsidRDefault="00C55906" w:rsidP="00D71D5E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576A1E35" wp14:editId="1D15CAB9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05034E5E" w14:textId="77777777" w:rsidR="00C55906" w:rsidRPr="003D1008" w:rsidRDefault="00C55906" w:rsidP="00D71D5E"/>
      </w:tc>
    </w:tr>
  </w:tbl>
  <w:p w14:paraId="7E9C5D89" w14:textId="77777777" w:rsidR="00C55906" w:rsidRDefault="00C55906" w:rsidP="00D71D5E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9C9C3" w14:textId="77777777" w:rsidR="00C55906" w:rsidRDefault="00C55906">
    <w:pPr>
      <w:pStyle w:val="Pidipagina"/>
      <w:jc w:val="center"/>
    </w:pPr>
  </w:p>
  <w:p w14:paraId="3BCE00C0" w14:textId="77777777" w:rsidR="00C55906" w:rsidRPr="008C6C46" w:rsidRDefault="00C55906" w:rsidP="00D71D5E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F0B9DD" w14:textId="77777777" w:rsidR="00C55906" w:rsidRDefault="00C55906" w:rsidP="00F657BF">
      <w:r>
        <w:separator/>
      </w:r>
    </w:p>
  </w:footnote>
  <w:footnote w:type="continuationSeparator" w:id="0">
    <w:p w14:paraId="53B87E00" w14:textId="77777777" w:rsidR="00C55906" w:rsidRDefault="00C55906" w:rsidP="00F657BF">
      <w:r>
        <w:continuationSeparator/>
      </w:r>
    </w:p>
  </w:footnote>
  <w:footnote w:id="1">
    <w:p w14:paraId="194F2014" w14:textId="77777777" w:rsidR="00C55906" w:rsidRPr="0049754D" w:rsidRDefault="00C55906">
      <w:pPr>
        <w:pStyle w:val="Testonotaapidipagina"/>
        <w:rPr>
          <w:lang w:val="it-CH"/>
        </w:rPr>
      </w:pPr>
      <w:r>
        <w:rPr>
          <w:rStyle w:val="Rimandonotaapidipagina"/>
        </w:rPr>
        <w:footnoteRef/>
      </w:r>
      <w:r w:rsidRPr="008164F8">
        <w:rPr>
          <w:lang w:val="it-CH"/>
        </w:rPr>
        <w:t xml:space="preserve"> </w:t>
      </w:r>
      <w:hyperlink r:id="rId1" w:history="1">
        <w:r w:rsidRPr="00C55906">
          <w:rPr>
            <w:rStyle w:val="Collegamentoipertestuale"/>
            <w:sz w:val="20"/>
            <w:lang w:val="it-CH"/>
          </w:rPr>
          <w:t>Report sulle regioni 2020</w:t>
        </w:r>
      </w:hyperlink>
      <w:r w:rsidRPr="00C55906">
        <w:rPr>
          <w:sz w:val="20"/>
          <w:lang w:val="it-CH"/>
        </w:rPr>
        <w:t>, Helsana, agosto 2020.</w:t>
      </w:r>
    </w:p>
  </w:footnote>
  <w:footnote w:id="2">
    <w:p w14:paraId="0B8E6361" w14:textId="77777777" w:rsidR="00C55906" w:rsidRPr="00D46276" w:rsidRDefault="00C55906" w:rsidP="00F224C8">
      <w:pPr>
        <w:pStyle w:val="Testonotaapidipagina"/>
        <w:spacing w:after="0"/>
        <w:rPr>
          <w:szCs w:val="22"/>
          <w:lang w:val="it-CH"/>
        </w:rPr>
      </w:pPr>
      <w:r w:rsidRPr="00D46276">
        <w:rPr>
          <w:rStyle w:val="Rimandonotaapidipagina"/>
          <w:szCs w:val="22"/>
        </w:rPr>
        <w:footnoteRef/>
      </w:r>
      <w:r w:rsidRPr="00D46276">
        <w:rPr>
          <w:szCs w:val="22"/>
          <w:lang w:val="it-CH"/>
        </w:rPr>
        <w:t xml:space="preserve"> </w:t>
      </w:r>
      <w:r>
        <w:rPr>
          <w:szCs w:val="22"/>
          <w:lang w:val="it-CH"/>
        </w:rPr>
        <w:t>L'</w:t>
      </w:r>
      <w:r w:rsidRPr="00D46276">
        <w:rPr>
          <w:szCs w:val="22"/>
          <w:lang w:val="it-CH"/>
        </w:rPr>
        <w:t>indice di vecchiaia è un indicatore demografico che misura il peso della componente anziana (65 anni e oltre) rispetto a quella giovanile (fino a 14 anni) in una specifica popolazione. Valori inferiori a 100 indicano una prevalenza di giovani, mentre valori superiori a 100 indicano una prevalenza di anziani.</w:t>
      </w:r>
    </w:p>
  </w:footnote>
  <w:footnote w:id="3">
    <w:p w14:paraId="708737FB" w14:textId="77777777" w:rsidR="00C55906" w:rsidRPr="00F93466" w:rsidRDefault="00C55906">
      <w:pPr>
        <w:pStyle w:val="Testonotaapidipagina"/>
        <w:rPr>
          <w:lang w:val="it-CH"/>
        </w:rPr>
      </w:pPr>
      <w:r>
        <w:rPr>
          <w:rStyle w:val="Rimandonotaapidipagina"/>
        </w:rPr>
        <w:footnoteRef/>
      </w:r>
      <w:r w:rsidRPr="008164F8">
        <w:rPr>
          <w:lang w:val="fr-FR"/>
        </w:rPr>
        <w:t xml:space="preserve"> </w:t>
      </w:r>
      <w:hyperlink r:id="rId2" w:history="1">
        <w:r w:rsidRPr="008164F8">
          <w:rPr>
            <w:rStyle w:val="Collegamentoipertestuale"/>
            <w:lang w:val="fr-FR"/>
          </w:rPr>
          <w:t>Rapport de base sur la santé pour le Canton Tessin</w:t>
        </w:r>
      </w:hyperlink>
      <w:r w:rsidRPr="008164F8">
        <w:rPr>
          <w:lang w:val="fr-FR"/>
        </w:rPr>
        <w:t>. Exploitations standardisées des données de l'Enqu</w:t>
      </w:r>
      <w:r w:rsidRPr="008164F8">
        <w:rPr>
          <w:rFonts w:cstheme="minorHAnsi"/>
          <w:lang w:val="fr-FR"/>
        </w:rPr>
        <w:t xml:space="preserve">ête suisse sur la santé 2017 et d'autre bases de données, </w:t>
      </w:r>
      <w:r w:rsidRPr="008164F8">
        <w:rPr>
          <w:lang w:val="fr-FR"/>
        </w:rPr>
        <w:t xml:space="preserve">OBSAN, 2019. </w:t>
      </w:r>
      <w:r>
        <w:rPr>
          <w:lang w:val="it-CH"/>
        </w:rPr>
        <w:t xml:space="preserve">Nel 2024 è stata pubblicata la </w:t>
      </w:r>
      <w:hyperlink r:id="rId3" w:history="1">
        <w:r w:rsidRPr="00F93466">
          <w:rPr>
            <w:rStyle w:val="Collegamentoipertestuale"/>
            <w:lang w:val="it-CH"/>
          </w:rPr>
          <w:t>nuova versione</w:t>
        </w:r>
      </w:hyperlink>
      <w:r>
        <w:rPr>
          <w:lang w:val="it-CH"/>
        </w:rPr>
        <w:t xml:space="preserve">, relativa al 2022. </w:t>
      </w:r>
    </w:p>
  </w:footnote>
  <w:footnote w:id="4">
    <w:p w14:paraId="0E7B9DC9" w14:textId="77777777" w:rsidR="00C55906" w:rsidRPr="007917E6" w:rsidRDefault="00C55906">
      <w:pPr>
        <w:pStyle w:val="Testonotaapidipagina"/>
        <w:rPr>
          <w:lang w:val="it-CH"/>
        </w:rPr>
      </w:pPr>
      <w:r>
        <w:rPr>
          <w:rStyle w:val="Rimandonotaapidipagina"/>
        </w:rPr>
        <w:footnoteRef/>
      </w:r>
      <w:r w:rsidRPr="008164F8">
        <w:rPr>
          <w:lang w:val="it-CH"/>
        </w:rPr>
        <w:t xml:space="preserve"> </w:t>
      </w:r>
      <w:r w:rsidRPr="00C55906">
        <w:rPr>
          <w:sz w:val="20"/>
          <w:lang w:val="it-CH"/>
        </w:rPr>
        <w:t>Cfr. nota 1.</w:t>
      </w:r>
    </w:p>
  </w:footnote>
  <w:footnote w:id="5">
    <w:p w14:paraId="3760D667" w14:textId="77777777" w:rsidR="00C55906" w:rsidRPr="004F78B8" w:rsidRDefault="00C55906" w:rsidP="004F78B8">
      <w:pPr>
        <w:pStyle w:val="Testonotaapidipagina"/>
        <w:spacing w:after="0"/>
        <w:rPr>
          <w:lang w:val="it-CH"/>
        </w:rPr>
      </w:pPr>
      <w:r>
        <w:rPr>
          <w:rStyle w:val="Rimandonotaapidipagina"/>
        </w:rPr>
        <w:footnoteRef/>
      </w:r>
      <w:r w:rsidRPr="008164F8">
        <w:rPr>
          <w:lang w:val="it-CH"/>
        </w:rPr>
        <w:t xml:space="preserve"> </w:t>
      </w:r>
      <w:r w:rsidRPr="00C55906">
        <w:rPr>
          <w:sz w:val="20"/>
          <w:lang w:val="it-CH"/>
        </w:rPr>
        <w:t xml:space="preserve">Per il grafico relativo ai dati 2023 </w:t>
      </w:r>
      <w:hyperlink r:id="rId4" w:history="1">
        <w:r w:rsidRPr="00C55906">
          <w:rPr>
            <w:rStyle w:val="Collegamentoipertestuale"/>
            <w:sz w:val="20"/>
            <w:lang w:val="it-CH"/>
          </w:rPr>
          <w:t>consultare qui</w:t>
        </w:r>
      </w:hyperlink>
      <w:r w:rsidRPr="00C55906">
        <w:rPr>
          <w:sz w:val="20"/>
          <w:lang w:val="it-CH"/>
        </w:rPr>
        <w:t>.</w:t>
      </w:r>
    </w:p>
  </w:footnote>
  <w:footnote w:id="6">
    <w:p w14:paraId="190DF19B" w14:textId="77777777" w:rsidR="00C55906" w:rsidRPr="001D23CB" w:rsidRDefault="00C55906" w:rsidP="004D5838">
      <w:pPr>
        <w:rPr>
          <w:lang w:val="de-CH"/>
        </w:rPr>
      </w:pPr>
      <w:r w:rsidRPr="001D23CB">
        <w:rPr>
          <w:rStyle w:val="Rimandonotaapidipagina"/>
        </w:rPr>
        <w:footnoteRef/>
      </w:r>
      <w:r w:rsidRPr="001D23CB">
        <w:rPr>
          <w:lang w:val="de-CH"/>
        </w:rPr>
        <w:t xml:space="preserve"> Brändle e Colombier, </w:t>
      </w:r>
      <w:hyperlink r:id="rId5" w:history="1">
        <w:r w:rsidRPr="001D23CB">
          <w:rPr>
            <w:rStyle w:val="Collegamentoipertestuale"/>
            <w:lang w:val="de-CH"/>
          </w:rPr>
          <w:t>Ausgabenprojektionen für das Gesundheitswesen bis 2050: Alterung und Coronakrise</w:t>
        </w:r>
      </w:hyperlink>
      <w:r w:rsidRPr="001D23CB">
        <w:rPr>
          <w:lang w:val="de-CH"/>
        </w:rPr>
        <w:t>, documento di lavoro dell'AFF n. 25, luglio 2022.</w:t>
      </w:r>
    </w:p>
    <w:p w14:paraId="46FA8606" w14:textId="77777777" w:rsidR="00C55906" w:rsidRPr="008164F8" w:rsidRDefault="00C55906" w:rsidP="004D5838">
      <w:pPr>
        <w:rPr>
          <w:sz w:val="2"/>
          <w:szCs w:val="2"/>
          <w:lang w:val="de-CH"/>
        </w:rPr>
      </w:pPr>
    </w:p>
  </w:footnote>
  <w:footnote w:id="7">
    <w:p w14:paraId="13F46F4C" w14:textId="77777777" w:rsidR="00C55906" w:rsidRPr="009D458E" w:rsidRDefault="00C55906" w:rsidP="004D5838">
      <w:pPr>
        <w:pStyle w:val="Testonotaapidipagina"/>
        <w:spacing w:after="0"/>
        <w:rPr>
          <w:lang w:val="it-CH"/>
        </w:rPr>
      </w:pPr>
      <w:r>
        <w:rPr>
          <w:rStyle w:val="Rimandonotaapidipagina"/>
        </w:rPr>
        <w:footnoteRef/>
      </w:r>
      <w:r w:rsidRPr="00271C84">
        <w:rPr>
          <w:lang w:val="it-CH"/>
        </w:rPr>
        <w:t xml:space="preserve"> </w:t>
      </w:r>
      <w:r>
        <w:rPr>
          <w:lang w:val="it-CH"/>
        </w:rPr>
        <w:t xml:space="preserve">Cfr. </w:t>
      </w:r>
      <w:hyperlink r:id="rId6" w:history="1">
        <w:r w:rsidRPr="001D23CB">
          <w:rPr>
            <w:rStyle w:val="Collegamentoipertestuale"/>
            <w:lang w:val="it-CH"/>
          </w:rPr>
          <w:t>Rapporto n. 8250</w:t>
        </w:r>
      </w:hyperlink>
      <w:r>
        <w:rPr>
          <w:lang w:val="it-CH"/>
        </w:rPr>
        <w:t xml:space="preserve"> della Commissione sanità e sicurezza sociale del 10 ottobre 2024.</w:t>
      </w:r>
    </w:p>
  </w:footnote>
  <w:footnote w:id="8">
    <w:p w14:paraId="235E654B" w14:textId="77777777" w:rsidR="00C55906" w:rsidRPr="00C55906" w:rsidRDefault="00C55906" w:rsidP="0078206B">
      <w:pPr>
        <w:pStyle w:val="Testonotaapidipagina"/>
        <w:spacing w:after="0"/>
        <w:rPr>
          <w:sz w:val="20"/>
          <w:lang w:val="it-CH"/>
        </w:rPr>
      </w:pPr>
      <w:r w:rsidRPr="00C55906">
        <w:rPr>
          <w:rStyle w:val="Rimandonotaapidipagina"/>
          <w:sz w:val="20"/>
        </w:rPr>
        <w:footnoteRef/>
      </w:r>
      <w:r w:rsidRPr="00C55906">
        <w:rPr>
          <w:sz w:val="20"/>
          <w:lang w:val="it-CH"/>
        </w:rPr>
        <w:t xml:space="preserve"> Cfr. </w:t>
      </w:r>
      <w:hyperlink r:id="rId7" w:history="1">
        <w:r w:rsidRPr="00C55906">
          <w:rPr>
            <w:rStyle w:val="Collegamentoipertestuale"/>
            <w:sz w:val="20"/>
            <w:lang w:val="it-CH"/>
          </w:rPr>
          <w:t>Seduta VI</w:t>
        </w:r>
      </w:hyperlink>
      <w:r w:rsidRPr="00C55906">
        <w:rPr>
          <w:sz w:val="20"/>
          <w:lang w:val="it-CH"/>
        </w:rPr>
        <w:t xml:space="preserve">, 21.06.2023, pp. 435-444. </w:t>
      </w:r>
    </w:p>
  </w:footnote>
  <w:footnote w:id="9">
    <w:p w14:paraId="7760A7F0" w14:textId="77777777" w:rsidR="00C55906" w:rsidRPr="00C55906" w:rsidRDefault="00C55906" w:rsidP="0078206B">
      <w:pPr>
        <w:pStyle w:val="Testonotaapidipagina"/>
        <w:spacing w:after="0"/>
        <w:rPr>
          <w:sz w:val="20"/>
          <w:lang w:val="it-CH"/>
        </w:rPr>
      </w:pPr>
      <w:r w:rsidRPr="00C55906">
        <w:rPr>
          <w:rStyle w:val="Rimandonotaapidipagina"/>
          <w:sz w:val="20"/>
        </w:rPr>
        <w:footnoteRef/>
      </w:r>
      <w:r w:rsidRPr="00C55906">
        <w:rPr>
          <w:sz w:val="20"/>
          <w:lang w:val="it-CH"/>
        </w:rPr>
        <w:t xml:space="preserve"> Cfr. </w:t>
      </w:r>
      <w:hyperlink r:id="rId8" w:history="1">
        <w:r w:rsidRPr="00C55906">
          <w:rPr>
            <w:rStyle w:val="Collegamentoipertestuale"/>
            <w:sz w:val="20"/>
            <w:lang w:val="it-CH"/>
          </w:rPr>
          <w:t>Messaggio n. 8283</w:t>
        </w:r>
      </w:hyperlink>
      <w:r w:rsidRPr="00C55906">
        <w:rPr>
          <w:sz w:val="20"/>
          <w:lang w:val="it-CH"/>
        </w:rPr>
        <w:t xml:space="preserve"> "Regime transitorio sulla degeminazione di numeri massimi di medici nel settore ambulatoriale", 17.05.2023. </w:t>
      </w:r>
      <w:hyperlink r:id="rId9" w:history="1">
        <w:r w:rsidRPr="00C55906">
          <w:rPr>
            <w:rStyle w:val="Collegamentoipertestuale"/>
            <w:sz w:val="20"/>
            <w:lang w:val="it-CH"/>
          </w:rPr>
          <w:t>Rapporto</w:t>
        </w:r>
      </w:hyperlink>
      <w:r w:rsidRPr="00C55906">
        <w:rPr>
          <w:sz w:val="20"/>
          <w:lang w:val="it-CH"/>
        </w:rPr>
        <w:t xml:space="preserve"> della Commissione sanità e sicurezza sociale del 5.06.2023.</w:t>
      </w:r>
    </w:p>
  </w:footnote>
  <w:footnote w:id="10">
    <w:p w14:paraId="52179D25" w14:textId="77777777" w:rsidR="00C55906" w:rsidRPr="00C55906" w:rsidRDefault="00C55906" w:rsidP="008E5565">
      <w:pPr>
        <w:pStyle w:val="Testonotaapidipagina"/>
        <w:spacing w:after="0"/>
        <w:rPr>
          <w:sz w:val="20"/>
          <w:lang w:val="it-CH"/>
        </w:rPr>
      </w:pPr>
      <w:r w:rsidRPr="00C55906">
        <w:rPr>
          <w:rStyle w:val="Rimandonotaapidipagina"/>
          <w:sz w:val="20"/>
        </w:rPr>
        <w:footnoteRef/>
      </w:r>
      <w:r w:rsidRPr="00C55906">
        <w:rPr>
          <w:sz w:val="20"/>
          <w:lang w:val="it-CH"/>
        </w:rPr>
        <w:t xml:space="preserve"> Cfr. </w:t>
      </w:r>
      <w:hyperlink r:id="rId10" w:history="1">
        <w:r w:rsidRPr="00C55906">
          <w:rPr>
            <w:rStyle w:val="Collegamentoipertestuale"/>
            <w:sz w:val="20"/>
            <w:lang w:val="it-CH"/>
          </w:rPr>
          <w:t>Messaggio n. 8554</w:t>
        </w:r>
      </w:hyperlink>
      <w:r w:rsidRPr="00C55906">
        <w:rPr>
          <w:sz w:val="20"/>
          <w:lang w:val="it-CH"/>
        </w:rPr>
        <w:t xml:space="preserve"> "Modifica della legge di applicazione della legge federale</w:t>
      </w:r>
      <w:r w:rsidRPr="00C55906">
        <w:rPr>
          <w:b/>
          <w:sz w:val="20"/>
          <w:lang w:val="it-CH"/>
        </w:rPr>
        <w:t xml:space="preserve"> </w:t>
      </w:r>
      <w:r w:rsidRPr="00C55906">
        <w:rPr>
          <w:sz w:val="20"/>
          <w:lang w:val="it-CH"/>
        </w:rPr>
        <w:t xml:space="preserve">sull'assicurazione malattie del 26 giugno 1997 (LCAMal) per l'attuazione della determinazione di numeri massimi di medici nel settore ambulatoriale", 18.03.2025. </w:t>
      </w:r>
    </w:p>
  </w:footnote>
  <w:footnote w:id="11">
    <w:p w14:paraId="6EF47120" w14:textId="77777777" w:rsidR="00C55906" w:rsidRPr="00C55906" w:rsidRDefault="00C55906" w:rsidP="003D3368">
      <w:pPr>
        <w:pStyle w:val="Testonotaapidipagina"/>
        <w:spacing w:after="0"/>
        <w:rPr>
          <w:sz w:val="20"/>
          <w:lang w:val="it-CH"/>
        </w:rPr>
      </w:pPr>
      <w:r w:rsidRPr="00C55906">
        <w:rPr>
          <w:rStyle w:val="Rimandonotaapidipagina"/>
          <w:sz w:val="20"/>
        </w:rPr>
        <w:footnoteRef/>
      </w:r>
      <w:r w:rsidRPr="00C55906">
        <w:rPr>
          <w:sz w:val="20"/>
          <w:lang w:val="it-CH"/>
        </w:rPr>
        <w:t xml:space="preserve"> Cfr. </w:t>
      </w:r>
      <w:hyperlink r:id="rId11" w:history="1">
        <w:r w:rsidRPr="00C55906">
          <w:rPr>
            <w:rStyle w:val="Collegamentoipertestuale"/>
            <w:sz w:val="20"/>
            <w:lang w:val="it-CH"/>
          </w:rPr>
          <w:t>Rapporto</w:t>
        </w:r>
      </w:hyperlink>
      <w:r w:rsidRPr="00C55906">
        <w:rPr>
          <w:sz w:val="20"/>
          <w:lang w:val="it-CH"/>
        </w:rPr>
        <w:t xml:space="preserve"> della Commissione sanità e sicurezza sociale del 3 aprile 2025.</w:t>
      </w:r>
    </w:p>
  </w:footnote>
  <w:footnote w:id="12">
    <w:p w14:paraId="32A4CCEA" w14:textId="77777777" w:rsidR="00C55906" w:rsidRPr="00C55906" w:rsidRDefault="00C55906" w:rsidP="003D3368">
      <w:pPr>
        <w:pStyle w:val="Testonotaapidipagina"/>
        <w:spacing w:after="0"/>
        <w:rPr>
          <w:sz w:val="20"/>
          <w:lang w:val="it-CH"/>
        </w:rPr>
      </w:pPr>
      <w:r w:rsidRPr="00C55906">
        <w:rPr>
          <w:rStyle w:val="Rimandonotaapidipagina"/>
          <w:sz w:val="20"/>
        </w:rPr>
        <w:footnoteRef/>
      </w:r>
      <w:r w:rsidRPr="00C55906">
        <w:rPr>
          <w:sz w:val="20"/>
          <w:lang w:val="it-CH"/>
        </w:rPr>
        <w:t xml:space="preserve"> Introdotto dall'all. n. 4 della LF del 16 dic. 2022 sulla promozione della formazione in cure infermieristiche, in vigore dal 1° lug. 2024 (</w:t>
      </w:r>
      <w:hyperlink r:id="rId12" w:tgtFrame="_blank" w:history="1">
        <w:r w:rsidRPr="00C55906">
          <w:rPr>
            <w:rStyle w:val="Collegamentoipertestuale"/>
            <w:sz w:val="20"/>
            <w:lang w:val="it-CH"/>
          </w:rPr>
          <w:t xml:space="preserve">RU </w:t>
        </w:r>
        <w:r w:rsidRPr="00C55906">
          <w:rPr>
            <w:rStyle w:val="Collegamentoipertestuale"/>
            <w:bCs/>
            <w:sz w:val="20"/>
            <w:lang w:val="it-CH"/>
          </w:rPr>
          <w:t xml:space="preserve">2024 </w:t>
        </w:r>
        <w:r w:rsidRPr="00C55906">
          <w:rPr>
            <w:rStyle w:val="Collegamentoipertestuale"/>
            <w:sz w:val="20"/>
            <w:lang w:val="it-CH"/>
          </w:rPr>
          <w:t>212</w:t>
        </w:r>
      </w:hyperlink>
      <w:r w:rsidRPr="00C55906">
        <w:rPr>
          <w:sz w:val="20"/>
          <w:lang w:val="it-CH"/>
        </w:rPr>
        <w:t xml:space="preserve">; </w:t>
      </w:r>
      <w:hyperlink r:id="rId13" w:tgtFrame="_blank" w:history="1">
        <w:r w:rsidRPr="00C55906">
          <w:rPr>
            <w:rStyle w:val="Collegamentoipertestuale"/>
            <w:sz w:val="20"/>
            <w:lang w:val="it-CH"/>
          </w:rPr>
          <w:t xml:space="preserve">FF </w:t>
        </w:r>
        <w:r w:rsidRPr="00C55906">
          <w:rPr>
            <w:rStyle w:val="Collegamentoipertestuale"/>
            <w:bCs/>
            <w:sz w:val="20"/>
            <w:lang w:val="it-CH"/>
          </w:rPr>
          <w:t>2022</w:t>
        </w:r>
        <w:r w:rsidRPr="00C55906">
          <w:rPr>
            <w:rStyle w:val="Collegamentoipertestuale"/>
            <w:b/>
            <w:bCs/>
            <w:sz w:val="20"/>
            <w:lang w:val="it-CH"/>
          </w:rPr>
          <w:t xml:space="preserve"> </w:t>
        </w:r>
        <w:r w:rsidRPr="00C55906">
          <w:rPr>
            <w:rStyle w:val="Collegamentoipertestuale"/>
            <w:sz w:val="20"/>
            <w:lang w:val="it-CH"/>
          </w:rPr>
          <w:t>1498</w:t>
        </w:r>
      </w:hyperlink>
      <w:r w:rsidRPr="00C55906">
        <w:rPr>
          <w:sz w:val="20"/>
          <w:lang w:val="it-CH"/>
        </w:rPr>
        <w:t>).</w:t>
      </w:r>
    </w:p>
  </w:footnote>
  <w:footnote w:id="13">
    <w:p w14:paraId="7756033F" w14:textId="77777777" w:rsidR="00C55906" w:rsidRPr="00956639" w:rsidRDefault="00C55906" w:rsidP="003D3368">
      <w:pPr>
        <w:pStyle w:val="Testonotaapidipagina"/>
        <w:spacing w:after="0"/>
        <w:rPr>
          <w:lang w:val="it-CH"/>
        </w:rPr>
      </w:pPr>
      <w:r w:rsidRPr="00C55906">
        <w:rPr>
          <w:rStyle w:val="Rimandonotaapidipagina"/>
          <w:sz w:val="20"/>
        </w:rPr>
        <w:footnoteRef/>
      </w:r>
      <w:r w:rsidRPr="00C55906">
        <w:rPr>
          <w:sz w:val="20"/>
          <w:lang w:val="it-CH"/>
        </w:rPr>
        <w:t xml:space="preserve"> Questa moratoria consente di bloccare il numero dei servizi di assistenza e cura a domicilio privati e degli infermieri indipendenti autorizzati ad esercitare a carico dell'AOMS, ma non permette di intervenire sul volume delle prestazioni erogate dai fornitori di prestazioni già autorizzati né sull'assunzione di nuovi operatori da parte degli spitex già attivi.</w:t>
      </w:r>
    </w:p>
  </w:footnote>
  <w:footnote w:id="14">
    <w:p w14:paraId="39C78AB6" w14:textId="77777777" w:rsidR="00C55906" w:rsidRPr="00C55906" w:rsidRDefault="00C55906" w:rsidP="0078206B">
      <w:pPr>
        <w:pStyle w:val="Testonotaapidipagina"/>
        <w:spacing w:after="0"/>
        <w:rPr>
          <w:sz w:val="20"/>
          <w:lang w:val="it-CH"/>
        </w:rPr>
      </w:pPr>
      <w:r w:rsidRPr="00C55906">
        <w:rPr>
          <w:rStyle w:val="Rimandonotaapidipagina"/>
          <w:sz w:val="20"/>
        </w:rPr>
        <w:footnoteRef/>
      </w:r>
      <w:hyperlink r:id="rId14" w:history="1">
        <w:r w:rsidRPr="00C55906">
          <w:rPr>
            <w:rStyle w:val="Collegamentoipertestuale"/>
            <w:sz w:val="20"/>
            <w:lang w:val="it-CH"/>
          </w:rPr>
          <w:t>https://digitalcollection.zhaw.ch/bitstream/11475/20579/3/2019_Brunner_etal_Effizienzpotenzial-bei-KVG-pflichtigen-Leistungen.pdf</w:t>
        </w:r>
      </w:hyperlink>
    </w:p>
  </w:footnote>
  <w:footnote w:id="15">
    <w:p w14:paraId="372147A7" w14:textId="77777777" w:rsidR="00C55906" w:rsidRPr="00271C84" w:rsidRDefault="00C55906" w:rsidP="008D3EB9">
      <w:pPr>
        <w:pStyle w:val="Testonotaapidipagina"/>
        <w:rPr>
          <w:lang w:val="it-CH"/>
        </w:rPr>
      </w:pPr>
      <w:r w:rsidRPr="00C55906">
        <w:rPr>
          <w:rStyle w:val="Rimandonotaapidipagina"/>
          <w:sz w:val="20"/>
        </w:rPr>
        <w:footnoteRef/>
      </w:r>
      <w:hyperlink r:id="rId15" w:history="1">
        <w:r w:rsidRPr="00C55906">
          <w:rPr>
            <w:rStyle w:val="Collegamentoipertestuale"/>
            <w:sz w:val="20"/>
            <w:lang w:val="it-CH"/>
          </w:rPr>
          <w:t>https://www.bag.admin.ch/bag/it/home/versicherungen/krankenversicherung/krankenversicherung-leistungen-tarife/hta.html</w:t>
        </w:r>
      </w:hyperlink>
      <w:r w:rsidRPr="00271C84">
        <w:rPr>
          <w:lang w:val="it-CH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D11D55" w14:textId="77777777" w:rsidR="00D46284" w:rsidRDefault="00D4628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C55906" w:rsidRPr="002747E7" w14:paraId="15AA0300" w14:textId="77777777" w:rsidTr="00D71D5E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7DCB6857" w14:textId="77777777" w:rsidR="00C55906" w:rsidRDefault="00CA54E6" w:rsidP="00D71D5E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A1852C6B-9E2E-4BB3-BF9E-9646960CEB12}"/>
              <w:text w:multiLine="1"/>
            </w:sdtPr>
            <w:sdtEndPr/>
            <w:sdtContent>
              <w:r w:rsidR="00C55906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14:paraId="7F6EDE78" w14:textId="77777777" w:rsidR="00C55906" w:rsidRPr="00E8185F" w:rsidRDefault="00CA54E6" w:rsidP="00D71D5E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A1852C6B-9E2E-4BB3-BF9E-9646960CEB12}"/>
              <w:text w:multiLine="1"/>
            </w:sdtPr>
            <w:sdtEndPr/>
            <w:sdtContent>
              <w:r w:rsidR="00C55906">
                <w:rPr>
                  <w:rFonts w:ascii="Gill Alt One MT Light" w:hAnsi="Gill Alt One MT Light"/>
                  <w:sz w:val="16"/>
                  <w:szCs w:val="16"/>
                </w:rPr>
                <w:t>Dipartimento della sanità e della socialità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5B598E03" w14:textId="0742B861" w:rsidR="00C55906" w:rsidRPr="004204CB" w:rsidRDefault="00C55906" w:rsidP="00D71D5E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CA54E6">
            <w:rPr>
              <w:noProof/>
              <w:sz w:val="24"/>
            </w:rPr>
            <w:t>4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CA54E6">
            <w:rPr>
              <w:noProof/>
              <w:sz w:val="24"/>
            </w:rPr>
            <w:t>23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C55906" w:rsidRPr="009E444B" w14:paraId="3188B109" w14:textId="77777777" w:rsidTr="00D71D5E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A1852C6B-9E2E-4BB3-BF9E-9646960CEB12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3641DEC8" w14:textId="17D31F87" w:rsidR="00C55906" w:rsidRPr="00D46284" w:rsidRDefault="00D46284" w:rsidP="00D71D5E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n. 8362 R del 4 settembre 2025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180C78F3" w14:textId="77777777" w:rsidR="00C55906" w:rsidRPr="00D46284" w:rsidRDefault="00C55906" w:rsidP="00D71D5E">
          <w:pPr>
            <w:pStyle w:val="InvisibleLine"/>
            <w:rPr>
              <w:lang w:val="it-CH"/>
            </w:rPr>
          </w:pPr>
        </w:p>
      </w:tc>
    </w:tr>
  </w:tbl>
  <w:p w14:paraId="63FC66EE" w14:textId="77777777" w:rsidR="00C55906" w:rsidRPr="00980362" w:rsidRDefault="00C55906" w:rsidP="00D71D5E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3EE5C3F4" wp14:editId="0F9B36D8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A1852C6B-9E2E-4BB3-BF9E-9646960CEB12}"/>
                            <w:text w:multiLine="1"/>
                          </w:sdtPr>
                          <w:sdtEndPr/>
                          <w:sdtContent>
                            <w:p w14:paraId="6855A6ED" w14:textId="77777777" w:rsidR="00C55906" w:rsidRPr="00411371" w:rsidRDefault="00C55906" w:rsidP="00D71D5E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E5C3F4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2556CD07-4192-441C-8508-94DC2C52A6A6}"/>
                      <w:text w:multiLine="1"/>
                    </w:sdtPr>
                    <w:sdtContent>
                      <w:p w14:paraId="6855A6ED" w14:textId="77777777" w:rsidR="00C55906" w:rsidRPr="00411371" w:rsidRDefault="00C55906" w:rsidP="00D71D5E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C55906" w:rsidRPr="0004624C" w14:paraId="586557B4" w14:textId="77777777" w:rsidTr="00D71D5E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14:paraId="2E3122B0" w14:textId="77777777" w:rsidR="00C55906" w:rsidRDefault="00C55906" w:rsidP="00D71D5E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14:paraId="2E0C7821" w14:textId="77777777" w:rsidR="00C55906" w:rsidRDefault="00C55906" w:rsidP="00D71D5E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14:paraId="2F695AB0" w14:textId="77777777" w:rsidR="00C55906" w:rsidRPr="008966E7" w:rsidRDefault="00C55906" w:rsidP="00D71D5E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77C8DD76" w14:textId="77777777" w:rsidR="00C55906" w:rsidRPr="003108C0" w:rsidRDefault="00C55906" w:rsidP="00D71D5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6FE4FBAA" w14:textId="77777777" w:rsidR="00C55906" w:rsidRDefault="00C55906" w:rsidP="00D71D5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80ECB29" wp14:editId="1A94C754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4077947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3E979614" w14:textId="16B64267" w:rsidR="00C55906" w:rsidRPr="004204CB" w:rsidRDefault="00C55906" w:rsidP="00D71D5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CA54E6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CA54E6">
            <w:rPr>
              <w:rFonts w:asciiTheme="minorHAnsi" w:hAnsiTheme="minorHAnsi" w:cstheme="minorHAnsi"/>
              <w:noProof/>
              <w:sz w:val="24"/>
            </w:rPr>
            <w:t>23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C55906" w:rsidRPr="0004624C" w14:paraId="050D2F34" w14:textId="77777777" w:rsidTr="00D71D5E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A1852C6B-9E2E-4BB3-BF9E-9646960CEB12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42E27772" w14:textId="77777777" w:rsidR="00C55906" w:rsidRPr="008C03B5" w:rsidRDefault="00C55906" w:rsidP="00D71D5E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C55906" w:rsidRPr="0004624C" w14:paraId="25DFB28E" w14:textId="77777777" w:rsidTr="00D71D5E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65D888BF" w14:textId="77777777" w:rsidR="00C55906" w:rsidRPr="00C7320A" w:rsidRDefault="00C55906" w:rsidP="00D71D5E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3F0303B1" w14:textId="77777777" w:rsidR="00C55906" w:rsidRPr="00C7320A" w:rsidRDefault="00C55906" w:rsidP="00D71D5E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71B18440" w14:textId="77777777" w:rsidR="00C55906" w:rsidRPr="00C7320A" w:rsidRDefault="00C55906" w:rsidP="00D71D5E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422B7B1E" w14:textId="77777777" w:rsidR="00C55906" w:rsidRPr="00C7320A" w:rsidRDefault="00C55906" w:rsidP="00D71D5E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191F0F15" w14:textId="77777777" w:rsidR="00C55906" w:rsidRPr="00C7320A" w:rsidRDefault="00C55906" w:rsidP="00D71D5E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579262A8" w14:textId="77777777" w:rsidR="00C55906" w:rsidRPr="008C03B5" w:rsidRDefault="00C55906" w:rsidP="00D71D5E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C55906" w:rsidRPr="0004624C" w14:paraId="1546E8D8" w14:textId="77777777" w:rsidTr="00D71D5E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11D1BE2A" w14:textId="14A69F3F" w:rsidR="00C55906" w:rsidRPr="00BE22A2" w:rsidRDefault="00CA54E6" w:rsidP="00D71D5E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A1852C6B-9E2E-4BB3-BF9E-9646960CEB12}"/>
              <w:text w:multiLine="1"/>
            </w:sdtPr>
            <w:sdtEndPr/>
            <w:sdtContent>
              <w:r w:rsidR="00D46284">
                <w:rPr>
                  <w:rFonts w:cstheme="minorHAnsi"/>
                  <w:b/>
                  <w:sz w:val="24"/>
                  <w:szCs w:val="24"/>
                </w:rPr>
                <w:t>8362 R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A1852C6B-9E2E-4BB3-BF9E-9646960CEB12}"/>
          <w:date w:fullDate="2025-09-04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36791D29" w14:textId="41D70084" w:rsidR="00C55906" w:rsidRPr="002A0371" w:rsidRDefault="00D46284" w:rsidP="00D71D5E">
              <w:pPr>
                <w:pStyle w:val="Data"/>
              </w:pPr>
              <w:r>
                <w:rPr>
                  <w:sz w:val="24"/>
                </w:rPr>
                <w:t>4 settembre 2025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5F6087CF" w14:textId="77777777" w:rsidR="00C55906" w:rsidRPr="00BE22A2" w:rsidRDefault="00CA54E6" w:rsidP="00D71D5E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A1852C6B-9E2E-4BB3-BF9E-9646960CEB12}"/>
              <w:text w:multiLine="1"/>
            </w:sdtPr>
            <w:sdtEndPr/>
            <w:sdtContent>
              <w:r w:rsidR="00C55906">
                <w:rPr>
                  <w:smallCaps/>
                  <w:sz w:val="23"/>
                  <w:szCs w:val="23"/>
                </w:rPr>
                <w:t>Dipartimento della sanità e della socialità</w:t>
              </w:r>
            </w:sdtContent>
          </w:sdt>
        </w:p>
      </w:tc>
    </w:tr>
    <w:tr w:rsidR="00C55906" w:rsidRPr="00C63927" w14:paraId="505B1279" w14:textId="77777777" w:rsidTr="00D71D5E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5C5F555F" w14:textId="77777777" w:rsidR="00C55906" w:rsidRPr="00C7320A" w:rsidRDefault="00C55906" w:rsidP="00D71D5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50E09A8D" w14:textId="77777777" w:rsidR="00C55906" w:rsidRPr="00DA2879" w:rsidRDefault="00C55906" w:rsidP="00D71D5E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58AF966A" wp14:editId="632A437C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5121225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676BEA39" wp14:editId="3205886A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A1852C6B-9E2E-4BB3-BF9E-9646960CEB12}"/>
                            <w:text w:multiLine="1"/>
                          </w:sdtPr>
                          <w:sdtEndPr/>
                          <w:sdtContent>
                            <w:p w14:paraId="2CE4AAC3" w14:textId="77777777" w:rsidR="00C55906" w:rsidRPr="00411371" w:rsidRDefault="00C55906" w:rsidP="00D71D5E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6BEA39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2556CD07-4192-441C-8508-94DC2C52A6A6}"/>
                      <w:text w:multiLine="1"/>
                    </w:sdtPr>
                    <w:sdtContent>
                      <w:p w14:paraId="2CE4AAC3" w14:textId="77777777" w:rsidR="00C55906" w:rsidRPr="00411371" w:rsidRDefault="00C55906" w:rsidP="00D71D5E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920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F4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0C28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A68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04A96"/>
    <w:multiLevelType w:val="hybridMultilevel"/>
    <w:tmpl w:val="50228CEC"/>
    <w:lvl w:ilvl="0" w:tplc="14DA2E24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160A2EB5"/>
    <w:multiLevelType w:val="hybridMultilevel"/>
    <w:tmpl w:val="446414C6"/>
    <w:lvl w:ilvl="0" w:tplc="08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127495"/>
    <w:multiLevelType w:val="hybridMultilevel"/>
    <w:tmpl w:val="6C5A5612"/>
    <w:lvl w:ilvl="0" w:tplc="08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2E1A5208"/>
    <w:multiLevelType w:val="hybridMultilevel"/>
    <w:tmpl w:val="7AB00F88"/>
    <w:lvl w:ilvl="0" w:tplc="08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3F2DA6"/>
    <w:multiLevelType w:val="hybridMultilevel"/>
    <w:tmpl w:val="B1B4C758"/>
    <w:lvl w:ilvl="0" w:tplc="382EB468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357760CC"/>
    <w:multiLevelType w:val="multilevel"/>
    <w:tmpl w:val="77789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1" w15:restartNumberingAfterBreak="0">
    <w:nsid w:val="37085F78"/>
    <w:multiLevelType w:val="hybridMultilevel"/>
    <w:tmpl w:val="C3E6D2AE"/>
    <w:lvl w:ilvl="0" w:tplc="08100015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8EA23DF"/>
    <w:multiLevelType w:val="hybridMultilevel"/>
    <w:tmpl w:val="9DD684E6"/>
    <w:lvl w:ilvl="0" w:tplc="08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AB20E75"/>
    <w:multiLevelType w:val="hybridMultilevel"/>
    <w:tmpl w:val="E1CA8678"/>
    <w:lvl w:ilvl="0" w:tplc="5CB87F3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B44144"/>
    <w:multiLevelType w:val="hybridMultilevel"/>
    <w:tmpl w:val="9A961B42"/>
    <w:lvl w:ilvl="0" w:tplc="5DA061C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8100019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3C35D89"/>
    <w:multiLevelType w:val="hybridMultilevel"/>
    <w:tmpl w:val="2340C81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7" w15:restartNumberingAfterBreak="0">
    <w:nsid w:val="49D524CC"/>
    <w:multiLevelType w:val="multilevel"/>
    <w:tmpl w:val="953CA1B2"/>
    <w:numStyleLink w:val="HeadingList"/>
  </w:abstractNum>
  <w:abstractNum w:abstractNumId="28" w15:restartNumberingAfterBreak="0">
    <w:nsid w:val="52B06C19"/>
    <w:multiLevelType w:val="hybridMultilevel"/>
    <w:tmpl w:val="9C528ADC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0B738E"/>
    <w:multiLevelType w:val="hybridMultilevel"/>
    <w:tmpl w:val="BABC5DEC"/>
    <w:lvl w:ilvl="0" w:tplc="08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3F07CDC"/>
    <w:multiLevelType w:val="hybridMultilevel"/>
    <w:tmpl w:val="8C1A5798"/>
    <w:lvl w:ilvl="0" w:tplc="08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7693CD6"/>
    <w:multiLevelType w:val="hybridMultilevel"/>
    <w:tmpl w:val="47200444"/>
    <w:lvl w:ilvl="0" w:tplc="08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7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Theme="majorHAnsi" w:hAnsiTheme="majorHAnsi" w:hint="default"/>
          <w:sz w:val="28"/>
        </w:rPr>
      </w:lvl>
    </w:lvlOverride>
    <w:lvlOverride w:ilvl="1">
      <w:lvl w:ilvl="1">
        <w:start w:val="1"/>
        <w:numFmt w:val="decimal"/>
        <w:pStyle w:val="Titolo2"/>
        <w:lvlText w:val="%1.%2"/>
        <w:lvlJc w:val="left"/>
        <w:pPr>
          <w:ind w:left="544" w:hanging="54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726" w:hanging="726"/>
        </w:pPr>
        <w:rPr>
          <w:rFonts w:hint="default"/>
        </w:rPr>
      </w:lvl>
    </w:lvlOverride>
    <w:lvlOverride w:ilvl="3">
      <w:lvl w:ilvl="3">
        <w:start w:val="1"/>
        <w:numFmt w:val="decimal"/>
        <w:pStyle w:val="Titolo4"/>
        <w:lvlText w:val="%1.%2.%3.%4"/>
        <w:lvlJc w:val="left"/>
        <w:pPr>
          <w:ind w:left="907" w:hanging="907"/>
        </w:pPr>
        <w:rPr>
          <w:rFonts w:hint="default"/>
        </w:rPr>
      </w:lvl>
    </w:lvlOverride>
    <w:lvlOverride w:ilvl="4">
      <w:lvl w:ilvl="4">
        <w:start w:val="1"/>
        <w:numFmt w:val="none"/>
        <w:lvlText w:val=""/>
        <w:lvlJc w:val="left"/>
        <w:pPr>
          <w:ind w:left="3402" w:hanging="3402"/>
        </w:pPr>
        <w:rPr>
          <w:rFonts w:hint="default"/>
        </w:rPr>
      </w:lvl>
    </w:lvlOverride>
    <w:lvlOverride w:ilvl="5">
      <w:lvl w:ilvl="5">
        <w:start w:val="1"/>
        <w:numFmt w:val="none"/>
        <w:lvlText w:val=""/>
        <w:lvlJc w:val="left"/>
        <w:pPr>
          <w:ind w:left="3515" w:hanging="3402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ind w:left="3629" w:hanging="3402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3742" w:hanging="3402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856" w:hanging="3402"/>
        </w:pPr>
        <w:rPr>
          <w:rFonts w:hint="default"/>
        </w:rPr>
      </w:lvl>
    </w:lvlOverride>
  </w:num>
  <w:num w:numId="3">
    <w:abstractNumId w:val="11"/>
  </w:num>
  <w:num w:numId="4">
    <w:abstractNumId w:val="26"/>
  </w:num>
  <w:num w:numId="5">
    <w:abstractNumId w:val="20"/>
  </w:num>
  <w:num w:numId="6">
    <w:abstractNumId w:val="15"/>
  </w:num>
  <w:num w:numId="7">
    <w:abstractNumId w:val="16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3"/>
  </w:num>
  <w:num w:numId="19">
    <w:abstractNumId w:val="25"/>
  </w:num>
  <w:num w:numId="20">
    <w:abstractNumId w:val="24"/>
  </w:num>
  <w:num w:numId="21">
    <w:abstractNumId w:val="10"/>
  </w:num>
  <w:num w:numId="22">
    <w:abstractNumId w:val="21"/>
  </w:num>
  <w:num w:numId="23">
    <w:abstractNumId w:val="29"/>
  </w:num>
  <w:num w:numId="24">
    <w:abstractNumId w:val="18"/>
  </w:num>
  <w:num w:numId="25">
    <w:abstractNumId w:val="19"/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1"/>
  </w:num>
  <w:num w:numId="28">
    <w:abstractNumId w:val="30"/>
  </w:num>
  <w:num w:numId="29">
    <w:abstractNumId w:val="17"/>
  </w:num>
  <w:num w:numId="30">
    <w:abstractNumId w:val="12"/>
  </w:num>
  <w:num w:numId="31">
    <w:abstractNumId w:val="13"/>
  </w:num>
  <w:num w:numId="32">
    <w:abstractNumId w:val="2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ABA"/>
    <w:rsid w:val="00010334"/>
    <w:rsid w:val="00020B43"/>
    <w:rsid w:val="00025533"/>
    <w:rsid w:val="00034596"/>
    <w:rsid w:val="0005748E"/>
    <w:rsid w:val="000778D0"/>
    <w:rsid w:val="0008027A"/>
    <w:rsid w:val="00084754"/>
    <w:rsid w:val="00084971"/>
    <w:rsid w:val="00097913"/>
    <w:rsid w:val="000A5350"/>
    <w:rsid w:val="000B2F23"/>
    <w:rsid w:val="000B6EB1"/>
    <w:rsid w:val="000C093A"/>
    <w:rsid w:val="000C6505"/>
    <w:rsid w:val="000D509A"/>
    <w:rsid w:val="000D5D43"/>
    <w:rsid w:val="000D7272"/>
    <w:rsid w:val="000E62C4"/>
    <w:rsid w:val="000E63AD"/>
    <w:rsid w:val="000F066B"/>
    <w:rsid w:val="000F1427"/>
    <w:rsid w:val="000F6DF7"/>
    <w:rsid w:val="00102EC3"/>
    <w:rsid w:val="0012549F"/>
    <w:rsid w:val="001260CF"/>
    <w:rsid w:val="00127522"/>
    <w:rsid w:val="00130BE5"/>
    <w:rsid w:val="00132185"/>
    <w:rsid w:val="00135A0A"/>
    <w:rsid w:val="00146E22"/>
    <w:rsid w:val="00154445"/>
    <w:rsid w:val="00157EC7"/>
    <w:rsid w:val="00166E44"/>
    <w:rsid w:val="00175423"/>
    <w:rsid w:val="001956BC"/>
    <w:rsid w:val="001A03FE"/>
    <w:rsid w:val="001B6065"/>
    <w:rsid w:val="001C390E"/>
    <w:rsid w:val="001C4526"/>
    <w:rsid w:val="001D23CB"/>
    <w:rsid w:val="001D3153"/>
    <w:rsid w:val="001E3FB1"/>
    <w:rsid w:val="00200439"/>
    <w:rsid w:val="00213966"/>
    <w:rsid w:val="00215595"/>
    <w:rsid w:val="00221CE5"/>
    <w:rsid w:val="00222120"/>
    <w:rsid w:val="0023075A"/>
    <w:rsid w:val="00234A80"/>
    <w:rsid w:val="00241224"/>
    <w:rsid w:val="002471AD"/>
    <w:rsid w:val="0025738E"/>
    <w:rsid w:val="00271C84"/>
    <w:rsid w:val="002727A6"/>
    <w:rsid w:val="0027496E"/>
    <w:rsid w:val="002809AB"/>
    <w:rsid w:val="00280A52"/>
    <w:rsid w:val="00280A59"/>
    <w:rsid w:val="00281912"/>
    <w:rsid w:val="00284EA9"/>
    <w:rsid w:val="002A2532"/>
    <w:rsid w:val="002B5D9F"/>
    <w:rsid w:val="002C1394"/>
    <w:rsid w:val="002D48E3"/>
    <w:rsid w:val="002F5BE5"/>
    <w:rsid w:val="00300213"/>
    <w:rsid w:val="00312096"/>
    <w:rsid w:val="00314A0F"/>
    <w:rsid w:val="00327B20"/>
    <w:rsid w:val="0035494F"/>
    <w:rsid w:val="00362EAD"/>
    <w:rsid w:val="0036328C"/>
    <w:rsid w:val="00381AF6"/>
    <w:rsid w:val="003A1ABE"/>
    <w:rsid w:val="003A2B0C"/>
    <w:rsid w:val="003A50D5"/>
    <w:rsid w:val="003B1402"/>
    <w:rsid w:val="003B5CDD"/>
    <w:rsid w:val="003B756D"/>
    <w:rsid w:val="003D0FAE"/>
    <w:rsid w:val="003D1F01"/>
    <w:rsid w:val="003D3368"/>
    <w:rsid w:val="003E3C1A"/>
    <w:rsid w:val="003F6A26"/>
    <w:rsid w:val="00400F5A"/>
    <w:rsid w:val="00401CA3"/>
    <w:rsid w:val="004028AC"/>
    <w:rsid w:val="00403ADB"/>
    <w:rsid w:val="0041207B"/>
    <w:rsid w:val="00421A63"/>
    <w:rsid w:val="00423DC6"/>
    <w:rsid w:val="00434ABA"/>
    <w:rsid w:val="0045049E"/>
    <w:rsid w:val="00454C9B"/>
    <w:rsid w:val="00456B75"/>
    <w:rsid w:val="00465C51"/>
    <w:rsid w:val="004707D7"/>
    <w:rsid w:val="00475296"/>
    <w:rsid w:val="00480E0F"/>
    <w:rsid w:val="0048613F"/>
    <w:rsid w:val="00487251"/>
    <w:rsid w:val="00487AF5"/>
    <w:rsid w:val="00492537"/>
    <w:rsid w:val="004927FB"/>
    <w:rsid w:val="0049754D"/>
    <w:rsid w:val="004A47DE"/>
    <w:rsid w:val="004A4C34"/>
    <w:rsid w:val="004A586C"/>
    <w:rsid w:val="004A6640"/>
    <w:rsid w:val="004C0191"/>
    <w:rsid w:val="004C1CD9"/>
    <w:rsid w:val="004C77BE"/>
    <w:rsid w:val="004D5838"/>
    <w:rsid w:val="004D766A"/>
    <w:rsid w:val="004E0599"/>
    <w:rsid w:val="004E1350"/>
    <w:rsid w:val="004E6FFE"/>
    <w:rsid w:val="004F4885"/>
    <w:rsid w:val="004F78B8"/>
    <w:rsid w:val="005148E7"/>
    <w:rsid w:val="005362BA"/>
    <w:rsid w:val="00543924"/>
    <w:rsid w:val="00544729"/>
    <w:rsid w:val="00551058"/>
    <w:rsid w:val="005663AE"/>
    <w:rsid w:val="005711E5"/>
    <w:rsid w:val="00572FD3"/>
    <w:rsid w:val="005807AB"/>
    <w:rsid w:val="005937AA"/>
    <w:rsid w:val="005A0DEF"/>
    <w:rsid w:val="005C0E68"/>
    <w:rsid w:val="005C1F44"/>
    <w:rsid w:val="005C32FA"/>
    <w:rsid w:val="005D7809"/>
    <w:rsid w:val="005E12A6"/>
    <w:rsid w:val="005E4836"/>
    <w:rsid w:val="00612083"/>
    <w:rsid w:val="006178F9"/>
    <w:rsid w:val="00617CEC"/>
    <w:rsid w:val="00627493"/>
    <w:rsid w:val="00672401"/>
    <w:rsid w:val="006836E3"/>
    <w:rsid w:val="0069022A"/>
    <w:rsid w:val="00696B48"/>
    <w:rsid w:val="006A17BC"/>
    <w:rsid w:val="006A56A8"/>
    <w:rsid w:val="006C3BBD"/>
    <w:rsid w:val="006F1538"/>
    <w:rsid w:val="006F69ED"/>
    <w:rsid w:val="007166DF"/>
    <w:rsid w:val="0072108D"/>
    <w:rsid w:val="00722528"/>
    <w:rsid w:val="00726582"/>
    <w:rsid w:val="00733375"/>
    <w:rsid w:val="007531AE"/>
    <w:rsid w:val="007724A8"/>
    <w:rsid w:val="0078206B"/>
    <w:rsid w:val="00784770"/>
    <w:rsid w:val="007917E6"/>
    <w:rsid w:val="007A4964"/>
    <w:rsid w:val="007B056D"/>
    <w:rsid w:val="007B4A2C"/>
    <w:rsid w:val="007B582C"/>
    <w:rsid w:val="007B6C93"/>
    <w:rsid w:val="007D6838"/>
    <w:rsid w:val="007F0473"/>
    <w:rsid w:val="007F53DB"/>
    <w:rsid w:val="008021D8"/>
    <w:rsid w:val="008164F8"/>
    <w:rsid w:val="00817644"/>
    <w:rsid w:val="00863B75"/>
    <w:rsid w:val="00867734"/>
    <w:rsid w:val="00871A3D"/>
    <w:rsid w:val="008720C4"/>
    <w:rsid w:val="0087422F"/>
    <w:rsid w:val="008835B6"/>
    <w:rsid w:val="00897306"/>
    <w:rsid w:val="008A2ADA"/>
    <w:rsid w:val="008A5E08"/>
    <w:rsid w:val="008B4802"/>
    <w:rsid w:val="008C6C25"/>
    <w:rsid w:val="008D3EB9"/>
    <w:rsid w:val="008E5565"/>
    <w:rsid w:val="008F40E5"/>
    <w:rsid w:val="008F52AF"/>
    <w:rsid w:val="008F7866"/>
    <w:rsid w:val="00905DC7"/>
    <w:rsid w:val="009164BE"/>
    <w:rsid w:val="0093073D"/>
    <w:rsid w:val="00941762"/>
    <w:rsid w:val="00943F30"/>
    <w:rsid w:val="00946345"/>
    <w:rsid w:val="00952CBD"/>
    <w:rsid w:val="00956639"/>
    <w:rsid w:val="00961DDC"/>
    <w:rsid w:val="00963B28"/>
    <w:rsid w:val="009672F5"/>
    <w:rsid w:val="00976E4C"/>
    <w:rsid w:val="009812DB"/>
    <w:rsid w:val="009854C9"/>
    <w:rsid w:val="00991116"/>
    <w:rsid w:val="00993FE6"/>
    <w:rsid w:val="009B4344"/>
    <w:rsid w:val="009B7862"/>
    <w:rsid w:val="009C5E5A"/>
    <w:rsid w:val="009C78E5"/>
    <w:rsid w:val="009C7A9A"/>
    <w:rsid w:val="009D458E"/>
    <w:rsid w:val="009D4971"/>
    <w:rsid w:val="009E2B69"/>
    <w:rsid w:val="009E3579"/>
    <w:rsid w:val="009F3589"/>
    <w:rsid w:val="00A05826"/>
    <w:rsid w:val="00A20DC9"/>
    <w:rsid w:val="00A326F9"/>
    <w:rsid w:val="00A4002E"/>
    <w:rsid w:val="00A52234"/>
    <w:rsid w:val="00A61BD9"/>
    <w:rsid w:val="00A71536"/>
    <w:rsid w:val="00A74F98"/>
    <w:rsid w:val="00A827ED"/>
    <w:rsid w:val="00A90CF5"/>
    <w:rsid w:val="00A92E1C"/>
    <w:rsid w:val="00AA0A56"/>
    <w:rsid w:val="00AA2402"/>
    <w:rsid w:val="00AA2D9B"/>
    <w:rsid w:val="00AB0119"/>
    <w:rsid w:val="00AC0560"/>
    <w:rsid w:val="00AE02E2"/>
    <w:rsid w:val="00AE0B8A"/>
    <w:rsid w:val="00AE74CA"/>
    <w:rsid w:val="00AF0268"/>
    <w:rsid w:val="00AF1FCD"/>
    <w:rsid w:val="00AF44D9"/>
    <w:rsid w:val="00AF4966"/>
    <w:rsid w:val="00B16384"/>
    <w:rsid w:val="00B266BE"/>
    <w:rsid w:val="00B27522"/>
    <w:rsid w:val="00B41ABD"/>
    <w:rsid w:val="00B4584A"/>
    <w:rsid w:val="00B55BF2"/>
    <w:rsid w:val="00B613F2"/>
    <w:rsid w:val="00B61B90"/>
    <w:rsid w:val="00B66C82"/>
    <w:rsid w:val="00B83212"/>
    <w:rsid w:val="00BA3F06"/>
    <w:rsid w:val="00BA4064"/>
    <w:rsid w:val="00BA4B88"/>
    <w:rsid w:val="00BB0FB5"/>
    <w:rsid w:val="00BD6387"/>
    <w:rsid w:val="00BF0A1F"/>
    <w:rsid w:val="00C11C1A"/>
    <w:rsid w:val="00C12ACA"/>
    <w:rsid w:val="00C208F1"/>
    <w:rsid w:val="00C30874"/>
    <w:rsid w:val="00C356C6"/>
    <w:rsid w:val="00C36F00"/>
    <w:rsid w:val="00C55906"/>
    <w:rsid w:val="00C639BE"/>
    <w:rsid w:val="00C77F2E"/>
    <w:rsid w:val="00C939EA"/>
    <w:rsid w:val="00CA101C"/>
    <w:rsid w:val="00CA1E67"/>
    <w:rsid w:val="00CA2C87"/>
    <w:rsid w:val="00CA54E6"/>
    <w:rsid w:val="00CB2723"/>
    <w:rsid w:val="00CC0810"/>
    <w:rsid w:val="00CC4048"/>
    <w:rsid w:val="00CD59BD"/>
    <w:rsid w:val="00CE22D1"/>
    <w:rsid w:val="00D00521"/>
    <w:rsid w:val="00D1130A"/>
    <w:rsid w:val="00D1527A"/>
    <w:rsid w:val="00D152A9"/>
    <w:rsid w:val="00D33940"/>
    <w:rsid w:val="00D3674D"/>
    <w:rsid w:val="00D402DA"/>
    <w:rsid w:val="00D46276"/>
    <w:rsid w:val="00D46284"/>
    <w:rsid w:val="00D4639A"/>
    <w:rsid w:val="00D53E6B"/>
    <w:rsid w:val="00D56FED"/>
    <w:rsid w:val="00D600FD"/>
    <w:rsid w:val="00D649A8"/>
    <w:rsid w:val="00D66C48"/>
    <w:rsid w:val="00D71D5E"/>
    <w:rsid w:val="00D73E1E"/>
    <w:rsid w:val="00D75DD0"/>
    <w:rsid w:val="00D811BD"/>
    <w:rsid w:val="00D95E56"/>
    <w:rsid w:val="00DA3FBD"/>
    <w:rsid w:val="00DB3688"/>
    <w:rsid w:val="00DC0469"/>
    <w:rsid w:val="00DE0966"/>
    <w:rsid w:val="00DE5EB3"/>
    <w:rsid w:val="00DF1114"/>
    <w:rsid w:val="00DF528E"/>
    <w:rsid w:val="00E056D2"/>
    <w:rsid w:val="00E10957"/>
    <w:rsid w:val="00E115B7"/>
    <w:rsid w:val="00E21FD1"/>
    <w:rsid w:val="00E32B18"/>
    <w:rsid w:val="00E33171"/>
    <w:rsid w:val="00E36E62"/>
    <w:rsid w:val="00E378DB"/>
    <w:rsid w:val="00E47853"/>
    <w:rsid w:val="00E67A98"/>
    <w:rsid w:val="00E709EB"/>
    <w:rsid w:val="00E84627"/>
    <w:rsid w:val="00EA11FD"/>
    <w:rsid w:val="00EA1DDB"/>
    <w:rsid w:val="00EB088A"/>
    <w:rsid w:val="00EB2ED5"/>
    <w:rsid w:val="00EB327D"/>
    <w:rsid w:val="00EB5AD2"/>
    <w:rsid w:val="00EB6514"/>
    <w:rsid w:val="00ED4B84"/>
    <w:rsid w:val="00ED5EF3"/>
    <w:rsid w:val="00EE759E"/>
    <w:rsid w:val="00EF738B"/>
    <w:rsid w:val="00EF7856"/>
    <w:rsid w:val="00F033AA"/>
    <w:rsid w:val="00F224C8"/>
    <w:rsid w:val="00F24B89"/>
    <w:rsid w:val="00F25F63"/>
    <w:rsid w:val="00F372E3"/>
    <w:rsid w:val="00F3765B"/>
    <w:rsid w:val="00F4752F"/>
    <w:rsid w:val="00F47C83"/>
    <w:rsid w:val="00F54E20"/>
    <w:rsid w:val="00F61AF7"/>
    <w:rsid w:val="00F657BF"/>
    <w:rsid w:val="00F71C27"/>
    <w:rsid w:val="00F77382"/>
    <w:rsid w:val="00F866ED"/>
    <w:rsid w:val="00F9329A"/>
    <w:rsid w:val="00F93466"/>
    <w:rsid w:val="00F93D0F"/>
    <w:rsid w:val="00F943B9"/>
    <w:rsid w:val="00FA23BA"/>
    <w:rsid w:val="00FA2506"/>
    <w:rsid w:val="00FC2E12"/>
    <w:rsid w:val="00FF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E5D3023"/>
  <w15:docId w15:val="{4DF8FDDB-846B-4FFF-B670-F7FBDD4DC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41762"/>
    <w:pPr>
      <w:keepNext/>
      <w:numPr>
        <w:numId w:val="2"/>
      </w:numPr>
      <w:spacing w:before="240" w:after="120"/>
      <w:jc w:val="left"/>
      <w:outlineLvl w:val="0"/>
    </w:pPr>
    <w:rPr>
      <w:b/>
      <w:sz w:val="24"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8164F8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nhideWhenUsed/>
    <w:qFormat/>
    <w:rsid w:val="008164F8"/>
    <w:pPr>
      <w:numPr>
        <w:numId w:val="0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941762"/>
    <w:rPr>
      <w:rFonts w:ascii="Arial" w:hAnsi="Arial"/>
      <w:b/>
      <w:sz w:val="24"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164F8"/>
    <w:rPr>
      <w:rFonts w:ascii="Arial" w:hAnsi="Arial"/>
      <w:b/>
      <w:sz w:val="24"/>
      <w:lang w:val="it-CH"/>
    </w:rPr>
  </w:style>
  <w:style w:type="character" w:customStyle="1" w:styleId="Titolo3Carattere">
    <w:name w:val="Titolo 3 Carattere"/>
    <w:basedOn w:val="Carpredefinitoparagrafo"/>
    <w:link w:val="Titolo3"/>
    <w:rsid w:val="008164F8"/>
    <w:rPr>
      <w:rFonts w:ascii="Arial" w:hAnsi="Arial"/>
      <w:b/>
      <w:sz w:val="24"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EtiketteSender1">
    <w:name w:val="EtiketteSender1"/>
    <w:basedOn w:val="Normale"/>
    <w:rsid w:val="007B4E2C"/>
    <w:pPr>
      <w:tabs>
        <w:tab w:val="right" w:pos="4933"/>
      </w:tabs>
      <w:jc w:val="left"/>
    </w:pPr>
    <w:rPr>
      <w:rFonts w:ascii="Gill Sans Display MT Pro BdCn" w:hAnsi="Gill Sans Display MT Pro BdCn"/>
      <w:sz w:val="20"/>
    </w:rPr>
  </w:style>
  <w:style w:type="paragraph" w:customStyle="1" w:styleId="EtiketteRecipient1">
    <w:name w:val="EtiketteRecipient1"/>
    <w:basedOn w:val="EtiketteSender1"/>
    <w:rsid w:val="00A2197E"/>
    <w:rPr>
      <w:rFonts w:ascii="Arial" w:hAnsi="Arial"/>
      <w:sz w:val="22"/>
    </w:rPr>
  </w:style>
  <w:style w:type="character" w:styleId="Collegamentoipertestuale">
    <w:name w:val="Hyperlink"/>
    <w:basedOn w:val="Carpredefinitoparagrafo"/>
    <w:uiPriority w:val="99"/>
    <w:unhideWhenUsed/>
    <w:rsid w:val="00400F5A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F78B8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854C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854C9"/>
    <w:rPr>
      <w:rFonts w:ascii="Segoe UI" w:hAnsi="Segoe UI" w:cs="Segoe UI"/>
      <w:sz w:val="18"/>
      <w:szCs w:val="18"/>
      <w:lang w:val="it-CH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8164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obsan.admin.ch/it" TargetMode="External"/><Relationship Id="rId18" Type="http://schemas.openxmlformats.org/officeDocument/2006/relationships/hyperlink" Target="https://www4.ti.ch/fileadmin/DSS/DSP/SPVS/PDF/Pubblicazioni/PAC_alcol_tabacco_2021-2024_Versione_WEB.pdf" TargetMode="External"/><Relationship Id="rId26" Type="http://schemas.openxmlformats.org/officeDocument/2006/relationships/image" Target="media/image5.png"/><Relationship Id="rId39" Type="http://schemas.openxmlformats.org/officeDocument/2006/relationships/hyperlink" Target="file:///C:\Users\kxgc024\Downloads\2019-rapporto%20di%20sintesi-evaluation-progetto-girasole_i%20(1).pdf" TargetMode="External"/><Relationship Id="rId21" Type="http://schemas.openxmlformats.org/officeDocument/2006/relationships/hyperlink" Target="https://www4.ti.ch/dss/dsp/spvs/progetti/salute-mentale/salutepsi" TargetMode="External"/><Relationship Id="rId34" Type="http://schemas.openxmlformats.org/officeDocument/2006/relationships/image" Target="media/image6.png"/><Relationship Id="rId42" Type="http://schemas.openxmlformats.org/officeDocument/2006/relationships/image" Target="media/image10.png"/><Relationship Id="rId47" Type="http://schemas.openxmlformats.org/officeDocument/2006/relationships/hyperlink" Target="https://www4.ti.ch/fileadmin/DSS/DSP/SPVS/PAC/PAC_Prevenzione_2025-2028.pdf" TargetMode="External"/><Relationship Id="rId50" Type="http://schemas.openxmlformats.org/officeDocument/2006/relationships/hyperlink" Target="https://www3.ti.ch/COMUNICAZIONI/235349/Programma%20di%20legislatura%202023-2027.pdf" TargetMode="External"/><Relationship Id="rId55" Type="http://schemas.openxmlformats.org/officeDocument/2006/relationships/image" Target="media/image14.png"/><Relationship Id="rId63" Type="http://schemas.microsoft.com/office/2007/relationships/hdphoto" Target="media/hdphoto1.wdp"/><Relationship Id="rId68" Type="http://schemas.microsoft.com/office/2007/relationships/hdphoto" Target="media/hdphoto3.wdp"/><Relationship Id="rId76" Type="http://schemas.openxmlformats.org/officeDocument/2006/relationships/theme" Target="theme/theme1.xml"/><Relationship Id="rId7" Type="http://schemas.openxmlformats.org/officeDocument/2006/relationships/styles" Target="styles.xml"/><Relationship Id="rId71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9" Type="http://schemas.openxmlformats.org/officeDocument/2006/relationships/hyperlink" Target="https://acsi.ch/wp-content/uploads/2019/09/IT_Tessera1.pdf" TargetMode="External"/><Relationship Id="rId11" Type="http://schemas.openxmlformats.org/officeDocument/2006/relationships/endnotes" Target="endnotes.xml"/><Relationship Id="rId24" Type="http://schemas.openxmlformats.org/officeDocument/2006/relationships/hyperlink" Target="https://www4.ti.ch/dss/dsp/spvs/progetti/comuni-promotori-dellinvecchiamento-in-salute" TargetMode="External"/><Relationship Id="rId32" Type="http://schemas.openxmlformats.org/officeDocument/2006/relationships/hyperlink" Target="https://www.smartermedicine.ch/fr/liste-top-5/a-propos-listes-top-5" TargetMode="External"/><Relationship Id="rId37" Type="http://schemas.openxmlformats.org/officeDocument/2006/relationships/image" Target="media/image8.png"/><Relationship Id="rId40" Type="http://schemas.openxmlformats.org/officeDocument/2006/relationships/hyperlink" Target="https://promozionesalute.ch/programmi-dazione-cantonali/programmi/basi/pac" TargetMode="External"/><Relationship Id="rId45" Type="http://schemas.openxmlformats.org/officeDocument/2006/relationships/hyperlink" Target="https://www4.ti.ch/dss/dsp/spvs/chi-siamo/presentazione/viviamo-bene" TargetMode="External"/><Relationship Id="rId53" Type="http://schemas.openxmlformats.org/officeDocument/2006/relationships/hyperlink" Target="https://www4.ti.ch/fileadmin/DSS/DSP/SPVS/PAC_Promozione_salute_SPVS_2021-2024.pdf" TargetMode="External"/><Relationship Id="rId58" Type="http://schemas.openxmlformats.org/officeDocument/2006/relationships/hyperlink" Target="https://www.smartermedicine.ch/de/kontakt/choosing-wisely-international" TargetMode="External"/><Relationship Id="rId66" Type="http://schemas.microsoft.com/office/2007/relationships/hdphoto" Target="media/hdphoto2.wdp"/><Relationship Id="rId7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hyperlink" Target="https://www4.ti.ch/dss/dsp/spvs/progetti/alimentazione-e-movimento/fitness-park/" TargetMode="External"/><Relationship Id="rId28" Type="http://schemas.openxmlformats.org/officeDocument/2006/relationships/hyperlink" Target="https://www.fedlex.admin.ch/eli/cc/2021/391/it" TargetMode="External"/><Relationship Id="rId36" Type="http://schemas.openxmlformats.org/officeDocument/2006/relationships/hyperlink" Target="https://promozionesalute.ch/prevenzione-nell-ambito-delle-cure/sostegno-di-progetti" TargetMode="External"/><Relationship Id="rId49" Type="http://schemas.openxmlformats.org/officeDocument/2006/relationships/hyperlink" Target="https://www4.ti.ch/fileadmin/DSS/DSP/SPVS/SPVS_Strategia_2030_Prevenzione_e_promozione_salute.pdf" TargetMode="External"/><Relationship Id="rId57" Type="http://schemas.openxmlformats.org/officeDocument/2006/relationships/hyperlink" Target="https://acsi.ch/alleanza-contro-la-sovramedicalizzazione/" TargetMode="External"/><Relationship Id="rId61" Type="http://schemas.openxmlformats.org/officeDocument/2006/relationships/hyperlink" Target="https://www4.ti.ch/dss/dsp/umc/cosa-facciamo/campagne/antibiotici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www4.ti.ch/dss/dsp/spvs/settori-di-attivita/migranti" TargetMode="External"/><Relationship Id="rId31" Type="http://schemas.openxmlformats.org/officeDocument/2006/relationships/hyperlink" Target="https://www.guidelines.fmh.ch/index.cfm?l=2" TargetMode="External"/><Relationship Id="rId44" Type="http://schemas.openxmlformats.org/officeDocument/2006/relationships/hyperlink" Target="https://www3.ti.ch/COMUNICAZIONI/247112/2024-12-03_Viviamo%20bene%20e%20PAC_Presentazione.pdf" TargetMode="External"/><Relationship Id="rId52" Type="http://schemas.openxmlformats.org/officeDocument/2006/relationships/image" Target="media/image13.png"/><Relationship Id="rId60" Type="http://schemas.openxmlformats.org/officeDocument/2006/relationships/hyperlink" Target="https://acsi.ch/wp-content/uploads/2019/09/24_Sovramedicalizzazione_BdS_6.19.pdf" TargetMode="External"/><Relationship Id="rId65" Type="http://schemas.openxmlformats.org/officeDocument/2006/relationships/image" Target="media/image18.png"/><Relationship Id="rId73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Relationship Id="rId22" Type="http://schemas.openxmlformats.org/officeDocument/2006/relationships/hyperlink" Target="https://www4.ti.ch/dss/dsp/spvs/progetti/salute-mentale/alleanza-contro-la-depressione-ticino/" TargetMode="External"/><Relationship Id="rId27" Type="http://schemas.openxmlformats.org/officeDocument/2006/relationships/hyperlink" Target="https://www4.ti.ch/poteri/gc/ricerca-messaggi-e-atti/ricerca/risultati/dettaglio?user_gcparlamento_pi8%5Battid%5D=115015&amp;cHash=dcb9c6c9e903f8a590cfd5d5a2534213&amp;user_gcparlamento_pi8%5bricerca%5d=8250" TargetMode="External"/><Relationship Id="rId30" Type="http://schemas.openxmlformats.org/officeDocument/2006/relationships/hyperlink" Target="https://www.parlament.ch/it/ratsbetrieb/suche-curia-vista/geschaeft?AffairId=20163808" TargetMode="External"/><Relationship Id="rId35" Type="http://schemas.openxmlformats.org/officeDocument/2006/relationships/image" Target="media/image7.png"/><Relationship Id="rId43" Type="http://schemas.openxmlformats.org/officeDocument/2006/relationships/image" Target="media/image11.png"/><Relationship Id="rId48" Type="http://schemas.openxmlformats.org/officeDocument/2006/relationships/hyperlink" Target="https://m4.ti.ch/fileadmin/DSS/DSP/SPVS/Pubblicazioni/Carta_di_Ginevra_-_Traduzione_DORS.pdf" TargetMode="External"/><Relationship Id="rId56" Type="http://schemas.openxmlformats.org/officeDocument/2006/relationships/image" Target="media/image15.png"/><Relationship Id="rId64" Type="http://schemas.openxmlformats.org/officeDocument/2006/relationships/image" Target="media/image17.png"/><Relationship Id="rId69" Type="http://schemas.openxmlformats.org/officeDocument/2006/relationships/header" Target="header1.xml"/><Relationship Id="rId8" Type="http://schemas.openxmlformats.org/officeDocument/2006/relationships/settings" Target="settings.xml"/><Relationship Id="rId51" Type="http://schemas.openxmlformats.org/officeDocument/2006/relationships/image" Target="media/image12.png"/><Relationship Id="rId72" Type="http://schemas.openxmlformats.org/officeDocument/2006/relationships/footer" Target="footer2.xml"/><Relationship Id="rId3" Type="http://schemas.openxmlformats.org/officeDocument/2006/relationships/customXml" Target="../customXml/item3.xml"/><Relationship Id="rId12" Type="http://schemas.openxmlformats.org/officeDocument/2006/relationships/hyperlink" Target="https://promozionesalute.ch/programmi-dazione-cantonali/programmi/basi/pac" TargetMode="External"/><Relationship Id="rId17" Type="http://schemas.openxmlformats.org/officeDocument/2006/relationships/hyperlink" Target="https://www4.ti.ch/fileadmin/DSS/DSP/SPVS/PDF/Pubblicazioni/PAC_Promozione_salute_SPVS_2021-2024.pdf" TargetMode="External"/><Relationship Id="rId25" Type="http://schemas.openxmlformats.org/officeDocument/2006/relationships/image" Target="media/image4.png"/><Relationship Id="rId33" Type="http://schemas.openxmlformats.org/officeDocument/2006/relationships/hyperlink" Target="https://www.smartermedicine.ch/it/translate-to-italienisch-home" TargetMode="External"/><Relationship Id="rId38" Type="http://schemas.openxmlformats.org/officeDocument/2006/relationships/image" Target="media/image9.png"/><Relationship Id="rId46" Type="http://schemas.openxmlformats.org/officeDocument/2006/relationships/hyperlink" Target="https://www4.ti.ch/fileadmin/DSS/DSP/SPVS/PAC/PAC_Promozione_Salute_2025-2028.pdf" TargetMode="External"/><Relationship Id="rId59" Type="http://schemas.openxmlformats.org/officeDocument/2006/relationships/hyperlink" Target="https://acsi.ch/alleanza-contro-la-sovramedicalizzazione/" TargetMode="External"/><Relationship Id="rId67" Type="http://schemas.openxmlformats.org/officeDocument/2006/relationships/image" Target="media/image19.png"/><Relationship Id="rId20" Type="http://schemas.openxmlformats.org/officeDocument/2006/relationships/hyperlink" Target="https://www4.ti.ch/dss/dsp/gosa/gruppo" TargetMode="External"/><Relationship Id="rId41" Type="http://schemas.openxmlformats.org/officeDocument/2006/relationships/hyperlink" Target="http://www.ti.ch/promozionesalute" TargetMode="External"/><Relationship Id="rId54" Type="http://schemas.openxmlformats.org/officeDocument/2006/relationships/hyperlink" Target="file:///C:\Users\dafo\AppData\Local\Microsoft\Windows\INetCache\Content.Outlook\MAPS0FQ1\v" TargetMode="External"/><Relationship Id="rId62" Type="http://schemas.openxmlformats.org/officeDocument/2006/relationships/image" Target="media/image16.png"/><Relationship Id="rId70" Type="http://schemas.openxmlformats.org/officeDocument/2006/relationships/header" Target="header2.xml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1.png"/><Relationship Id="rId1" Type="http://schemas.openxmlformats.org/officeDocument/2006/relationships/image" Target="media/image20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4.ti.ch/user_librerie/php/GC/allegato.php?allid=161002" TargetMode="External"/><Relationship Id="rId13" Type="http://schemas.openxmlformats.org/officeDocument/2006/relationships/hyperlink" Target="https://www.fedlex.admin.ch/eli/fga/2022/1498/it" TargetMode="External"/><Relationship Id="rId3" Type="http://schemas.openxmlformats.org/officeDocument/2006/relationships/hyperlink" Target="https://www.obsan.admin.ch/sites/default/files/2024-08/obsan_11_2024_rapport_ti.pdf" TargetMode="External"/><Relationship Id="rId7" Type="http://schemas.openxmlformats.org/officeDocument/2006/relationships/hyperlink" Target="https://www3.ti.ch/POTERI/legislativo/attivita/vgc/2023/1570-Seduta06p.pdf" TargetMode="External"/><Relationship Id="rId12" Type="http://schemas.openxmlformats.org/officeDocument/2006/relationships/hyperlink" Target="https://www.fedlex.admin.ch/eli/oc/2024/212/it" TargetMode="External"/><Relationship Id="rId2" Type="http://schemas.openxmlformats.org/officeDocument/2006/relationships/hyperlink" Target="https://www.obsan.admin.ch/sites/default/files/2021-08/obsan_rapport_10-2019-tessin_0.pdf" TargetMode="External"/><Relationship Id="rId1" Type="http://schemas.openxmlformats.org/officeDocument/2006/relationships/hyperlink" Target="file:///C:\Users\kxgc024\Downloads\report-sulle-regioni-2020.pdf" TargetMode="External"/><Relationship Id="rId6" Type="http://schemas.openxmlformats.org/officeDocument/2006/relationships/hyperlink" Target="https://www4.ti.ch/fileadmin/POTERI/GC/allegati/rapporti/28875_8250%20R.pdf" TargetMode="External"/><Relationship Id="rId11" Type="http://schemas.openxmlformats.org/officeDocument/2006/relationships/hyperlink" Target="https://www4.ti.ch/fileadmin/POTERI/GC/allegati/rapporti/29163_8554%20R.pdf" TargetMode="External"/><Relationship Id="rId5" Type="http://schemas.openxmlformats.org/officeDocument/2006/relationships/hyperlink" Target="file:///C:\Users\kxgc024\Downloads\Working_Paper_25_A4_d_web.pdf" TargetMode="External"/><Relationship Id="rId15" Type="http://schemas.openxmlformats.org/officeDocument/2006/relationships/hyperlink" Target="https://www.bag.admin.ch/bag/it/home/versicherungen/krankenversicherung/krankenversicherung-leistungen-tarife/hta.html" TargetMode="External"/><Relationship Id="rId10" Type="http://schemas.openxmlformats.org/officeDocument/2006/relationships/hyperlink" Target="https://www4.ti.ch/user_librerie/php/GC/allegato.php?allid=175376" TargetMode="External"/><Relationship Id="rId4" Type="http://schemas.openxmlformats.org/officeDocument/2006/relationships/hyperlink" Target="https://apps.sasis.ch/it/document/77450" TargetMode="External"/><Relationship Id="rId9" Type="http://schemas.openxmlformats.org/officeDocument/2006/relationships/hyperlink" Target="https://www4.ti.ch/fileadmin/POTERI/GC/allegati/rapporti/27768_8283%20R.pdf" TargetMode="External"/><Relationship Id="rId14" Type="http://schemas.openxmlformats.org/officeDocument/2006/relationships/hyperlink" Target="https://digitalcollection.zhaw.ch/bitstream/11475/20579/3/2019_Brunner_etal_Effizienzpotenzial-bei-KVG-pflichtigen-Leistungen.pdf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3.png"/><Relationship Id="rId1" Type="http://schemas.openxmlformats.org/officeDocument/2006/relationships/image" Target="media/image2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xgc024\AppData\Local\Temp\primedocs\generated\989afb6c-aaf4-4b06-897e-b11ae559ab9a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1407794790</Id>
      <Width>0</Width>
      <Height>0</Height>
      <XPath>//Image[@id='Profile.Org.WappenSW']</XPath>
      <ImageHash>02f1c0cdac6aeac316213b2e7cb733a0</ImageHash>
    </ImageSizeDefinition>
    <ImageSizeDefinition>
      <Id>1512122500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/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4.xml>�� 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D830729C-4522-48F7-9828-2B81C360A417}">
  <ds:schemaRefs>
    <ds:schemaRef ds:uri="http://www.w3.org/2001/XMLSchema"/>
    <ds:schemaRef ds:uri="http://schema.oneoffixx.com/OneOffixxFormattingPart/1"/>
    <ds:schemaRef ds:uri=""/>
  </ds:schemaRefs>
</ds:datastoreItem>
</file>

<file path=customXml/itemProps4.xml><?xml version="1.0" encoding="utf-8"?>
<ds:datastoreItem xmlns:ds="http://schemas.openxmlformats.org/officeDocument/2006/customXml" ds:itemID="{A1852C6B-9E2E-4BB3-BF9E-9646960CEB12}">
  <ds:schemaRefs>
    <ds:schemaRef ds:uri="http://www.w3.org/2001/XMLSchema"/>
    <ds:schemaRef ds:uri="http://schema.oneoffixx.com/OneOffixxDocumentPart/1"/>
    <ds:schemaRef ds:uri=""/>
  </ds:schemaRefs>
</ds:datastoreItem>
</file>

<file path=customXml/itemProps5.xml><?xml version="1.0" encoding="utf-8"?>
<ds:datastoreItem xmlns:ds="http://schemas.openxmlformats.org/officeDocument/2006/customXml" ds:itemID="{43D26F05-46FB-4B3A-BD52-6B0FFDDF8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989afb6c-aaf4-4b06-897e-b11ae559ab9a.dotx</Template>
  <TotalTime>50</TotalTime>
  <Pages>23</Pages>
  <Words>8124</Words>
  <Characters>46310</Characters>
  <Application>Microsoft Office Word</Application>
  <DocSecurity>0</DocSecurity>
  <Lines>385</Lines>
  <Paragraphs>108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Demarta Deborah / KXGC024</dc:creator>
  <cp:lastModifiedBy>Venturi Luca</cp:lastModifiedBy>
  <cp:revision>42</cp:revision>
  <cp:lastPrinted>2025-09-23T07:57:00Z</cp:lastPrinted>
  <dcterms:created xsi:type="dcterms:W3CDTF">2025-09-03T06:21:00Z</dcterms:created>
  <dcterms:modified xsi:type="dcterms:W3CDTF">2025-09-23T07:59:00Z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