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tif" ContentType="image/tif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21A" w:rsidRPr="00B6421A" w:rsidRDefault="00B6421A" w:rsidP="00B6421A">
      <w:pPr>
        <w:widowControl w:val="0"/>
        <w:rPr>
          <w:rFonts w:cs="Arial"/>
          <w:b/>
          <w:bCs/>
          <w:sz w:val="28"/>
          <w:szCs w:val="28"/>
          <w:lang w:val="it-IT"/>
        </w:rPr>
      </w:pPr>
      <w:r w:rsidRPr="00B6421A">
        <w:rPr>
          <w:rFonts w:cs="Arial"/>
          <w:b/>
          <w:bCs/>
          <w:sz w:val="28"/>
          <w:szCs w:val="28"/>
          <w:lang w:val="it-IT"/>
        </w:rPr>
        <w:t>della Commissione ambiente, territorio ed energia</w:t>
      </w:r>
    </w:p>
    <w:p w:rsidR="00B6421A" w:rsidRPr="00B6421A" w:rsidRDefault="00B6421A" w:rsidP="00B6421A">
      <w:pPr>
        <w:widowControl w:val="0"/>
        <w:rPr>
          <w:rFonts w:cs="Arial"/>
          <w:b/>
          <w:sz w:val="26"/>
          <w:szCs w:val="26"/>
          <w:lang w:val="it-IT"/>
        </w:rPr>
      </w:pPr>
      <w:r w:rsidRPr="00B6421A">
        <w:rPr>
          <w:rFonts w:cs="Arial"/>
          <w:b/>
          <w:bCs/>
          <w:sz w:val="28"/>
          <w:szCs w:val="28"/>
          <w:lang w:val="it-IT"/>
        </w:rPr>
        <w:t>sul messaggio 12 ottobre</w:t>
      </w:r>
      <w:r>
        <w:rPr>
          <w:rFonts w:cs="Arial"/>
          <w:b/>
          <w:bCs/>
          <w:sz w:val="28"/>
          <w:szCs w:val="28"/>
          <w:lang w:val="it-IT"/>
        </w:rPr>
        <w:t xml:space="preserve"> 2022 concernente l’a</w:t>
      </w:r>
      <w:r w:rsidRPr="00B6421A">
        <w:rPr>
          <w:rFonts w:cs="Arial"/>
          <w:b/>
          <w:bCs/>
          <w:sz w:val="28"/>
          <w:szCs w:val="28"/>
          <w:lang w:val="it-IT"/>
        </w:rPr>
        <w:t xml:space="preserve">pprovazione del progetto integrale (selvicoltura e infrastrutture di allacciamento) nei boschi di protezione e nei riali di </w:t>
      </w:r>
      <w:proofErr w:type="spellStart"/>
      <w:r w:rsidRPr="00B6421A">
        <w:rPr>
          <w:rFonts w:cs="Arial"/>
          <w:b/>
          <w:bCs/>
          <w:sz w:val="28"/>
          <w:szCs w:val="28"/>
          <w:lang w:val="it-IT"/>
        </w:rPr>
        <w:t>Sommascona</w:t>
      </w:r>
      <w:proofErr w:type="spellEnd"/>
      <w:r w:rsidRPr="00B6421A">
        <w:rPr>
          <w:rFonts w:cs="Arial"/>
          <w:b/>
          <w:bCs/>
          <w:sz w:val="28"/>
          <w:szCs w:val="28"/>
          <w:lang w:val="it-IT"/>
        </w:rPr>
        <w:t xml:space="preserve"> in territorio del Comune di </w:t>
      </w:r>
      <w:proofErr w:type="spellStart"/>
      <w:r w:rsidRPr="00B6421A">
        <w:rPr>
          <w:rFonts w:cs="Arial"/>
          <w:b/>
          <w:bCs/>
          <w:sz w:val="28"/>
          <w:szCs w:val="28"/>
          <w:lang w:val="it-IT"/>
        </w:rPr>
        <w:t>Blenio</w:t>
      </w:r>
      <w:proofErr w:type="spellEnd"/>
      <w:r w:rsidRPr="00B6421A">
        <w:rPr>
          <w:rFonts w:cs="Arial"/>
          <w:b/>
          <w:bCs/>
          <w:sz w:val="28"/>
          <w:szCs w:val="28"/>
          <w:lang w:val="it-IT"/>
        </w:rPr>
        <w:t>, e lo stanziamento di un credito di 2'027'500 franchi quale sussidio cantonale, rispettivamente l’autorizzazione alla spesa di 3'055'500 franchi quale sussidio complessivo cantonale e federale</w:t>
      </w:r>
    </w:p>
    <w:p w:rsidR="00B6421A" w:rsidRPr="00B6421A" w:rsidRDefault="00B6421A" w:rsidP="00B6421A">
      <w:pPr>
        <w:widowControl w:val="0"/>
        <w:rPr>
          <w:rFonts w:asciiTheme="minorHAnsi" w:hAnsiTheme="minorHAnsi" w:cstheme="minorHAnsi"/>
          <w:sz w:val="24"/>
          <w:szCs w:val="24"/>
          <w:lang w:val="it-IT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iCs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>La scrivente C</w:t>
      </w:r>
      <w:r>
        <w:rPr>
          <w:rFonts w:asciiTheme="minorHAnsi" w:hAnsiTheme="minorHAnsi" w:cstheme="minorHAnsi"/>
          <w:sz w:val="24"/>
          <w:szCs w:val="24"/>
        </w:rPr>
        <w:t>ommissione ha analizzato il m</w:t>
      </w:r>
      <w:r w:rsidRPr="00B6421A">
        <w:rPr>
          <w:rFonts w:asciiTheme="minorHAnsi" w:hAnsiTheme="minorHAnsi" w:cstheme="minorHAnsi"/>
          <w:sz w:val="24"/>
          <w:szCs w:val="24"/>
        </w:rPr>
        <w:t xml:space="preserve">essaggio </w:t>
      </w:r>
      <w:r>
        <w:rPr>
          <w:rFonts w:asciiTheme="minorHAnsi" w:hAnsiTheme="minorHAnsi" w:cstheme="minorHAnsi"/>
          <w:sz w:val="24"/>
          <w:szCs w:val="24"/>
        </w:rPr>
        <w:t xml:space="preserve">n. </w:t>
      </w:r>
      <w:r w:rsidRPr="00B6421A">
        <w:rPr>
          <w:rFonts w:asciiTheme="minorHAnsi" w:hAnsiTheme="minorHAnsi" w:cstheme="minorHAnsi"/>
          <w:sz w:val="24"/>
          <w:szCs w:val="24"/>
        </w:rPr>
        <w:t xml:space="preserve">8199 concernente il finanziamento di un intervento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selvicolturale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nel bosco di protezione della frazione di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Sommascona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nel Comune di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Blenio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>.</w:t>
      </w: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Si tratta di un importante progetto che si svilupperà sull’arco di 10 anni (2023-2032), con un investimento totale di 4’000’000 di franchi e che tocca ben 192 ettari di bosco di protezione, piantumato dopo la terribile alluvione che devastò l’area nel 1927. Sovrastano gli abitati di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Sommascona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Camperio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e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Olivone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e sono situati tra le quote 945 e 1'775 m s.l.m.</w:t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B6421A">
        <w:rPr>
          <w:rFonts w:eastAsia="Calibri" w:cs="Times New Roman"/>
          <w:caps/>
          <w:sz w:val="24"/>
          <w:szCs w:val="24"/>
          <w:lang w:val="it-IT" w:eastAsia="it-IT"/>
        </w:rPr>
        <w:t>PREMESSA</w:t>
      </w:r>
    </w:p>
    <w:p w:rsid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L’obiettivo dell’intervento illustrato nel Messaggio governativo è quello di procedere alla cura dell’intera area boschiva con la finalità di migliorare la sicurezza del territorio e soprattutto di preventivamente intervenire per scongiurare scoscendimenti, caduta sassi e alluvioni. Il progetto prevede, inoltre, l’esecuzione di alcune opere di miglioria alle infrastrutture forestali fra le quali v’è da rilevare il completo risanamento del ponte in località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Camperio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In particolare è prevista anche la sistemazione della strada d’accesso e la sostituzione del manufatto di sostegno. Inoltre, è pianificata la realizzazione di due piazzali d’esbosco provvisori, uno a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Vuscéit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di Sotto e un altro in zona Fontanelle. A fine lavori le due superfici saranno riportate alla situazione antecedente i lavori.</w:t>
      </w: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>Queste opere consentiranno di svolgere tutto l’intervento di risanamento boschivo ed infrastrutturale direttamente da terra. Ciò permetterà da un lato di favorire la manodopera locale creando un bell’indotto economico, e dall’altro di evitare inquinamento fonico e ambientale a causa dell’uso intensivo di elicotteri. Come evidenzia il Consiglio di Stato “si tratta di interventi minimi per garantire un sicuro accesso al bosco, permettere un razionale esbosco del legname e adeguati trasporti forestali”.</w:t>
      </w:r>
    </w:p>
    <w:p w:rsidR="00B6421A" w:rsidRPr="00B6421A" w:rsidRDefault="00B6421A" w:rsidP="00B6421A">
      <w:pPr>
        <w:contextualSpacing/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I lavori sono promossi dalla Comunità dei patriziati della Valle di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Blenio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(cui sono stati ceduti dal Patriziato locale, proprietario dell’area nella misura dell’85%; il 15% è privato) in stretta collaborazione con la Sezione forestale e saranno finanziati dal Cantone e dalla </w:t>
      </w:r>
      <w:r w:rsidRPr="00B6421A">
        <w:rPr>
          <w:rFonts w:asciiTheme="minorHAnsi" w:hAnsiTheme="minorHAnsi" w:cstheme="minorHAnsi"/>
          <w:sz w:val="24"/>
          <w:szCs w:val="24"/>
        </w:rPr>
        <w:lastRenderedPageBreak/>
        <w:t xml:space="preserve">Confederazione fino all’80% per i lavori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selvicolturali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e al 37.5% per gli allacciamenti sulla base della relativa interessenza forestale, mentre i costi restanti rimarranno a carico degli enti esecutori e saranno in parte coperti dal ricavato della vendita del legname. L’obiettivo di vendita del legname è estremamente importante soprattutto in questo particolare periodo storico, in cui costituisce una sicura fonte locale di approvvigionamento energetico.</w:t>
      </w: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A fungere da base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pianificatoria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cantonale sono il piano forestale cantonale (PFC, vincolante per le autorità) e l’inventario federale dei boschi con funzione protettiva (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SilvaProtect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), che, come viene evidenziato nel Messaggio, costituiscono le premesse cantonali e federali per la gestione e la cura dei boschi di protezione. </w:t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B6421A">
        <w:rPr>
          <w:rFonts w:eastAsia="Calibri" w:cs="Times New Roman"/>
          <w:caps/>
          <w:sz w:val="24"/>
          <w:szCs w:val="24"/>
          <w:lang w:val="it-IT" w:eastAsia="it-IT"/>
        </w:rPr>
        <w:t>INTERVENTI PIANIFICATI</w:t>
      </w:r>
    </w:p>
    <w:p w:rsid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>Gli esperti evidenziano come i boschi protettivi oggetto dell’intervento si trovino oggi in uno stato precario e necessitino di interventi mirati di salvaguardia della loro funzione protettiva.</w:t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>In particolare, “se si analizzano i comparti boschivi dell’area di progetto si riscontrano in particolare carenze a livello di struttura verticale, mancanza di ringiovanimento, presenza di popolamenti maturi in fase di senescenza”.</w:t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Lungo i riali di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Sommascona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>, che attraversano il comprensorio di progetto, sono previsti degli interventi che avranno lo scopo di garantire la regolarità dei deflussi e prevenire eventuali destabilizzazioni delle sponde con erosioni e pericoli di serre e/o colate detritiche.</w:t>
      </w:r>
    </w:p>
    <w:p w:rsidR="00B6421A" w:rsidRPr="00B6421A" w:rsidRDefault="00B6421A" w:rsidP="00B6421A">
      <w:pPr>
        <w:tabs>
          <w:tab w:val="left" w:pos="284"/>
          <w:tab w:val="left" w:pos="426"/>
          <w:tab w:val="left" w:pos="4962"/>
        </w:tabs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B6421A" w:rsidRPr="00B6421A" w:rsidRDefault="00B6421A" w:rsidP="00B6421A">
      <w:pPr>
        <w:tabs>
          <w:tab w:val="left" w:pos="284"/>
          <w:tab w:val="left" w:pos="426"/>
          <w:tab w:val="left" w:pos="4962"/>
        </w:tabs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B6421A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Per quanto concerne la componente </w:t>
      </w:r>
      <w:proofErr w:type="spellStart"/>
      <w:r w:rsidRPr="00B6421A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selvicolturale</w:t>
      </w:r>
      <w:proofErr w:type="spellEnd"/>
      <w:r w:rsidRPr="00B6421A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il progetto propone degli interventi nel bosco di protezione su una superficie totale di 192 ettari di proprietà del Patriziato generale di </w:t>
      </w:r>
      <w:proofErr w:type="spellStart"/>
      <w:r w:rsidRPr="00B6421A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Olivone</w:t>
      </w:r>
      <w:proofErr w:type="spellEnd"/>
      <w:r w:rsidRPr="00B6421A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, Campo e </w:t>
      </w:r>
      <w:proofErr w:type="spellStart"/>
      <w:r w:rsidRPr="00B6421A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Largario</w:t>
      </w:r>
      <w:proofErr w:type="spellEnd"/>
      <w:r w:rsidRPr="00B6421A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(85 %) e di alcuni privati (15 %). Gli interventi lungo i corsi d’acqua sono ripartiti su numerose aste torrentizie per una lunghezza complessiva di circa 14 km. I lavori sono previsti sull’arco di 10 anni e suddivisi in due tappe distinte.</w:t>
      </w: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noProof/>
          <w:sz w:val="24"/>
          <w:szCs w:val="24"/>
          <w:lang w:eastAsia="it-CH"/>
        </w:rPr>
        <w:drawing>
          <wp:anchor distT="0" distB="0" distL="114300" distR="114300" simplePos="0" relativeHeight="251659264" behindDoc="0" locked="0" layoutInCell="1" allowOverlap="1" wp14:anchorId="1A82E767" wp14:editId="2AF41BAF">
            <wp:simplePos x="0" y="0"/>
            <wp:positionH relativeFrom="column">
              <wp:posOffset>567738</wp:posOffset>
            </wp:positionH>
            <wp:positionV relativeFrom="paragraph">
              <wp:posOffset>65991</wp:posOffset>
            </wp:positionV>
            <wp:extent cx="4590000" cy="3441600"/>
            <wp:effectExtent l="0" t="0" r="1270" b="698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0" cy="34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Nel piano allegato al m</w:t>
      </w:r>
      <w:r w:rsidRPr="00B6421A">
        <w:rPr>
          <w:rFonts w:asciiTheme="minorHAnsi" w:hAnsiTheme="minorHAnsi" w:cstheme="minorHAnsi"/>
          <w:sz w:val="24"/>
          <w:szCs w:val="24"/>
        </w:rPr>
        <w:t xml:space="preserve">essaggio sono indicate le aree degli interventi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selvicolturali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con le relative priorità e le infrastrutture previste per l’accessibilità:</w:t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contextualSpacing/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noProof/>
          <w:sz w:val="24"/>
          <w:szCs w:val="24"/>
          <w:lang w:eastAsia="it-CH"/>
        </w:rPr>
        <w:drawing>
          <wp:inline distT="0" distB="0" distL="0" distR="0" wp14:anchorId="71D6C411" wp14:editId="572CA28E">
            <wp:extent cx="6115050" cy="36290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21A" w:rsidRPr="00B6421A" w:rsidRDefault="00B6421A" w:rsidP="00B6421A">
      <w:pPr>
        <w:contextualSpacing/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contextualSpacing/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noProof/>
          <w:sz w:val="24"/>
          <w:szCs w:val="24"/>
          <w:lang w:eastAsia="it-CH"/>
        </w:rPr>
        <w:drawing>
          <wp:inline distT="0" distB="0" distL="0" distR="0" wp14:anchorId="66650E74" wp14:editId="4DE8756C">
            <wp:extent cx="5101200" cy="2318400"/>
            <wp:effectExtent l="0" t="0" r="4445" b="571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1200" cy="231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Per l’allestimento del progetto si è tenuto conto dei principi generali del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NAiS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Nachhaltigkeit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und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Erfolgskontrolle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im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Schutzwald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) o meglio detto “Continuità nel bosco di protezione e controllo dell’efficacia”. L’Ufficio federale dell’ambiente (UFAM) esige infatti che si faccia uso delle direttive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NAiS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in tutti i boschi con funzione protettiva (inventario federale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SilvaProtect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>) per un utilizzo mirato ed efficiente dei mezzi finanziari messi a disposizione dagli enti sussidianti e destinati alla cura del bosco.</w:t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Si ribadisce come, nel caso di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Sommascona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, a preoccupare maggiormente gli esperti sia il mancato rinnovo e l’instabilità degli alberi lungo le sponde dei riali di versante e di quelli caduti all’interno dello stesso. Ovviamente essendo da considerarsi boschi di protezione </w:t>
      </w:r>
      <w:r w:rsidRPr="00B6421A">
        <w:rPr>
          <w:rFonts w:asciiTheme="minorHAnsi" w:hAnsiTheme="minorHAnsi" w:cstheme="minorHAnsi"/>
          <w:sz w:val="24"/>
          <w:szCs w:val="24"/>
        </w:rPr>
        <w:lastRenderedPageBreak/>
        <w:t>occorre assolutamente che la stabilità degli stessi sia comprovata. L’obiettivo è quello di ottenere popolamenti misti, non chiusi e strutturati con alberi stabili e con garanzia di ringiovanimento.</w:t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Poiché il pericolo principale è costituito da frane, fenomeni erosivi e colate di fango, deve rigorosamente essere regolata l’infiltrazione delle acque garantendo un grado di copertura del suolo superiore al 30% o 40% a dipendenza della zona e della stazione. </w:t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4536"/>
          <w:tab w:val="left" w:pos="7371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La prima tappa degli interventi (periodo 2023-2027; superficie interessata 97 ettari) interessa i comparti più urgenti da risanare (priorità 1) e più in particolare le unità di trattamento 1 e 4. Si prevedono cure di prima priorità nei popolamenti di conifere (UT1) e gli interventi nei riali (UT4). </w:t>
      </w:r>
    </w:p>
    <w:p w:rsidR="00B6421A" w:rsidRPr="00B6421A" w:rsidRDefault="00B6421A" w:rsidP="00B6421A">
      <w:pPr>
        <w:tabs>
          <w:tab w:val="left" w:pos="4536"/>
          <w:tab w:val="left" w:pos="7371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4536"/>
          <w:tab w:val="left" w:pos="7371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>Per quanto concerne la seconda tappa degli interventi (periodo 2028-2032; superficie interessata 95 ettari), dove attualmente l’urgenza è considerata inferiore (priorità 2 e 3), l’attenzione sarà dedicata alle unità di trattamento 2 e 3. Si interverrà in particolare nelle piantagioni (UT2) e nei popolamenti di frondifere (UT4) tramite tagli a favore di un ringiovanimento naturale conforme alle necessità (in particolare diradi negativi e creazione di buche di ringiovanimento).</w:t>
      </w:r>
    </w:p>
    <w:p w:rsidR="00B6421A" w:rsidRPr="00B6421A" w:rsidRDefault="00B6421A" w:rsidP="00B6421A">
      <w:pPr>
        <w:tabs>
          <w:tab w:val="left" w:pos="4536"/>
          <w:tab w:val="left" w:pos="7371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Come detto, si prevedono interventi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selvicolturali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su una superficie di 192 ha e il prelievo di 10'850 mc</w:t>
      </w:r>
      <w:r w:rsidRPr="00B6421A">
        <w:rPr>
          <w:rFonts w:asciiTheme="minorHAnsi" w:hAnsiTheme="minorHAnsi" w:cstheme="minorHAnsi"/>
          <w:sz w:val="24"/>
          <w:szCs w:val="24"/>
          <w:vertAlign w:val="superscript"/>
        </w:rPr>
        <w:t xml:space="preserve"> </w:t>
      </w:r>
      <w:r w:rsidRPr="00B6421A">
        <w:rPr>
          <w:rFonts w:asciiTheme="minorHAnsi" w:hAnsiTheme="minorHAnsi" w:cstheme="minorHAnsi"/>
          <w:sz w:val="24"/>
          <w:szCs w:val="24"/>
        </w:rPr>
        <w:t>di legname che corrisponde ad una media di circa 56 mc/ha. L’esecuzione degli interventi, suddivisa su un periodo di 10 anni, è giustificata dall’importante superficie e dalla tipologia degli interventi. I dettagli sono ben illustrati nel Messaggio e non sono ripresi in questa sede.</w:t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>Si rileva, però, che l’esecuzione del progetto in questione avrà positivi effetti sulla biodiversità dell’intera area, consentirà di gestire proattivamente la presenza di organismi alloctoni invasivi e tiene conto dei cambiamenti climatici previsti.</w:t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bookmarkStart w:id="0" w:name="_Toc115279708"/>
      <w:r w:rsidRPr="00B6421A">
        <w:rPr>
          <w:rFonts w:eastAsia="Calibri" w:cs="Times New Roman"/>
          <w:caps/>
          <w:sz w:val="24"/>
          <w:szCs w:val="24"/>
          <w:lang w:val="it-IT" w:eastAsia="it-IT"/>
        </w:rPr>
        <w:t>PIANO DI FINANZIAMENTO</w:t>
      </w:r>
      <w:bookmarkEnd w:id="0"/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>La spesa totale preventivata ammonta a 4'000’000 franchi (per i dettagli si faccia riferimento al Messaggio governativo) ed è supportata dal seguente piano di finanziamento:</w:t>
      </w: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bookmarkStart w:id="1" w:name="_MON_1675842752"/>
    <w:bookmarkEnd w:id="1"/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object w:dxaOrig="10031" w:dyaOrig="29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150pt" o:ole="">
            <v:imagedata r:id="rId14" o:title=""/>
            <o:lock v:ext="edit" aspectratio="f"/>
          </v:shape>
          <o:OLEObject Type="Embed" ProgID="Excel.Sheet.12" ShapeID="_x0000_i1025" DrawAspect="Content" ObjectID="_1736582397" r:id="rId15"/>
        </w:object>
      </w:r>
      <w:r w:rsidRPr="00B6421A">
        <w:rPr>
          <w:rFonts w:asciiTheme="minorHAnsi" w:hAnsiTheme="minorHAnsi" w:cstheme="minorHAnsi"/>
          <w:sz w:val="24"/>
          <w:szCs w:val="24"/>
        </w:rPr>
        <w:br w:type="page"/>
      </w: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lastRenderedPageBreak/>
        <w:t>L’ente esecutore, in qualità di committente, assicura la gestione del progetto sotto la supervisione della Sezione forestale.</w:t>
      </w: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>Alla Sezione forestale è data facoltà tramite risoluzione governativa, nei limiti dell’ammontare del credito concesso, di aggiornare il piano di finanziamento durante le fasi esecutive del progetto.</w:t>
      </w: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tabs>
          <w:tab w:val="left" w:pos="360"/>
        </w:tabs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bookmarkStart w:id="2" w:name="_Toc115279710"/>
      <w:r w:rsidRPr="00B6421A">
        <w:rPr>
          <w:rFonts w:eastAsia="Calibri" w:cs="Times New Roman"/>
          <w:caps/>
          <w:sz w:val="24"/>
          <w:szCs w:val="24"/>
          <w:lang w:val="it-IT" w:eastAsia="it-IT"/>
        </w:rPr>
        <w:t>CONCLUSIONI</w:t>
      </w:r>
      <w:bookmarkEnd w:id="2"/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 xml:space="preserve">Sulla base delle considerazioni esposte nel presente rapporto, il Gran Consiglio è invitato ad approvare il decreto legislativo, </w:t>
      </w:r>
      <w:r>
        <w:rPr>
          <w:rFonts w:asciiTheme="minorHAnsi" w:hAnsiTheme="minorHAnsi" w:cstheme="minorHAnsi"/>
          <w:sz w:val="24"/>
          <w:szCs w:val="24"/>
        </w:rPr>
        <w:t>annesso al m</w:t>
      </w:r>
      <w:r w:rsidRPr="00B6421A">
        <w:rPr>
          <w:rFonts w:asciiTheme="minorHAnsi" w:hAnsiTheme="minorHAnsi" w:cstheme="minorHAnsi"/>
          <w:sz w:val="24"/>
          <w:szCs w:val="24"/>
        </w:rPr>
        <w:t>essaggio governativo, volto a concedere un sussidio complessivo di 3'055'500 franchi,</w:t>
      </w:r>
      <w:r w:rsidRPr="00B6421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6421A">
        <w:rPr>
          <w:rFonts w:asciiTheme="minorHAnsi" w:hAnsiTheme="minorHAnsi" w:cstheme="minorHAnsi"/>
          <w:sz w:val="24"/>
          <w:szCs w:val="24"/>
        </w:rPr>
        <w:t xml:space="preserve">di cui 2'027'500 franchi quale sussidio cantonale e 1'028'000 franchi quale sussidio federale, a favore della Comunità dei patriziati della Valle di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Blenio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, per gli interventi (selvicoltura e infrastrutture di allacciamento) nei boschi di protezione e nei riali di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Sommascona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 xml:space="preserve"> in territorio del Comune di </w:t>
      </w:r>
      <w:proofErr w:type="spellStart"/>
      <w:r w:rsidRPr="00B6421A">
        <w:rPr>
          <w:rFonts w:asciiTheme="minorHAnsi" w:hAnsiTheme="minorHAnsi" w:cstheme="minorHAnsi"/>
          <w:sz w:val="24"/>
          <w:szCs w:val="24"/>
        </w:rPr>
        <w:t>Blenio</w:t>
      </w:r>
      <w:proofErr w:type="spellEnd"/>
      <w:r w:rsidRPr="00B6421A">
        <w:rPr>
          <w:rFonts w:asciiTheme="minorHAnsi" w:hAnsiTheme="minorHAnsi" w:cstheme="minorHAnsi"/>
          <w:sz w:val="24"/>
          <w:szCs w:val="24"/>
        </w:rPr>
        <w:t>.</w:t>
      </w: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bookmarkStart w:id="3" w:name="_GoBack"/>
      <w:bookmarkEnd w:id="3"/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</w:p>
    <w:p w:rsidR="00B6421A" w:rsidRPr="00B6421A" w:rsidRDefault="00B6421A" w:rsidP="00B6421A">
      <w:pPr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>Per la Commissione ambiente, territorio ed energia</w:t>
      </w:r>
      <w:r w:rsidR="009B0C64">
        <w:rPr>
          <w:rFonts w:asciiTheme="minorHAnsi" w:hAnsiTheme="minorHAnsi" w:cstheme="minorHAnsi"/>
          <w:sz w:val="24"/>
          <w:szCs w:val="24"/>
        </w:rPr>
        <w:t>:</w:t>
      </w:r>
    </w:p>
    <w:p w:rsidR="00B6421A" w:rsidRPr="00B6421A" w:rsidRDefault="00B6421A" w:rsidP="00B6421A">
      <w:pPr>
        <w:spacing w:before="120"/>
        <w:rPr>
          <w:rFonts w:asciiTheme="minorHAnsi" w:hAnsiTheme="minorHAnsi" w:cstheme="minorHAnsi"/>
          <w:sz w:val="24"/>
          <w:szCs w:val="24"/>
        </w:rPr>
      </w:pPr>
      <w:r w:rsidRPr="00B6421A">
        <w:rPr>
          <w:rFonts w:asciiTheme="minorHAnsi" w:hAnsiTheme="minorHAnsi" w:cstheme="minorHAnsi"/>
          <w:sz w:val="24"/>
          <w:szCs w:val="24"/>
        </w:rPr>
        <w:t>Eolo Alberti, relatore</w:t>
      </w:r>
    </w:p>
    <w:p w:rsidR="009B0C64" w:rsidRDefault="009B0C64" w:rsidP="009B0C64">
      <w:pPr>
        <w:rPr>
          <w:rFonts w:eastAsia="Times New Roman" w:cs="Times New Roman"/>
          <w:sz w:val="24"/>
          <w:szCs w:val="20"/>
          <w:lang w:val="it-IT" w:eastAsia="it-IT"/>
        </w:rPr>
      </w:pPr>
      <w:r w:rsidRPr="00EC0027">
        <w:rPr>
          <w:rFonts w:eastAsia="Times New Roman" w:cs="Times New Roman"/>
          <w:sz w:val="24"/>
          <w:szCs w:val="20"/>
          <w:lang w:val="it-IT" w:eastAsia="it-IT"/>
        </w:rPr>
        <w:t xml:space="preserve">Battaglioni - Berardi - Bignasca - Buri - Buzzi </w:t>
      </w:r>
      <w:r>
        <w:rPr>
          <w:rFonts w:eastAsia="Times New Roman" w:cs="Times New Roman"/>
          <w:sz w:val="24"/>
          <w:szCs w:val="20"/>
          <w:lang w:val="it-IT" w:eastAsia="it-IT"/>
        </w:rPr>
        <w:t>-</w:t>
      </w:r>
      <w:r w:rsidRPr="00EC0027">
        <w:rPr>
          <w:rFonts w:eastAsia="Times New Roman" w:cs="Times New Roman"/>
          <w:sz w:val="24"/>
          <w:szCs w:val="20"/>
          <w:lang w:val="it-IT" w:eastAsia="it-IT"/>
        </w:rPr>
        <w:t xml:space="preserve"> </w:t>
      </w:r>
    </w:p>
    <w:p w:rsidR="009B0C64" w:rsidRDefault="009B0C64" w:rsidP="009B0C64">
      <w:pPr>
        <w:rPr>
          <w:rFonts w:eastAsia="Times New Roman" w:cs="Times New Roman"/>
          <w:sz w:val="24"/>
          <w:szCs w:val="20"/>
          <w:lang w:val="it-IT" w:eastAsia="it-IT"/>
        </w:rPr>
      </w:pPr>
      <w:r w:rsidRPr="00EC0027">
        <w:rPr>
          <w:rFonts w:eastAsia="Times New Roman" w:cs="Times New Roman"/>
          <w:sz w:val="24"/>
          <w:szCs w:val="20"/>
          <w:lang w:val="it-IT" w:eastAsia="it-IT"/>
        </w:rPr>
        <w:t xml:space="preserve">Caroni - Cedraschi - Garbani Nerini - Garzoli </w:t>
      </w:r>
      <w:r>
        <w:rPr>
          <w:rFonts w:eastAsia="Times New Roman" w:cs="Times New Roman"/>
          <w:sz w:val="24"/>
          <w:szCs w:val="20"/>
          <w:lang w:val="it-IT" w:eastAsia="it-IT"/>
        </w:rPr>
        <w:t>-</w:t>
      </w:r>
      <w:r w:rsidRPr="00EC0027">
        <w:rPr>
          <w:rFonts w:eastAsia="Times New Roman" w:cs="Times New Roman"/>
          <w:sz w:val="24"/>
          <w:szCs w:val="20"/>
          <w:lang w:val="it-IT" w:eastAsia="it-IT"/>
        </w:rPr>
        <w:t xml:space="preserve"> Genini </w:t>
      </w:r>
      <w:r>
        <w:rPr>
          <w:rFonts w:eastAsia="Times New Roman" w:cs="Times New Roman"/>
          <w:sz w:val="24"/>
          <w:szCs w:val="20"/>
          <w:lang w:val="it-IT" w:eastAsia="it-IT"/>
        </w:rPr>
        <w:t>-</w:t>
      </w:r>
      <w:r w:rsidRPr="00EC0027">
        <w:rPr>
          <w:rFonts w:eastAsia="Times New Roman" w:cs="Times New Roman"/>
          <w:sz w:val="24"/>
          <w:szCs w:val="20"/>
          <w:lang w:val="it-IT" w:eastAsia="it-IT"/>
        </w:rPr>
        <w:t xml:space="preserve"> </w:t>
      </w:r>
    </w:p>
    <w:p w:rsidR="009B0C64" w:rsidRPr="00EC0027" w:rsidRDefault="009B0C64" w:rsidP="009B0C64">
      <w:pPr>
        <w:rPr>
          <w:rFonts w:eastAsia="Times New Roman" w:cs="Times New Roman"/>
          <w:sz w:val="24"/>
          <w:szCs w:val="20"/>
          <w:lang w:val="it-IT" w:eastAsia="it-IT"/>
        </w:rPr>
      </w:pPr>
      <w:r w:rsidRPr="00EC0027">
        <w:rPr>
          <w:rFonts w:eastAsia="Times New Roman" w:cs="Times New Roman"/>
          <w:sz w:val="24"/>
          <w:szCs w:val="20"/>
          <w:lang w:val="it-IT" w:eastAsia="it-IT"/>
        </w:rPr>
        <w:t>Lepori D. - Pinoja - Schnellmann - Terraneo - Tonini</w:t>
      </w:r>
    </w:p>
    <w:p w:rsidR="00D649A8" w:rsidRPr="009B0C64" w:rsidRDefault="00D649A8" w:rsidP="00D33940">
      <w:pPr>
        <w:pStyle w:val="StandardRisoluzionedelConsigliodiStato"/>
        <w:ind w:right="-1"/>
        <w:rPr>
          <w:lang w:val="it-IT"/>
        </w:rPr>
      </w:pPr>
    </w:p>
    <w:p w:rsidR="00D649A8" w:rsidRPr="00B6421A" w:rsidRDefault="00D649A8" w:rsidP="00D33940">
      <w:pPr>
        <w:pStyle w:val="StandardRisoluzionedelConsigliodiStato"/>
        <w:ind w:right="-1"/>
      </w:pPr>
    </w:p>
    <w:sectPr w:rsidR="00D649A8" w:rsidRPr="00B6421A" w:rsidSect="0037511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21A" w:rsidRDefault="00B6421A" w:rsidP="00F657BF">
      <w:r>
        <w:separator/>
      </w:r>
    </w:p>
  </w:endnote>
  <w:endnote w:type="continuationSeparator" w:id="0">
    <w:p w:rsidR="00B6421A" w:rsidRDefault="00B6421A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3B5" w:rsidRDefault="001427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142732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BE757F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BE757F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142732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142732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21A" w:rsidRDefault="00B6421A" w:rsidP="00F657BF">
      <w:r>
        <w:separator/>
      </w:r>
    </w:p>
  </w:footnote>
  <w:footnote w:type="continuationSeparator" w:id="0">
    <w:p w:rsidR="00B6421A" w:rsidRDefault="00B6421A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3B5" w:rsidRDefault="001427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A4D6BAAF-1EF4-44EB-B7E8-6B005A15371B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:rsidR="005012EC" w:rsidRPr="00E8185F" w:rsidRDefault="00D236D3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 territorio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BE757F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5E18AF">
            <w:rPr>
              <w:noProof/>
              <w:sz w:val="24"/>
            </w:rPr>
            <w:t>4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5E18AF">
            <w:rPr>
              <w:noProof/>
              <w:sz w:val="24"/>
            </w:rPr>
            <w:t>5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A4D6BAAF-1EF4-44EB-B7E8-6B005A15371B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B6421A" w:rsidRDefault="00D236D3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8199 R del 19 gennaio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B6421A" w:rsidRDefault="00142732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BE757F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A4D6BAAF-1EF4-44EB-B7E8-6B005A15371B}"/>
                            <w:text w:multiLine="1"/>
                          </w:sdtPr>
                          <w:sdtEndPr/>
                          <w:sdtContent>
                            <w:p w:rsidR="008065E8" w:rsidRPr="00411371" w:rsidRDefault="00BE757F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9F073F4E-36A7-4F03-8F88-CE0C67A42046}"/>
                      <w:text w:multiLine="1"/>
                    </w:sdtPr>
                    <w:sdtEndPr/>
                    <w:sdtContent>
                      <w:p w:rsidR="008065E8" w:rsidRPr="00411371" w:rsidRDefault="00BE757F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:rsidR="00662409" w:rsidRPr="003108C0" w:rsidRDefault="00142732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142732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BE757F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20811239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BE757F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541B09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541B09">
            <w:rPr>
              <w:rFonts w:asciiTheme="minorHAnsi" w:hAnsiTheme="minorHAnsi" w:cstheme="minorHAnsi"/>
              <w:noProof/>
              <w:sz w:val="24"/>
            </w:rPr>
            <w:t>5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A4D6BAAF-1EF4-44EB-B7E8-6B005A15371B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D236D3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BE757F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142732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BE757F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142732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BE757F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142732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142732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A4D6BAAF-1EF4-44EB-B7E8-6B005A15371B}"/>
              <w:text w:multiLine="1"/>
            </w:sdtPr>
            <w:sdtEndPr/>
            <w:sdtContent>
              <w:r w:rsidR="00D236D3">
                <w:rPr>
                  <w:rFonts w:cstheme="minorHAnsi"/>
                  <w:b/>
                  <w:sz w:val="24"/>
                  <w:szCs w:val="24"/>
                </w:rPr>
                <w:t>8199 R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A4D6BAAF-1EF4-44EB-B7E8-6B005A15371B}"/>
          <w:date w:fullDate="2023-01-19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D236D3" w:rsidP="00A532F6">
              <w:pPr>
                <w:pStyle w:val="Data"/>
              </w:pPr>
              <w:r>
                <w:rPr>
                  <w:sz w:val="24"/>
                </w:rPr>
                <w:t>19 gennaio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142732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A4D6BAAF-1EF4-44EB-B7E8-6B005A15371B}"/>
              <w:text w:multiLine="1"/>
            </w:sdtPr>
            <w:sdtEndPr/>
            <w:sdtContent>
              <w:r w:rsidR="00D236D3">
                <w:rPr>
                  <w:smallCaps/>
                  <w:sz w:val="23"/>
                  <w:szCs w:val="23"/>
                </w:rPr>
                <w:t>Dipartimento del territorio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142732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BE757F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2356852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A4D6BAAF-1EF4-44EB-B7E8-6B005A15371B}"/>
                            <w:text w:multiLine="1"/>
                          </w:sdtPr>
                          <w:sdtEndPr/>
                          <w:sdtContent>
                            <w:p w:rsidR="00E93620" w:rsidRPr="00411371" w:rsidRDefault="00BE757F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9F073F4E-36A7-4F03-8F88-CE0C67A42046}"/>
                      <w:text w:multiLine="1"/>
                    </w:sdtPr>
                    <w:sdtEndPr/>
                    <w:sdtContent>
                      <w:p w:rsidR="00E93620" w:rsidRPr="00411371" w:rsidRDefault="00BE757F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D524CC"/>
    <w:multiLevelType w:val="multilevel"/>
    <w:tmpl w:val="953CA1B2"/>
    <w:numStyleLink w:val="HeadingList"/>
  </w:abstractNum>
  <w:num w:numId="1">
    <w:abstractNumId w:val="11"/>
  </w:num>
  <w:num w:numId="2">
    <w:abstractNumId w:val="16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5"/>
  </w:num>
  <w:num w:numId="5">
    <w:abstractNumId w:val="14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21A"/>
    <w:rsid w:val="000A3A65"/>
    <w:rsid w:val="000D359B"/>
    <w:rsid w:val="001332FD"/>
    <w:rsid w:val="00142732"/>
    <w:rsid w:val="002B5D9F"/>
    <w:rsid w:val="00345237"/>
    <w:rsid w:val="003B756D"/>
    <w:rsid w:val="00400FD1"/>
    <w:rsid w:val="00403ADB"/>
    <w:rsid w:val="00423D1F"/>
    <w:rsid w:val="00454FE9"/>
    <w:rsid w:val="00481037"/>
    <w:rsid w:val="004819E8"/>
    <w:rsid w:val="00541B09"/>
    <w:rsid w:val="00572FD3"/>
    <w:rsid w:val="005B2E26"/>
    <w:rsid w:val="005E18AF"/>
    <w:rsid w:val="006308E3"/>
    <w:rsid w:val="007447DB"/>
    <w:rsid w:val="00800094"/>
    <w:rsid w:val="008720C4"/>
    <w:rsid w:val="0088419A"/>
    <w:rsid w:val="008F52AF"/>
    <w:rsid w:val="0095784C"/>
    <w:rsid w:val="00973208"/>
    <w:rsid w:val="009B0C64"/>
    <w:rsid w:val="009C5E5A"/>
    <w:rsid w:val="009E7EF0"/>
    <w:rsid w:val="009F22BA"/>
    <w:rsid w:val="00A247E2"/>
    <w:rsid w:val="00A31C04"/>
    <w:rsid w:val="00A545E6"/>
    <w:rsid w:val="00AF0268"/>
    <w:rsid w:val="00B3454A"/>
    <w:rsid w:val="00B6421A"/>
    <w:rsid w:val="00BE757F"/>
    <w:rsid w:val="00BF0A1F"/>
    <w:rsid w:val="00C17502"/>
    <w:rsid w:val="00D236D3"/>
    <w:rsid w:val="00D33940"/>
    <w:rsid w:val="00D57CC3"/>
    <w:rsid w:val="00D600FD"/>
    <w:rsid w:val="00D649A8"/>
    <w:rsid w:val="00D75DF3"/>
    <w:rsid w:val="00D82D98"/>
    <w:rsid w:val="00E02370"/>
    <w:rsid w:val="00E84553"/>
    <w:rsid w:val="00EB088A"/>
    <w:rsid w:val="00F57324"/>
    <w:rsid w:val="00F657BF"/>
    <w:rsid w:val="00FF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docId w15:val="{2995B6CB-78BA-47CE-BCB0-25851651E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1B0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1B09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ti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package" Target="embeddings/Foglio_di_lavoro_di_Microsoft_Excel.xlsx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8124\AppData\Local\Temp\OneOffixx\generated\e278039e-a10e-4588-891b-c5e601bd8c09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2081123995</Id>
      <Width>0</Width>
      <Height>0</Height>
      <XPath>//Image[@id='Profile.Org.WappenSW']</XPath>
      <ImageHash>02f1c0cdac6aeac316213b2e7cb733a0</ImageHash>
    </ImageSizeDefinition>
    <ImageSizeDefinition>
      <Id>235685250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4.xml>�� 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4FE29ED2-7D01-490D-BDDD-4C19FB510767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A4D6BAAF-1EF4-44EB-B7E8-6B005A15371B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e278039e-a10e-4588-891b-c5e601bd8c09.dotx</Template>
  <TotalTime>8</TotalTime>
  <Pages>5</Pages>
  <Words>1315</Words>
  <Characters>7499</Characters>
  <Application>Microsoft Office Word</Application>
  <DocSecurity>0</DocSecurity>
  <Lines>62</Lines>
  <Paragraphs>17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Venturi Luca / T128124</dc:creator>
  <cp:lastModifiedBy>Venturi Luca</cp:lastModifiedBy>
  <cp:revision>11</cp:revision>
  <cp:lastPrinted>2023-01-30T10:07:00Z</cp:lastPrinted>
  <dcterms:created xsi:type="dcterms:W3CDTF">2023-01-20T12:41:00Z</dcterms:created>
  <dcterms:modified xsi:type="dcterms:W3CDTF">2023-01-30T10:13:00Z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