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activeX/activeX61.xml" ContentType="application/vnd.ms-office.activeX+xml"/>
  <Override PartName="/word/activeX/activeX61.bin" ContentType="application/vnd.ms-office.activeX"/>
  <Override PartName="/word/activeX/activeX62.xml" ContentType="application/vnd.ms-office.activeX+xml"/>
  <Override PartName="/word/activeX/activeX62.bin" ContentType="application/vnd.ms-office.activeX"/>
  <Override PartName="/word/activeX/activeX63.xml" ContentType="application/vnd.ms-office.activeX+xml"/>
  <Override PartName="/word/activeX/activeX63.bin" ContentType="application/vnd.ms-office.activeX"/>
  <Override PartName="/word/activeX/activeX64.xml" ContentType="application/vnd.ms-office.activeX+xml"/>
  <Override PartName="/word/activeX/activeX64.bin" ContentType="application/vnd.ms-office.activeX"/>
  <Override PartName="/word/activeX/activeX65.xml" ContentType="application/vnd.ms-office.activeX+xml"/>
  <Override PartName="/word/activeX/activeX65.bin" ContentType="application/vnd.ms-office.activeX"/>
  <Override PartName="/word/activeX/activeX66.xml" ContentType="application/vnd.ms-office.activeX+xml"/>
  <Override PartName="/word/activeX/activeX66.bin" ContentType="application/vnd.ms-office.activeX"/>
  <Override PartName="/word/activeX/activeX67.xml" ContentType="application/vnd.ms-office.activeX+xml"/>
  <Override PartName="/word/activeX/activeX67.bin" ContentType="application/vnd.ms-office.activeX"/>
  <Override PartName="/word/activeX/activeX68.xml" ContentType="application/vnd.ms-office.activeX+xml"/>
  <Override PartName="/word/activeX/activeX68.bin" ContentType="application/vnd.ms-office.activeX"/>
  <Override PartName="/word/activeX/activeX69.xml" ContentType="application/vnd.ms-office.activeX+xml"/>
  <Override PartName="/word/activeX/activeX69.bin" ContentType="application/vnd.ms-office.activeX"/>
  <Override PartName="/word/activeX/activeX70.xml" ContentType="application/vnd.ms-office.activeX+xml"/>
  <Override PartName="/word/activeX/activeX70.bin" ContentType="application/vnd.ms-office.activeX"/>
  <Override PartName="/word/activeX/activeX71.xml" ContentType="application/vnd.ms-office.activeX+xml"/>
  <Override PartName="/word/activeX/activeX71.bin" ContentType="application/vnd.ms-office.activeX"/>
  <Override PartName="/word/activeX/activeX72.xml" ContentType="application/vnd.ms-office.activeX+xml"/>
  <Override PartName="/word/activeX/activeX72.bin" ContentType="application/vnd.ms-office.activeX"/>
  <Override PartName="/word/activeX/activeX73.xml" ContentType="application/vnd.ms-office.activeX+xml"/>
  <Override PartName="/word/activeX/activeX73.bin" ContentType="application/vnd.ms-office.activeX"/>
  <Override PartName="/word/activeX/activeX74.xml" ContentType="application/vnd.ms-office.activeX+xml"/>
  <Override PartName="/word/activeX/activeX74.bin" ContentType="application/vnd.ms-office.activeX"/>
  <Override PartName="/word/activeX/activeX75.xml" ContentType="application/vnd.ms-office.activeX+xml"/>
  <Override PartName="/word/activeX/activeX75.bin" ContentType="application/vnd.ms-office.activeX"/>
  <Override PartName="/word/activeX/activeX76.xml" ContentType="application/vnd.ms-office.activeX+xml"/>
  <Override PartName="/word/activeX/activeX76.bin" ContentType="application/vnd.ms-office.activeX"/>
  <Override PartName="/word/activeX/activeX77.xml" ContentType="application/vnd.ms-office.activeX+xml"/>
  <Override PartName="/word/activeX/activeX77.bin" ContentType="application/vnd.ms-office.activeX"/>
  <Override PartName="/word/activeX/activeX78.xml" ContentType="application/vnd.ms-office.activeX+xml"/>
  <Override PartName="/word/activeX/activeX78.bin" ContentType="application/vnd.ms-office.activeX"/>
  <Override PartName="/word/activeX/activeX79.xml" ContentType="application/vnd.ms-office.activeX+xml"/>
  <Override PartName="/word/activeX/activeX79.bin" ContentType="application/vnd.ms-office.activeX"/>
  <Override PartName="/word/activeX/activeX80.xml" ContentType="application/vnd.ms-office.activeX+xml"/>
  <Override PartName="/word/activeX/activeX80.bin" ContentType="application/vnd.ms-office.activeX"/>
  <Override PartName="/word/activeX/activeX81.xml" ContentType="application/vnd.ms-office.activeX+xml"/>
  <Override PartName="/word/activeX/activeX81.bin" ContentType="application/vnd.ms-office.activeX"/>
  <Override PartName="/word/activeX/activeX82.xml" ContentType="application/vnd.ms-office.activeX+xml"/>
  <Override PartName="/word/activeX/activeX82.bin" ContentType="application/vnd.ms-office.activeX"/>
  <Override PartName="/word/activeX/activeX83.xml" ContentType="application/vnd.ms-office.activeX+xml"/>
  <Override PartName="/word/activeX/activeX83.bin" ContentType="application/vnd.ms-office.activeX"/>
  <Override PartName="/word/activeX/activeX84.xml" ContentType="application/vnd.ms-office.activeX+xml"/>
  <Override PartName="/word/activeX/activeX84.bin" ContentType="application/vnd.ms-office.activeX"/>
  <Override PartName="/word/activeX/activeX85.xml" ContentType="application/vnd.ms-office.activeX+xml"/>
  <Override PartName="/word/activeX/activeX85.bin" ContentType="application/vnd.ms-office.activeX"/>
  <Override PartName="/word/activeX/activeX86.xml" ContentType="application/vnd.ms-office.activeX+xml"/>
  <Override PartName="/word/activeX/activeX86.bin" ContentType="application/vnd.ms-office.activeX"/>
  <Override PartName="/word/activeX/activeX87.xml" ContentType="application/vnd.ms-office.activeX+xml"/>
  <Override PartName="/word/activeX/activeX87.bin" ContentType="application/vnd.ms-office.activeX"/>
  <Override PartName="/word/activeX/activeX88.xml" ContentType="application/vnd.ms-office.activeX+xml"/>
  <Override PartName="/word/activeX/activeX88.bin" ContentType="application/vnd.ms-office.activeX"/>
  <Override PartName="/word/activeX/activeX89.xml" ContentType="application/vnd.ms-office.activeX+xml"/>
  <Override PartName="/word/activeX/activeX89.bin" ContentType="application/vnd.ms-office.activeX"/>
  <Override PartName="/word/activeX/activeX90.xml" ContentType="application/vnd.ms-office.activeX+xml"/>
  <Override PartName="/word/activeX/activeX90.bin" ContentType="application/vnd.ms-office.activeX"/>
  <Override PartName="/word/activeX/activeX91.xml" ContentType="application/vnd.ms-office.activeX+xml"/>
  <Override PartName="/word/activeX/activeX91.bin" ContentType="application/vnd.ms-office.activeX"/>
  <Override PartName="/word/activeX/activeX92.xml" ContentType="application/vnd.ms-office.activeX+xml"/>
  <Override PartName="/word/activeX/activeX92.bin" ContentType="application/vnd.ms-office.activeX"/>
  <Override PartName="/word/activeX/activeX93.xml" ContentType="application/vnd.ms-office.activeX+xml"/>
  <Override PartName="/word/activeX/activeX93.bin" ContentType="application/vnd.ms-office.activeX"/>
  <Override PartName="/word/activeX/activeX94.xml" ContentType="application/vnd.ms-office.activeX+xml"/>
  <Override PartName="/word/activeX/activeX94.bin" ContentType="application/vnd.ms-office.activeX"/>
  <Override PartName="/word/activeX/activeX95.xml" ContentType="application/vnd.ms-office.activeX+xml"/>
  <Override PartName="/word/activeX/activeX95.bin" ContentType="application/vnd.ms-office.activeX"/>
  <Override PartName="/word/activeX/activeX96.xml" ContentType="application/vnd.ms-office.activeX+xml"/>
  <Override PartName="/word/activeX/activeX96.bin" ContentType="application/vnd.ms-office.activeX"/>
  <Override PartName="/word/activeX/activeX97.xml" ContentType="application/vnd.ms-office.activeX+xml"/>
  <Override PartName="/word/activeX/activeX97.bin" ContentType="application/vnd.ms-office.activeX"/>
  <Override PartName="/word/activeX/activeX98.xml" ContentType="application/vnd.ms-office.activeX+xml"/>
  <Override PartName="/word/activeX/activeX98.bin" ContentType="application/vnd.ms-office.activeX"/>
  <Override PartName="/word/activeX/activeX99.xml" ContentType="application/vnd.ms-office.activeX+xml"/>
  <Override PartName="/word/activeX/activeX99.bin" ContentType="application/vnd.ms-office.activeX"/>
  <Override PartName="/word/activeX/activeX100.xml" ContentType="application/vnd.ms-office.activeX+xml"/>
  <Override PartName="/word/activeX/activeX100.bin" ContentType="application/vnd.ms-office.activeX"/>
  <Override PartName="/word/activeX/activeX101.xml" ContentType="application/vnd.ms-office.activeX+xml"/>
  <Override PartName="/word/activeX/activeX101.bin" ContentType="application/vnd.ms-office.activeX"/>
  <Override PartName="/word/activeX/activeX102.xml" ContentType="application/vnd.ms-office.activeX+xml"/>
  <Override PartName="/word/activeX/activeX102.bin" ContentType="application/vnd.ms-office.activeX"/>
  <Override PartName="/word/activeX/activeX103.xml" ContentType="application/vnd.ms-office.activeX+xml"/>
  <Override PartName="/word/activeX/activeX103.bin" ContentType="application/vnd.ms-office.activeX"/>
  <Override PartName="/word/activeX/activeX104.xml" ContentType="application/vnd.ms-office.activeX+xml"/>
  <Override PartName="/word/activeX/activeX104.bin" ContentType="application/vnd.ms-office.activeX"/>
  <Override PartName="/word/activeX/activeX105.xml" ContentType="application/vnd.ms-office.activeX+xml"/>
  <Override PartName="/word/activeX/activeX105.bin" ContentType="application/vnd.ms-office.activeX"/>
  <Override PartName="/word/activeX/activeX106.xml" ContentType="application/vnd.ms-office.activeX+xml"/>
  <Override PartName="/word/activeX/activeX106.bin" ContentType="application/vnd.ms-office.activeX"/>
  <Override PartName="/word/activeX/activeX107.xml" ContentType="application/vnd.ms-office.activeX+xml"/>
  <Override PartName="/word/activeX/activeX107.bin" ContentType="application/vnd.ms-office.activeX"/>
  <Override PartName="/word/activeX/activeX108.xml" ContentType="application/vnd.ms-office.activeX+xml"/>
  <Override PartName="/word/activeX/activeX108.bin" ContentType="application/vnd.ms-office.activeX"/>
  <Override PartName="/word/activeX/activeX109.xml" ContentType="application/vnd.ms-office.activeX+xml"/>
  <Override PartName="/word/activeX/activeX109.bin" ContentType="application/vnd.ms-office.activeX"/>
  <Override PartName="/word/activeX/activeX110.xml" ContentType="application/vnd.ms-office.activeX+xml"/>
  <Override PartName="/word/activeX/activeX110.bin" ContentType="application/vnd.ms-office.activeX"/>
  <Override PartName="/word/activeX/activeX111.xml" ContentType="application/vnd.ms-office.activeX+xml"/>
  <Override PartName="/word/activeX/activeX111.bin" ContentType="application/vnd.ms-office.activeX"/>
  <Override PartName="/word/activeX/activeX112.xml" ContentType="application/vnd.ms-office.activeX+xml"/>
  <Override PartName="/word/activeX/activeX112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A2C" w:rsidRDefault="009A270B">
      <w:pPr>
        <w:rPr>
          <w:b/>
        </w:rPr>
      </w:pPr>
      <w:r>
        <w:rPr>
          <w:b/>
        </w:rPr>
        <w:t xml:space="preserve">Vernehmlassung </w:t>
      </w:r>
      <w:r w:rsidR="00CD5743">
        <w:rPr>
          <w:b/>
        </w:rPr>
        <w:t>Lehrplan Volksschule Thurgau:</w:t>
      </w:r>
    </w:p>
    <w:p w:rsidR="00B377DA" w:rsidRDefault="00B377DA">
      <w:pPr>
        <w:rPr>
          <w:rFonts w:cs="Arial"/>
          <w:b/>
        </w:rPr>
      </w:pPr>
      <w:r w:rsidRPr="00B377DA">
        <w:rPr>
          <w:b/>
        </w:rPr>
        <w:t>Word-</w:t>
      </w:r>
      <w:r w:rsidR="009A270B">
        <w:rPr>
          <w:b/>
        </w:rPr>
        <w:t>Fragebogen für organisationsinterne Meinungsbildung</w:t>
      </w:r>
    </w:p>
    <w:p w:rsidR="00B377DA" w:rsidRDefault="00B377DA">
      <w:pPr>
        <w:rPr>
          <w:rFonts w:cs="Arial"/>
        </w:rPr>
      </w:pPr>
    </w:p>
    <w:p w:rsidR="00B21184" w:rsidRDefault="007C7152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rPr>
          <w:rFonts w:cs="Arial"/>
        </w:rPr>
      </w:pPr>
      <w:r>
        <w:rPr>
          <w:rFonts w:cs="Arial"/>
        </w:rPr>
        <w:t xml:space="preserve">Diesen </w:t>
      </w:r>
      <w:r w:rsidR="00B377DA" w:rsidRPr="00B377DA">
        <w:rPr>
          <w:rFonts w:cs="Arial"/>
        </w:rPr>
        <w:t xml:space="preserve">Fragebogen </w:t>
      </w:r>
      <w:r>
        <w:rPr>
          <w:rFonts w:cs="Arial"/>
        </w:rPr>
        <w:t xml:space="preserve">stellt Ihnen der Kanton </w:t>
      </w:r>
      <w:r w:rsidR="00B377DA" w:rsidRPr="00B377DA">
        <w:rPr>
          <w:rFonts w:cs="Arial"/>
        </w:rPr>
        <w:t xml:space="preserve">als Instrument </w:t>
      </w:r>
      <w:r w:rsidR="00E45FDB">
        <w:rPr>
          <w:rFonts w:cs="Arial"/>
        </w:rPr>
        <w:t>zur Meinungsbildung</w:t>
      </w:r>
      <w:r>
        <w:rPr>
          <w:rFonts w:cs="Arial"/>
        </w:rPr>
        <w:t xml:space="preserve"> inne</w:t>
      </w:r>
      <w:r>
        <w:rPr>
          <w:rFonts w:cs="Arial"/>
        </w:rPr>
        <w:t>r</w:t>
      </w:r>
      <w:r>
        <w:rPr>
          <w:rFonts w:cs="Arial"/>
        </w:rPr>
        <w:t xml:space="preserve">halb Ihrer </w:t>
      </w:r>
      <w:r w:rsidR="00B377DA" w:rsidRPr="00B377DA">
        <w:rPr>
          <w:rFonts w:cs="Arial"/>
        </w:rPr>
        <w:t>Organisation</w:t>
      </w:r>
      <w:r>
        <w:rPr>
          <w:rFonts w:cs="Arial"/>
        </w:rPr>
        <w:t xml:space="preserve"> zur Verfügung</w:t>
      </w:r>
      <w:r w:rsidR="00B377DA" w:rsidRPr="00B377DA">
        <w:rPr>
          <w:rFonts w:cs="Arial"/>
        </w:rPr>
        <w:t>.</w:t>
      </w:r>
    </w:p>
    <w:p w:rsidR="007C7152" w:rsidRDefault="00B377DA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rPr>
          <w:rFonts w:cs="Arial"/>
        </w:rPr>
      </w:pPr>
      <w:r w:rsidRPr="007C7152">
        <w:rPr>
          <w:rFonts w:cs="Arial"/>
          <w:u w:val="single"/>
        </w:rPr>
        <w:t xml:space="preserve">Für </w:t>
      </w:r>
      <w:r w:rsidR="002404CC">
        <w:rPr>
          <w:rFonts w:cs="Arial"/>
          <w:u w:val="single"/>
        </w:rPr>
        <w:t xml:space="preserve">Ihre </w:t>
      </w:r>
      <w:r w:rsidR="00B21184">
        <w:rPr>
          <w:rFonts w:cs="Arial"/>
          <w:u w:val="single"/>
        </w:rPr>
        <w:t>Vernehmlassungsa</w:t>
      </w:r>
      <w:r w:rsidRPr="007C7152">
        <w:rPr>
          <w:rFonts w:cs="Arial"/>
          <w:u w:val="single"/>
        </w:rPr>
        <w:t xml:space="preserve">ntwort an den Kanton </w:t>
      </w:r>
      <w:r w:rsidR="00B21184">
        <w:rPr>
          <w:rFonts w:cs="Arial"/>
          <w:u w:val="single"/>
        </w:rPr>
        <w:t xml:space="preserve">nutzen Sie </w:t>
      </w:r>
      <w:r w:rsidRPr="007C7152">
        <w:rPr>
          <w:rFonts w:cs="Arial"/>
          <w:u w:val="single"/>
        </w:rPr>
        <w:t xml:space="preserve">bitte </w:t>
      </w:r>
      <w:r w:rsidR="007C7152" w:rsidRPr="007C7152">
        <w:rPr>
          <w:rFonts w:cs="Arial"/>
          <w:u w:val="single"/>
        </w:rPr>
        <w:t xml:space="preserve">ausschliesslich </w:t>
      </w:r>
      <w:r w:rsidRPr="007C7152">
        <w:rPr>
          <w:rFonts w:cs="Arial"/>
          <w:u w:val="single"/>
        </w:rPr>
        <w:t xml:space="preserve">den SurveyMonkey-Link </w:t>
      </w:r>
      <w:r w:rsidR="002404CC">
        <w:rPr>
          <w:rFonts w:cs="Arial"/>
          <w:u w:val="single"/>
        </w:rPr>
        <w:t>(vgl. Begleitschreiben vom 30.</w:t>
      </w:r>
      <w:r w:rsidR="00F370C3">
        <w:rPr>
          <w:rFonts w:cs="Arial"/>
          <w:u w:val="single"/>
        </w:rPr>
        <w:t xml:space="preserve"> </w:t>
      </w:r>
      <w:r w:rsidR="006A1A2C" w:rsidRPr="007C7152">
        <w:rPr>
          <w:rFonts w:cs="Arial"/>
          <w:u w:val="single"/>
        </w:rPr>
        <w:t>März 2016)</w:t>
      </w:r>
      <w:r w:rsidRPr="007C7152">
        <w:rPr>
          <w:rFonts w:cs="Arial"/>
          <w:u w:val="single"/>
        </w:rPr>
        <w:t>.</w:t>
      </w:r>
      <w:r w:rsidR="00C77C29">
        <w:rPr>
          <w:rFonts w:cs="Arial"/>
        </w:rPr>
        <w:t xml:space="preserve"> </w:t>
      </w:r>
      <w:r w:rsidR="007C7152">
        <w:rPr>
          <w:rFonts w:cs="Arial"/>
        </w:rPr>
        <w:t>Verbandsantworten werden in der Auswertung höher gewichtet als Einzelmei</w:t>
      </w:r>
      <w:r w:rsidR="002404CC">
        <w:rPr>
          <w:rFonts w:cs="Arial"/>
        </w:rPr>
        <w:t>nungen.</w:t>
      </w:r>
    </w:p>
    <w:p w:rsidR="00B377DA" w:rsidRDefault="00C1247F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rPr>
          <w:rFonts w:cs="Arial"/>
        </w:rPr>
      </w:pPr>
      <w:r w:rsidRPr="00C1247F">
        <w:rPr>
          <w:rFonts w:cs="Arial"/>
          <w:color w:val="FF0000"/>
        </w:rPr>
        <w:t>Bitte beachten Sie bei der Übertragung der Antworten, dass die Nummerierung der Fragen in SurveyMonkey von Ihren Antworten abhäng</w:t>
      </w:r>
      <w:r>
        <w:rPr>
          <w:rFonts w:cs="Arial"/>
          <w:color w:val="FF0000"/>
        </w:rPr>
        <w:t>ig ist</w:t>
      </w:r>
      <w:r w:rsidRPr="00C1247F">
        <w:rPr>
          <w:rFonts w:cs="Arial"/>
          <w:color w:val="FF0000"/>
        </w:rPr>
        <w:t xml:space="preserve"> und deshalb nicht notwend</w:t>
      </w:r>
      <w:r w:rsidRPr="00C1247F">
        <w:rPr>
          <w:rFonts w:cs="Arial"/>
          <w:color w:val="FF0000"/>
        </w:rPr>
        <w:t>i</w:t>
      </w:r>
      <w:r w:rsidRPr="00C1247F">
        <w:rPr>
          <w:rFonts w:cs="Arial"/>
          <w:color w:val="FF0000"/>
        </w:rPr>
        <w:t>gerweise identisch ist mit der Nummerierung in diesem Word-Dokument.</w:t>
      </w:r>
    </w:p>
    <w:p w:rsidR="00B21184" w:rsidRDefault="00CE4BFC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>
        <w:rPr>
          <w:rFonts w:cs="Arial"/>
        </w:rPr>
        <w:t xml:space="preserve">Zur Beantwortung der Fragen haben Sie </w:t>
      </w:r>
      <w:r w:rsidR="00C77C29">
        <w:rPr>
          <w:rFonts w:cs="Arial"/>
        </w:rPr>
        <w:t>folgende Unterlagen zur Verfügung:</w:t>
      </w:r>
    </w:p>
    <w:p w:rsidR="00C77C29" w:rsidRPr="00C77C29" w:rsidRDefault="00C77C29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>
        <w:rPr>
          <w:rFonts w:cs="Arial"/>
        </w:rPr>
        <w:t xml:space="preserve">- </w:t>
      </w:r>
      <w:r w:rsidRPr="00C77C29">
        <w:rPr>
          <w:rFonts w:cs="Arial"/>
        </w:rPr>
        <w:t>Berichte «Lehrplan Volksschule Thurgau», «S</w:t>
      </w:r>
      <w:r w:rsidR="00B21184">
        <w:rPr>
          <w:rFonts w:cs="Arial"/>
        </w:rPr>
        <w:t>tundentafeln» und «Beurteilung»</w:t>
      </w:r>
      <w:r w:rsidR="0062291E">
        <w:rPr>
          <w:rFonts w:cs="Arial"/>
        </w:rPr>
        <w:t>;</w:t>
      </w:r>
    </w:p>
    <w:p w:rsidR="00C77C29" w:rsidRDefault="00C77C29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rPr>
          <w:rFonts w:cs="Arial"/>
        </w:rPr>
      </w:pPr>
      <w:r w:rsidRPr="00C77C29">
        <w:rPr>
          <w:rFonts w:cs="Arial"/>
        </w:rPr>
        <w:t>- Zugang zum digital</w:t>
      </w:r>
      <w:r w:rsidR="00B21184">
        <w:rPr>
          <w:rFonts w:cs="Arial"/>
        </w:rPr>
        <w:t xml:space="preserve">en </w:t>
      </w:r>
      <w:r w:rsidR="002404CC">
        <w:rPr>
          <w:rFonts w:cs="Arial"/>
        </w:rPr>
        <w:t xml:space="preserve">Entwurf des </w:t>
      </w:r>
      <w:r w:rsidR="00B21184">
        <w:rPr>
          <w:rFonts w:cs="Arial"/>
        </w:rPr>
        <w:t>Lehrplan</w:t>
      </w:r>
      <w:r w:rsidR="002404CC">
        <w:rPr>
          <w:rFonts w:cs="Arial"/>
        </w:rPr>
        <w:t>s</w:t>
      </w:r>
      <w:r w:rsidR="00B21184">
        <w:rPr>
          <w:rFonts w:cs="Arial"/>
        </w:rPr>
        <w:t xml:space="preserve"> Volksschule Thurgau</w:t>
      </w:r>
      <w:r w:rsidR="0062291E">
        <w:rPr>
          <w:rFonts w:cs="Arial"/>
        </w:rPr>
        <w:t>.</w:t>
      </w:r>
    </w:p>
    <w:p w:rsidR="00C77C29" w:rsidRDefault="00C77C29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rPr>
          <w:rFonts w:cs="Arial"/>
        </w:rPr>
      </w:pPr>
      <w:r>
        <w:rPr>
          <w:rFonts w:cs="Arial"/>
        </w:rPr>
        <w:t>Die bei den Fragen genannten Kapitel verweisen auf Informationen in den Berichten.</w:t>
      </w:r>
    </w:p>
    <w:p w:rsidR="00C77C29" w:rsidRDefault="00C77C29" w:rsidP="00C77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rPr>
          <w:rFonts w:cs="Arial"/>
        </w:rPr>
      </w:pPr>
      <w:r>
        <w:rPr>
          <w:rFonts w:cs="Arial"/>
        </w:rPr>
        <w:t>Die mit einem Stern gekennzeichneten Fragen erfordern eine Antwort. Die Beme</w:t>
      </w:r>
      <w:r>
        <w:rPr>
          <w:rFonts w:cs="Arial"/>
        </w:rPr>
        <w:t>r</w:t>
      </w:r>
      <w:r>
        <w:rPr>
          <w:rFonts w:cs="Arial"/>
        </w:rPr>
        <w:t xml:space="preserve">kungs- bzw. Kommentarfelder mit offenem Antwortformat hingegen sind </w:t>
      </w:r>
      <w:r w:rsidR="00B21184">
        <w:rPr>
          <w:rFonts w:cs="Arial"/>
        </w:rPr>
        <w:t xml:space="preserve">in der Regel </w:t>
      </w:r>
      <w:r>
        <w:rPr>
          <w:rFonts w:cs="Arial"/>
        </w:rPr>
        <w:t>optional.</w:t>
      </w:r>
      <w:r w:rsidR="00B21184">
        <w:rPr>
          <w:rFonts w:cs="Arial"/>
        </w:rPr>
        <w:t xml:space="preserve"> Bei einigen Fragen werden Sie </w:t>
      </w:r>
      <w:r w:rsidR="00B21184" w:rsidRPr="00B21184">
        <w:rPr>
          <w:rFonts w:cs="Arial"/>
        </w:rPr>
        <w:t>gebeten</w:t>
      </w:r>
      <w:r w:rsidR="00B21184">
        <w:rPr>
          <w:rFonts w:cs="Arial"/>
        </w:rPr>
        <w:t>, b</w:t>
      </w:r>
      <w:r w:rsidR="00B21184" w:rsidRPr="00B21184">
        <w:rPr>
          <w:rFonts w:cs="Arial"/>
        </w:rPr>
        <w:t xml:space="preserve">ei </w:t>
      </w:r>
      <w:r w:rsidR="00B21184">
        <w:rPr>
          <w:rFonts w:cs="Arial"/>
        </w:rPr>
        <w:t>der W</w:t>
      </w:r>
      <w:r w:rsidR="00B21184" w:rsidRPr="00B21184">
        <w:rPr>
          <w:rFonts w:cs="Arial"/>
        </w:rPr>
        <w:t xml:space="preserve">ahl </w:t>
      </w:r>
      <w:r w:rsidR="00B21184">
        <w:rPr>
          <w:rFonts w:cs="Arial"/>
        </w:rPr>
        <w:t>der Antwortoptionen</w:t>
      </w:r>
      <w:r w:rsidR="00B21184" w:rsidRPr="00B21184">
        <w:rPr>
          <w:rFonts w:cs="Arial"/>
        </w:rPr>
        <w:t xml:space="preserve"> </w:t>
      </w:r>
      <w:r w:rsidR="00B21184">
        <w:rPr>
          <w:rFonts w:cs="Arial"/>
        </w:rPr>
        <w:t>«</w:t>
      </w:r>
      <w:r w:rsidR="00B21184" w:rsidRPr="00B21184">
        <w:rPr>
          <w:rFonts w:cs="Arial"/>
        </w:rPr>
        <w:t>Ja, mit Vorbehalten</w:t>
      </w:r>
      <w:r w:rsidR="00B21184">
        <w:rPr>
          <w:rFonts w:cs="Arial"/>
        </w:rPr>
        <w:t>»</w:t>
      </w:r>
      <w:r w:rsidR="00B21184" w:rsidRPr="00B21184">
        <w:rPr>
          <w:rFonts w:cs="Arial"/>
        </w:rPr>
        <w:t xml:space="preserve"> oder </w:t>
      </w:r>
      <w:r w:rsidR="00B21184">
        <w:rPr>
          <w:rFonts w:cs="Arial"/>
        </w:rPr>
        <w:t>«Nein»</w:t>
      </w:r>
      <w:r w:rsidR="00B21184" w:rsidRPr="00B21184">
        <w:rPr>
          <w:rFonts w:cs="Arial"/>
        </w:rPr>
        <w:t xml:space="preserve"> </w:t>
      </w:r>
      <w:r w:rsidR="00B21184">
        <w:rPr>
          <w:rFonts w:cs="Arial"/>
        </w:rPr>
        <w:t>im</w:t>
      </w:r>
      <w:r w:rsidR="00B21184" w:rsidRPr="00B21184">
        <w:rPr>
          <w:rFonts w:cs="Arial"/>
        </w:rPr>
        <w:t xml:space="preserve"> B</w:t>
      </w:r>
      <w:r w:rsidR="00B21184">
        <w:rPr>
          <w:rFonts w:cs="Arial"/>
        </w:rPr>
        <w:t>emerkungsfeld</w:t>
      </w:r>
      <w:r w:rsidR="00B21184" w:rsidRPr="00B21184">
        <w:rPr>
          <w:rFonts w:cs="Arial"/>
        </w:rPr>
        <w:t xml:space="preserve"> Ihre Antwort zu be</w:t>
      </w:r>
      <w:r w:rsidR="00B21184">
        <w:rPr>
          <w:rFonts w:cs="Arial"/>
        </w:rPr>
        <w:t>gründen.</w:t>
      </w:r>
    </w:p>
    <w:p w:rsidR="006A1A2C" w:rsidRDefault="00112A4A" w:rsidP="00112A4A">
      <w:pPr>
        <w:pStyle w:val="berschrift1"/>
        <w:numPr>
          <w:ilvl w:val="0"/>
          <w:numId w:val="0"/>
        </w:numPr>
        <w:rPr>
          <w:lang w:eastAsia="de-CH"/>
        </w:rPr>
      </w:pPr>
      <w:r w:rsidRPr="00685064">
        <w:rPr>
          <w:u w:val="single"/>
          <w:lang w:eastAsia="de-CH"/>
        </w:rPr>
        <w:t>Kontaktinformationen</w:t>
      </w:r>
    </w:p>
    <w:p w:rsidR="00112A4A" w:rsidRPr="00685064" w:rsidRDefault="00685064" w:rsidP="00685064">
      <w:pPr>
        <w:spacing w:after="240"/>
        <w:rPr>
          <w:b/>
          <w:lang w:eastAsia="de-CH"/>
        </w:rPr>
      </w:pPr>
      <w:r w:rsidRPr="00685064">
        <w:rPr>
          <w:b/>
          <w:lang w:eastAsia="de-CH"/>
        </w:rPr>
        <w:t>* 1.</w:t>
      </w:r>
      <w:r w:rsidR="008259DD">
        <w:rPr>
          <w:b/>
          <w:lang w:eastAsia="de-CH"/>
        </w:rPr>
        <w:t xml:space="preserve"> / 2.</w:t>
      </w:r>
      <w:r w:rsidRPr="00685064">
        <w:rPr>
          <w:b/>
          <w:lang w:eastAsia="de-CH"/>
        </w:rPr>
        <w:t xml:space="preserve"> </w:t>
      </w:r>
      <w:r w:rsidR="00C77C29">
        <w:rPr>
          <w:b/>
          <w:lang w:eastAsia="de-CH"/>
        </w:rPr>
        <w:t>Mitglied der Organisation</w:t>
      </w:r>
      <w:r w:rsidR="008259DD">
        <w:rPr>
          <w:b/>
          <w:lang w:eastAsia="de-CH"/>
        </w:rPr>
        <w:t xml:space="preserve"> </w:t>
      </w:r>
      <w:r w:rsidR="008259DD" w:rsidRPr="008259DD">
        <w:rPr>
          <w:lang w:eastAsia="de-CH"/>
        </w:rPr>
        <w:t>(in SurveyMonkey zwei Fragen)</w:t>
      </w:r>
    </w:p>
    <w:p w:rsidR="00685064" w:rsidRDefault="004A329A" w:rsidP="00685064">
      <w:pPr>
        <w:spacing w:after="240"/>
        <w:rPr>
          <w:lang w:eastAsia="de-CH"/>
        </w:rPr>
      </w:pPr>
      <w:r>
        <w:rPr>
          <w:lang w:eastAsia="de-CH"/>
        </w:rPr>
        <w:t>Name</w:t>
      </w:r>
      <w:r w:rsidR="00C77C29">
        <w:rPr>
          <w:lang w:eastAsia="de-CH"/>
        </w:rPr>
        <w:t xml:space="preserve"> der Organisation</w:t>
      </w:r>
      <w:r>
        <w:rPr>
          <w:lang w:eastAsia="de-CH"/>
        </w:rPr>
        <w:t xml:space="preserve">: </w:t>
      </w:r>
      <w:r w:rsidR="004D776B">
        <w:rPr>
          <w:lang w:eastAsia="de-CH"/>
        </w:rPr>
        <w:tab/>
      </w:r>
      <w:sdt>
        <w:sdtPr>
          <w:rPr>
            <w:lang w:eastAsia="de-CH"/>
          </w:rPr>
          <w:id w:val="-404762249"/>
          <w:placeholder>
            <w:docPart w:val="811B89D3626D4DA3BE9B561CB524A201"/>
          </w:placeholder>
          <w:showingPlcHdr/>
          <w:text/>
        </w:sdtPr>
        <w:sdtEndPr/>
        <w:sdtContent>
          <w:r w:rsidR="00242148" w:rsidRPr="00E84AFB">
            <w:rPr>
              <w:rStyle w:val="Platzhaltertext"/>
            </w:rPr>
            <w:t>Klicken Sie hier, um Text einzugeben.</w:t>
          </w:r>
        </w:sdtContent>
      </w:sdt>
    </w:p>
    <w:p w:rsidR="004A329A" w:rsidRDefault="004A329A" w:rsidP="004A329A">
      <w:pPr>
        <w:spacing w:after="240"/>
        <w:rPr>
          <w:lang w:eastAsia="de-CH"/>
        </w:rPr>
      </w:pPr>
    </w:p>
    <w:p w:rsidR="004A329A" w:rsidRPr="004A329A" w:rsidRDefault="004A329A" w:rsidP="004A329A">
      <w:pPr>
        <w:spacing w:after="240"/>
        <w:rPr>
          <w:b/>
          <w:lang w:eastAsia="de-CH"/>
        </w:rPr>
      </w:pPr>
      <w:r w:rsidRPr="004A329A">
        <w:rPr>
          <w:b/>
          <w:lang w:eastAsia="de-CH"/>
        </w:rPr>
        <w:t>* 3. Kontaktperson</w:t>
      </w:r>
    </w:p>
    <w:p w:rsidR="004A329A" w:rsidRDefault="004A329A" w:rsidP="00685064">
      <w:pPr>
        <w:rPr>
          <w:lang w:eastAsia="de-CH"/>
        </w:rPr>
      </w:pPr>
      <w:r>
        <w:rPr>
          <w:lang w:eastAsia="de-CH"/>
        </w:rPr>
        <w:t>Vorname / Name:</w:t>
      </w:r>
      <w:r>
        <w:rPr>
          <w:lang w:eastAsia="de-CH"/>
        </w:rPr>
        <w:tab/>
      </w:r>
      <w:r>
        <w:rPr>
          <w:lang w:eastAsia="de-CH"/>
        </w:rPr>
        <w:tab/>
      </w:r>
      <w:sdt>
        <w:sdtPr>
          <w:rPr>
            <w:lang w:eastAsia="de-CH"/>
          </w:rPr>
          <w:id w:val="981581929"/>
          <w:placeholder>
            <w:docPart w:val="8829E565613B465BB453AE4A3C4F7CB9"/>
          </w:placeholder>
          <w:showingPlcHdr/>
          <w:text/>
        </w:sdtPr>
        <w:sdtEndPr/>
        <w:sdtContent>
          <w:r w:rsidR="008259DD" w:rsidRPr="00E84AFB">
            <w:rPr>
              <w:rStyle w:val="Platzhaltertext"/>
            </w:rPr>
            <w:t>Klicken Sie hier, um Text einzugeben.</w:t>
          </w:r>
        </w:sdtContent>
      </w:sdt>
    </w:p>
    <w:p w:rsidR="004A329A" w:rsidRDefault="004A329A" w:rsidP="00685064">
      <w:pPr>
        <w:rPr>
          <w:lang w:eastAsia="de-CH"/>
        </w:rPr>
      </w:pPr>
      <w:r>
        <w:rPr>
          <w:lang w:eastAsia="de-CH"/>
        </w:rPr>
        <w:t>Strasse / Nr.:</w:t>
      </w:r>
      <w:r>
        <w:rPr>
          <w:lang w:eastAsia="de-CH"/>
        </w:rPr>
        <w:tab/>
      </w:r>
      <w:r>
        <w:rPr>
          <w:lang w:eastAsia="de-CH"/>
        </w:rPr>
        <w:tab/>
      </w:r>
      <w:r>
        <w:rPr>
          <w:lang w:eastAsia="de-CH"/>
        </w:rPr>
        <w:tab/>
      </w:r>
      <w:sdt>
        <w:sdtPr>
          <w:rPr>
            <w:lang w:eastAsia="de-CH"/>
          </w:rPr>
          <w:id w:val="-500581699"/>
          <w:placeholder>
            <w:docPart w:val="A8AE7FDC39794C81BA12457FD7EB9BD8"/>
          </w:placeholder>
          <w:showingPlcHdr/>
          <w:text/>
        </w:sdtPr>
        <w:sdtEndPr/>
        <w:sdtContent>
          <w:r w:rsidRPr="00E84AFB">
            <w:rPr>
              <w:rStyle w:val="Platzhaltertext"/>
            </w:rPr>
            <w:t>Klicken Sie hier, um Text einzugeben.</w:t>
          </w:r>
        </w:sdtContent>
      </w:sdt>
    </w:p>
    <w:p w:rsidR="004A329A" w:rsidRDefault="004A329A" w:rsidP="00685064">
      <w:pPr>
        <w:rPr>
          <w:lang w:eastAsia="de-CH"/>
        </w:rPr>
      </w:pPr>
      <w:r>
        <w:rPr>
          <w:lang w:eastAsia="de-CH"/>
        </w:rPr>
        <w:t>PLZ / Ort:</w:t>
      </w:r>
      <w:r>
        <w:rPr>
          <w:lang w:eastAsia="de-CH"/>
        </w:rPr>
        <w:tab/>
      </w:r>
      <w:r>
        <w:rPr>
          <w:lang w:eastAsia="de-CH"/>
        </w:rPr>
        <w:tab/>
      </w:r>
      <w:r>
        <w:rPr>
          <w:lang w:eastAsia="de-CH"/>
        </w:rPr>
        <w:tab/>
      </w:r>
      <w:sdt>
        <w:sdtPr>
          <w:rPr>
            <w:lang w:eastAsia="de-CH"/>
          </w:rPr>
          <w:id w:val="950591485"/>
          <w:placeholder>
            <w:docPart w:val="34500CA90C06411A8ED20DB45427CC7C"/>
          </w:placeholder>
          <w:showingPlcHdr/>
          <w:text/>
        </w:sdtPr>
        <w:sdtEndPr/>
        <w:sdtContent>
          <w:r w:rsidRPr="00E84AFB">
            <w:rPr>
              <w:rStyle w:val="Platzhaltertext"/>
            </w:rPr>
            <w:t>Klicken Sie hier, um Text einzugeben.</w:t>
          </w:r>
        </w:sdtContent>
      </w:sdt>
    </w:p>
    <w:p w:rsidR="004A329A" w:rsidRDefault="004A329A" w:rsidP="00685064">
      <w:pPr>
        <w:rPr>
          <w:lang w:eastAsia="de-CH"/>
        </w:rPr>
      </w:pPr>
      <w:r>
        <w:rPr>
          <w:lang w:eastAsia="de-CH"/>
        </w:rPr>
        <w:t>E-Mail-Adresse:</w:t>
      </w:r>
      <w:r>
        <w:rPr>
          <w:lang w:eastAsia="de-CH"/>
        </w:rPr>
        <w:tab/>
      </w:r>
      <w:r>
        <w:rPr>
          <w:lang w:eastAsia="de-CH"/>
        </w:rPr>
        <w:tab/>
      </w:r>
      <w:sdt>
        <w:sdtPr>
          <w:rPr>
            <w:lang w:eastAsia="de-CH"/>
          </w:rPr>
          <w:id w:val="1569003200"/>
          <w:placeholder>
            <w:docPart w:val="8329D9E77ACA497D92A02C32FBF0B408"/>
          </w:placeholder>
          <w:showingPlcHdr/>
          <w:text/>
        </w:sdtPr>
        <w:sdtEndPr/>
        <w:sdtContent>
          <w:r w:rsidRPr="00E84AFB">
            <w:rPr>
              <w:rStyle w:val="Platzhaltertext"/>
            </w:rPr>
            <w:t>Klicken Sie hier, um Text einzugeben.</w:t>
          </w:r>
        </w:sdtContent>
      </w:sdt>
    </w:p>
    <w:p w:rsidR="004A329A" w:rsidRDefault="004A329A" w:rsidP="00685064">
      <w:pPr>
        <w:rPr>
          <w:lang w:eastAsia="de-CH"/>
        </w:rPr>
      </w:pPr>
      <w:r>
        <w:rPr>
          <w:lang w:eastAsia="de-CH"/>
        </w:rPr>
        <w:t>Telefonnummer:</w:t>
      </w:r>
      <w:r>
        <w:rPr>
          <w:lang w:eastAsia="de-CH"/>
        </w:rPr>
        <w:tab/>
      </w:r>
      <w:r>
        <w:rPr>
          <w:lang w:eastAsia="de-CH"/>
        </w:rPr>
        <w:tab/>
      </w:r>
      <w:sdt>
        <w:sdtPr>
          <w:rPr>
            <w:lang w:eastAsia="de-CH"/>
          </w:rPr>
          <w:id w:val="481811955"/>
          <w:placeholder>
            <w:docPart w:val="50C47A994534422685A3722972197D27"/>
          </w:placeholder>
          <w:showingPlcHdr/>
          <w:text/>
        </w:sdtPr>
        <w:sdtEndPr/>
        <w:sdtContent>
          <w:r w:rsidRPr="00E84AFB">
            <w:rPr>
              <w:rStyle w:val="Platzhaltertext"/>
            </w:rPr>
            <w:t>Klicken Sie hier, um Text einzugeben.</w:t>
          </w:r>
        </w:sdtContent>
      </w:sdt>
    </w:p>
    <w:p w:rsidR="004A329A" w:rsidRDefault="004A329A">
      <w:pPr>
        <w:spacing w:line="240" w:lineRule="auto"/>
        <w:rPr>
          <w:lang w:eastAsia="de-CH"/>
        </w:rPr>
      </w:pPr>
      <w:r>
        <w:rPr>
          <w:lang w:eastAsia="de-CH"/>
        </w:rPr>
        <w:br w:type="page"/>
      </w:r>
    </w:p>
    <w:p w:rsidR="004A329A" w:rsidRPr="004A329A" w:rsidRDefault="004A329A" w:rsidP="004A329A">
      <w:pPr>
        <w:pStyle w:val="berschrift1"/>
        <w:numPr>
          <w:ilvl w:val="0"/>
          <w:numId w:val="9"/>
        </w:numPr>
        <w:rPr>
          <w:u w:val="single"/>
          <w:lang w:eastAsia="de-CH"/>
        </w:rPr>
      </w:pPr>
      <w:r w:rsidRPr="004A329A">
        <w:rPr>
          <w:u w:val="single"/>
          <w:lang w:eastAsia="de-CH"/>
        </w:rPr>
        <w:lastRenderedPageBreak/>
        <w:t>Vernehmlassungsfragen zum Lehrplan Volksschule Thurgau</w:t>
      </w:r>
    </w:p>
    <w:p w:rsidR="004A329A" w:rsidRDefault="004A329A" w:rsidP="004A329A">
      <w:pPr>
        <w:rPr>
          <w:b/>
          <w:lang w:eastAsia="de-CH"/>
        </w:rPr>
      </w:pPr>
      <w:r>
        <w:rPr>
          <w:b/>
          <w:lang w:eastAsia="de-CH"/>
        </w:rPr>
        <w:t>* 4. Überblick (vgl. Kap. 3.1)</w:t>
      </w:r>
    </w:p>
    <w:p w:rsidR="004B17C2" w:rsidRDefault="004A329A" w:rsidP="004B17C2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>Sind Sie damit einverstanden, dass</w:t>
      </w:r>
      <w:r>
        <w:rPr>
          <w:b/>
          <w:lang w:eastAsia="de-CH"/>
        </w:rPr>
        <w:t xml:space="preserve"> in der Mitte des ersten Zyklus </w:t>
      </w:r>
      <w:r w:rsidRPr="004A329A">
        <w:rPr>
          <w:b/>
          <w:lang w:eastAsia="de-CH"/>
        </w:rPr>
        <w:t>Orienti</w:t>
      </w:r>
      <w:r w:rsidRPr="004A329A">
        <w:rPr>
          <w:b/>
          <w:lang w:eastAsia="de-CH"/>
        </w:rPr>
        <w:t>e</w:t>
      </w:r>
      <w:r w:rsidRPr="004A329A">
        <w:rPr>
          <w:b/>
          <w:lang w:eastAsia="de-CH"/>
        </w:rPr>
        <w:t>rungspunkte für die</w:t>
      </w:r>
      <w:r>
        <w:rPr>
          <w:b/>
          <w:lang w:eastAsia="de-CH"/>
        </w:rPr>
        <w:t xml:space="preserve"> </w:t>
      </w:r>
      <w:r w:rsidRPr="004A329A">
        <w:rPr>
          <w:b/>
          <w:lang w:eastAsia="de-CH"/>
        </w:rPr>
        <w:t>Lehrpersonen eingefügt werden?</w:t>
      </w:r>
    </w:p>
    <w:p w:rsidR="007B105D" w:rsidRDefault="007B105D" w:rsidP="004B17C2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9" type="#_x0000_t75" style="width:36pt;height:18.4pt" o:ole="">
            <v:imagedata r:id="rId11" o:title=""/>
          </v:shape>
          <w:control r:id="rId12" w:name="OptionButton21" w:shapeid="_x0000_i1149"/>
        </w:object>
      </w:r>
      <w:r>
        <w:object w:dxaOrig="225" w:dyaOrig="225">
          <v:shape id="_x0000_i1151" type="#_x0000_t75" style="width:128.1pt;height:18.4pt" o:ole="">
            <v:imagedata r:id="rId13" o:title=""/>
          </v:shape>
          <w:control r:id="rId14" w:name="OptionButton22" w:shapeid="_x0000_i1151"/>
        </w:object>
      </w:r>
      <w:r>
        <w:object w:dxaOrig="225" w:dyaOrig="225">
          <v:shape id="_x0000_i1153" type="#_x0000_t75" style="width:48.55pt;height:18.4pt" o:ole="">
            <v:imagedata r:id="rId15" o:title=""/>
          </v:shape>
          <w:control r:id="rId16" w:name="OptionButton23" w:shapeid="_x0000_i1153"/>
        </w:object>
      </w:r>
      <w:r>
        <w:object w:dxaOrig="225" w:dyaOrig="225">
          <v:shape id="_x0000_i1155" type="#_x0000_t75" style="width:136.45pt;height:18.4pt" o:ole="">
            <v:imagedata r:id="rId17" o:title=""/>
          </v:shape>
          <w:control r:id="rId18" w:name="OptionButton24" w:shapeid="_x0000_i1155"/>
        </w:object>
      </w:r>
    </w:p>
    <w:p w:rsidR="009920C2" w:rsidRDefault="009920C2" w:rsidP="004B17C2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7B105D" w:rsidRDefault="00E53969" w:rsidP="004B17C2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20162448"/>
          <w:placeholder>
            <w:docPart w:val="D4374EBCCD764FE9A192A29B881B3954"/>
          </w:placeholder>
          <w:showingPlcHdr/>
          <w:text/>
        </w:sdtPr>
        <w:sdtEndPr/>
        <w:sdtContent>
          <w:r w:rsidR="00F370C3" w:rsidRPr="00E84AFB">
            <w:rPr>
              <w:rStyle w:val="Platzhaltertext"/>
            </w:rPr>
            <w:t>Klicken Sie hier, um Text einzugeben.</w:t>
          </w:r>
        </w:sdtContent>
      </w:sdt>
    </w:p>
    <w:p w:rsidR="007B105D" w:rsidRDefault="007B105D" w:rsidP="004B17C2">
      <w:pPr>
        <w:tabs>
          <w:tab w:val="left" w:pos="142"/>
        </w:tabs>
        <w:spacing w:after="240"/>
        <w:rPr>
          <w:lang w:eastAsia="de-CH"/>
        </w:rPr>
      </w:pPr>
    </w:p>
    <w:p w:rsidR="007B105D" w:rsidRDefault="007B105D" w:rsidP="004B17C2">
      <w:pPr>
        <w:tabs>
          <w:tab w:val="left" w:pos="142"/>
        </w:tabs>
        <w:spacing w:after="240"/>
        <w:rPr>
          <w:b/>
          <w:lang w:eastAsia="de-CH"/>
        </w:rPr>
      </w:pPr>
      <w:r>
        <w:rPr>
          <w:b/>
          <w:lang w:eastAsia="de-CH"/>
        </w:rPr>
        <w:t xml:space="preserve">  5. Überblick (vgl. Kap. 3.1)</w:t>
      </w:r>
      <w:r>
        <w:rPr>
          <w:b/>
          <w:lang w:eastAsia="de-CH"/>
        </w:rPr>
        <w:br/>
      </w:r>
      <w:r>
        <w:rPr>
          <w:b/>
          <w:lang w:eastAsia="de-CH"/>
        </w:rPr>
        <w:tab/>
        <w:t xml:space="preserve">Haben Sie allgemeine Rückmeldungen zum Kapitel </w:t>
      </w:r>
      <w:r>
        <w:rPr>
          <w:b/>
          <w:i/>
          <w:lang w:eastAsia="de-CH"/>
        </w:rPr>
        <w:t>Überblick</w:t>
      </w:r>
      <w:r>
        <w:rPr>
          <w:b/>
          <w:lang w:eastAsia="de-CH"/>
        </w:rPr>
        <w:t>?</w:t>
      </w:r>
    </w:p>
    <w:sdt>
      <w:sdtPr>
        <w:rPr>
          <w:b/>
          <w:lang w:eastAsia="de-CH"/>
        </w:rPr>
        <w:id w:val="-530563284"/>
        <w:placeholder>
          <w:docPart w:val="60D0DC713EAA48E89CF1A696F3BC14AF"/>
        </w:placeholder>
        <w:showingPlcHdr/>
        <w:text/>
      </w:sdtPr>
      <w:sdtEndPr/>
      <w:sdtContent>
        <w:p w:rsidR="007B105D" w:rsidRDefault="007B105D" w:rsidP="004B17C2">
          <w:pPr>
            <w:tabs>
              <w:tab w:val="left" w:pos="142"/>
            </w:tabs>
            <w:spacing w:after="240"/>
            <w:rPr>
              <w:b/>
              <w:lang w:eastAsia="de-CH"/>
            </w:rPr>
          </w:pPr>
          <w:r w:rsidRPr="00E84AFB">
            <w:rPr>
              <w:rStyle w:val="Platzhaltertext"/>
            </w:rPr>
            <w:t>Klicken Sie hier, um Text einzugeben.</w:t>
          </w:r>
        </w:p>
      </w:sdtContent>
    </w:sdt>
    <w:p w:rsidR="00C77C29" w:rsidRDefault="00C77C29" w:rsidP="004B17C2">
      <w:pPr>
        <w:tabs>
          <w:tab w:val="left" w:pos="142"/>
        </w:tabs>
        <w:spacing w:after="240"/>
        <w:rPr>
          <w:b/>
          <w:lang w:eastAsia="de-CH"/>
        </w:rPr>
      </w:pPr>
    </w:p>
    <w:p w:rsidR="00C77C29" w:rsidRDefault="00C77C29" w:rsidP="00C77C29">
      <w:pPr>
        <w:rPr>
          <w:b/>
          <w:lang w:eastAsia="de-CH"/>
        </w:rPr>
      </w:pPr>
      <w:r>
        <w:rPr>
          <w:b/>
          <w:lang w:eastAsia="de-CH"/>
        </w:rPr>
        <w:t>* 6. Grundlagen (vgl. Kap. 3.2)</w:t>
      </w:r>
    </w:p>
    <w:p w:rsidR="00C77C29" w:rsidRDefault="00C77C29" w:rsidP="00C77C29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dem Kapitel «Die lokale Bildungslandschaft» einverstanden?</w:t>
      </w:r>
    </w:p>
    <w:p w:rsidR="00C77C29" w:rsidRDefault="00C77C29" w:rsidP="00C77C29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157" type="#_x0000_t75" style="width:36pt;height:18.4pt" o:ole="">
            <v:imagedata r:id="rId19" o:title=""/>
          </v:shape>
          <w:control r:id="rId20" w:name="OptionButton211" w:shapeid="_x0000_i1157"/>
        </w:object>
      </w:r>
      <w:r>
        <w:object w:dxaOrig="225" w:dyaOrig="225">
          <v:shape id="_x0000_i1159" type="#_x0000_t75" style="width:128.1pt;height:18.4pt" o:ole="">
            <v:imagedata r:id="rId21" o:title=""/>
          </v:shape>
          <w:control r:id="rId22" w:name="OptionButton221" w:shapeid="_x0000_i1159"/>
        </w:object>
      </w:r>
      <w:r>
        <w:object w:dxaOrig="225" w:dyaOrig="225">
          <v:shape id="_x0000_i1161" type="#_x0000_t75" style="width:48.55pt;height:18.4pt" o:ole="">
            <v:imagedata r:id="rId23" o:title=""/>
          </v:shape>
          <w:control r:id="rId24" w:name="OptionButton231" w:shapeid="_x0000_i1161"/>
        </w:object>
      </w:r>
      <w:r>
        <w:object w:dxaOrig="225" w:dyaOrig="225">
          <v:shape id="_x0000_i1163" type="#_x0000_t75" style="width:136.45pt;height:18.4pt" o:ole="">
            <v:imagedata r:id="rId25" o:title=""/>
          </v:shape>
          <w:control r:id="rId26" w:name="OptionButton241" w:shapeid="_x0000_i1163"/>
        </w:object>
      </w:r>
    </w:p>
    <w:p w:rsidR="009920C2" w:rsidRDefault="009920C2" w:rsidP="00C77C29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C77C29" w:rsidRDefault="00E53969" w:rsidP="00C77C29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943764143"/>
          <w:placeholder>
            <w:docPart w:val="722AF2DA17B040CE86B58C137A19CFA1"/>
          </w:placeholder>
          <w:showingPlcHdr/>
          <w:text/>
        </w:sdtPr>
        <w:sdtEndPr/>
        <w:sdtContent>
          <w:r w:rsidR="00C77C29" w:rsidRPr="00E84AFB">
            <w:rPr>
              <w:rStyle w:val="Platzhaltertext"/>
            </w:rPr>
            <w:t>Klicken Sie hier, um Text einzugeben.</w:t>
          </w:r>
        </w:sdtContent>
      </w:sdt>
    </w:p>
    <w:p w:rsidR="001A1A99" w:rsidRDefault="001A1A99" w:rsidP="004B17C2">
      <w:pPr>
        <w:tabs>
          <w:tab w:val="left" w:pos="142"/>
        </w:tabs>
        <w:spacing w:after="240"/>
        <w:rPr>
          <w:b/>
          <w:lang w:eastAsia="de-CH"/>
        </w:rPr>
      </w:pPr>
    </w:p>
    <w:p w:rsidR="000D788B" w:rsidRDefault="000D788B" w:rsidP="001A1A99">
      <w:pPr>
        <w:rPr>
          <w:b/>
          <w:lang w:eastAsia="de-CH"/>
        </w:rPr>
      </w:pPr>
      <w:r>
        <w:rPr>
          <w:b/>
          <w:lang w:eastAsia="de-CH"/>
        </w:rPr>
        <w:t>* 7. Grundlagen (vgl. Kap. 3.2)</w:t>
      </w:r>
    </w:p>
    <w:p w:rsidR="000D788B" w:rsidRDefault="000D788B" w:rsidP="001A1A99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dem zusätzlichen fächerübergreifenden Thema «Sicherheit im Ve</w:t>
      </w:r>
      <w:r>
        <w:rPr>
          <w:b/>
          <w:lang w:eastAsia="de-CH"/>
        </w:rPr>
        <w:t>r</w:t>
      </w:r>
      <w:r>
        <w:rPr>
          <w:b/>
          <w:lang w:eastAsia="de-CH"/>
        </w:rPr>
        <w:t>kehr» einverstanden?</w:t>
      </w:r>
    </w:p>
    <w:p w:rsidR="000D788B" w:rsidRDefault="000D788B" w:rsidP="001A1A99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165" type="#_x0000_t75" style="width:36pt;height:18.4pt" o:ole="">
            <v:imagedata r:id="rId27" o:title=""/>
          </v:shape>
          <w:control r:id="rId28" w:name="OptionButton212" w:shapeid="_x0000_i1165"/>
        </w:object>
      </w:r>
      <w:r>
        <w:object w:dxaOrig="225" w:dyaOrig="225">
          <v:shape id="_x0000_i1167" type="#_x0000_t75" style="width:128.1pt;height:18.4pt" o:ole="">
            <v:imagedata r:id="rId29" o:title=""/>
          </v:shape>
          <w:control r:id="rId30" w:name="OptionButton222" w:shapeid="_x0000_i1167"/>
        </w:object>
      </w:r>
      <w:r>
        <w:object w:dxaOrig="225" w:dyaOrig="225">
          <v:shape id="_x0000_i1169" type="#_x0000_t75" style="width:48.55pt;height:18.4pt" o:ole="">
            <v:imagedata r:id="rId31" o:title=""/>
          </v:shape>
          <w:control r:id="rId32" w:name="OptionButton232" w:shapeid="_x0000_i1169"/>
        </w:object>
      </w:r>
      <w:r>
        <w:object w:dxaOrig="225" w:dyaOrig="225">
          <v:shape id="_x0000_i1171" type="#_x0000_t75" style="width:136.45pt;height:18.4pt" o:ole="">
            <v:imagedata r:id="rId33" o:title=""/>
          </v:shape>
          <w:control r:id="rId34" w:name="OptionButton242" w:shapeid="_x0000_i1171"/>
        </w:object>
      </w:r>
    </w:p>
    <w:p w:rsidR="009920C2" w:rsidRDefault="009920C2" w:rsidP="001A1A99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D788B" w:rsidRDefault="00E53969" w:rsidP="001A1A99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675944378"/>
          <w:placeholder>
            <w:docPart w:val="E21D30762E604F019AEFAF741F7C14D4"/>
          </w:placeholder>
          <w:showingPlcHdr/>
          <w:text/>
        </w:sdtPr>
        <w:sdtEndPr/>
        <w:sdtContent>
          <w:r w:rsidR="000D788B" w:rsidRPr="00E84AFB">
            <w:rPr>
              <w:rStyle w:val="Platzhaltertext"/>
            </w:rPr>
            <w:t>Klicken Sie hier, um Text einzugeben.</w:t>
          </w:r>
        </w:sdtContent>
      </w:sdt>
    </w:p>
    <w:p w:rsidR="000D788B" w:rsidRDefault="000D788B" w:rsidP="001A1A99">
      <w:pPr>
        <w:tabs>
          <w:tab w:val="left" w:pos="142"/>
        </w:tabs>
        <w:spacing w:after="240"/>
        <w:rPr>
          <w:b/>
          <w:lang w:eastAsia="de-CH"/>
        </w:rPr>
      </w:pPr>
    </w:p>
    <w:p w:rsidR="000D788B" w:rsidRDefault="000D788B" w:rsidP="000D788B">
      <w:pPr>
        <w:rPr>
          <w:b/>
          <w:lang w:eastAsia="de-CH"/>
        </w:rPr>
      </w:pPr>
      <w:r>
        <w:rPr>
          <w:b/>
          <w:lang w:eastAsia="de-CH"/>
        </w:rPr>
        <w:lastRenderedPageBreak/>
        <w:t>* 8. Grundlagen (vgl. Kap. 3.2)</w:t>
      </w:r>
    </w:p>
    <w:p w:rsidR="000D788B" w:rsidRDefault="000D788B" w:rsidP="000D788B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dem zusätzlichen fächerübergreifenden Thema «Kultur und Schule» einverstanden?</w:t>
      </w:r>
    </w:p>
    <w:p w:rsidR="000D788B" w:rsidRDefault="000D788B" w:rsidP="000D788B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173" type="#_x0000_t75" style="width:36pt;height:18.4pt" o:ole="">
            <v:imagedata r:id="rId35" o:title=""/>
          </v:shape>
          <w:control r:id="rId36" w:name="OptionButton213" w:shapeid="_x0000_i1173"/>
        </w:object>
      </w:r>
      <w:r>
        <w:object w:dxaOrig="225" w:dyaOrig="225">
          <v:shape id="_x0000_i1175" type="#_x0000_t75" style="width:128.1pt;height:18.4pt" o:ole="">
            <v:imagedata r:id="rId37" o:title=""/>
          </v:shape>
          <w:control r:id="rId38" w:name="OptionButton223" w:shapeid="_x0000_i1175"/>
        </w:object>
      </w:r>
      <w:r>
        <w:object w:dxaOrig="225" w:dyaOrig="225">
          <v:shape id="_x0000_i1177" type="#_x0000_t75" style="width:48.55pt;height:18.4pt" o:ole="">
            <v:imagedata r:id="rId39" o:title=""/>
          </v:shape>
          <w:control r:id="rId40" w:name="OptionButton233" w:shapeid="_x0000_i1177"/>
        </w:object>
      </w:r>
      <w:r>
        <w:object w:dxaOrig="225" w:dyaOrig="225">
          <v:shape id="_x0000_i1179" type="#_x0000_t75" style="width:136.45pt;height:18.4pt" o:ole="">
            <v:imagedata r:id="rId41" o:title=""/>
          </v:shape>
          <w:control r:id="rId42" w:name="OptionButton243" w:shapeid="_x0000_i1179"/>
        </w:object>
      </w:r>
    </w:p>
    <w:p w:rsidR="009920C2" w:rsidRDefault="009920C2" w:rsidP="000D788B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D788B" w:rsidRDefault="00E53969" w:rsidP="000D788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565487822"/>
          <w:placeholder>
            <w:docPart w:val="9CA5E0095C144B9E98E2E9DABDD082F2"/>
          </w:placeholder>
          <w:showingPlcHdr/>
          <w:text/>
        </w:sdtPr>
        <w:sdtEndPr/>
        <w:sdtContent>
          <w:r w:rsidR="000D788B" w:rsidRPr="00E84AFB">
            <w:rPr>
              <w:rStyle w:val="Platzhaltertext"/>
            </w:rPr>
            <w:t>Klicken Sie hier, um Text einzugeben.</w:t>
          </w:r>
        </w:sdtContent>
      </w:sdt>
    </w:p>
    <w:p w:rsidR="000D788B" w:rsidRDefault="000D788B" w:rsidP="004B17C2">
      <w:pPr>
        <w:tabs>
          <w:tab w:val="left" w:pos="142"/>
        </w:tabs>
        <w:spacing w:after="240"/>
        <w:rPr>
          <w:b/>
          <w:lang w:eastAsia="de-CH"/>
        </w:rPr>
      </w:pPr>
    </w:p>
    <w:p w:rsidR="000D788B" w:rsidRDefault="000D788B" w:rsidP="000D788B">
      <w:pPr>
        <w:rPr>
          <w:b/>
          <w:lang w:eastAsia="de-CH"/>
        </w:rPr>
      </w:pPr>
      <w:r>
        <w:rPr>
          <w:b/>
          <w:lang w:eastAsia="de-CH"/>
        </w:rPr>
        <w:t>* 9. Grundlagen (vgl. Kap. 3.2)</w:t>
      </w:r>
    </w:p>
    <w:p w:rsidR="000D788B" w:rsidRDefault="000D788B" w:rsidP="000D788B">
      <w:pPr>
        <w:tabs>
          <w:tab w:val="left" w:pos="142"/>
        </w:tabs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den übrigen Ergänzungen einverstanden?</w:t>
      </w:r>
    </w:p>
    <w:p w:rsidR="000D788B" w:rsidRDefault="000D788B" w:rsidP="000D788B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(Hinweis: Antworten zur Beurteilung bitte bei d</w:t>
      </w:r>
      <w:r w:rsidR="00242148">
        <w:rPr>
          <w:b/>
          <w:lang w:eastAsia="de-CH"/>
        </w:rPr>
        <w:t>en Vernehmlassungsfragen 39 – 47</w:t>
      </w:r>
      <w:r>
        <w:rPr>
          <w:b/>
          <w:lang w:eastAsia="de-CH"/>
        </w:rPr>
        <w:t xml:space="preserve"> geben!)</w:t>
      </w:r>
    </w:p>
    <w:p w:rsidR="000D788B" w:rsidRDefault="000D788B" w:rsidP="000D788B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181" type="#_x0000_t75" style="width:36pt;height:18.4pt" o:ole="">
            <v:imagedata r:id="rId43" o:title=""/>
          </v:shape>
          <w:control r:id="rId44" w:name="OptionButton2131" w:shapeid="_x0000_i1181"/>
        </w:object>
      </w:r>
      <w:r>
        <w:object w:dxaOrig="225" w:dyaOrig="225">
          <v:shape id="_x0000_i1183" type="#_x0000_t75" style="width:128.1pt;height:18.4pt" o:ole="">
            <v:imagedata r:id="rId45" o:title=""/>
          </v:shape>
          <w:control r:id="rId46" w:name="OptionButton2231" w:shapeid="_x0000_i1183"/>
        </w:object>
      </w:r>
      <w:r>
        <w:object w:dxaOrig="225" w:dyaOrig="225">
          <v:shape id="_x0000_i1185" type="#_x0000_t75" style="width:48.55pt;height:18.4pt" o:ole="">
            <v:imagedata r:id="rId47" o:title=""/>
          </v:shape>
          <w:control r:id="rId48" w:name="OptionButton2331" w:shapeid="_x0000_i1185"/>
        </w:object>
      </w:r>
      <w:r>
        <w:object w:dxaOrig="225" w:dyaOrig="225">
          <v:shape id="_x0000_i1187" type="#_x0000_t75" style="width:136.45pt;height:18.4pt" o:ole="">
            <v:imagedata r:id="rId49" o:title=""/>
          </v:shape>
          <w:control r:id="rId50" w:name="OptionButton2431" w:shapeid="_x0000_i1187"/>
        </w:object>
      </w:r>
    </w:p>
    <w:p w:rsidR="009920C2" w:rsidRDefault="009920C2" w:rsidP="000D788B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D788B" w:rsidRDefault="00E53969" w:rsidP="000D788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520976324"/>
          <w:placeholder>
            <w:docPart w:val="626763DCE0D843819369E0FDB80173A9"/>
          </w:placeholder>
          <w:showingPlcHdr/>
          <w:text/>
        </w:sdtPr>
        <w:sdtEndPr/>
        <w:sdtContent>
          <w:r w:rsidR="000D788B" w:rsidRPr="00E84AFB">
            <w:rPr>
              <w:rStyle w:val="Platzhaltertext"/>
            </w:rPr>
            <w:t>Klicken Sie hier, um Text einzugeben.</w:t>
          </w:r>
        </w:sdtContent>
      </w:sdt>
    </w:p>
    <w:p w:rsidR="000D788B" w:rsidRDefault="000D788B" w:rsidP="000D788B">
      <w:pPr>
        <w:tabs>
          <w:tab w:val="left" w:pos="142"/>
        </w:tabs>
        <w:spacing w:after="240"/>
        <w:rPr>
          <w:b/>
          <w:lang w:eastAsia="de-CH"/>
        </w:rPr>
      </w:pPr>
    </w:p>
    <w:p w:rsidR="00DD710A" w:rsidRDefault="00DD710A" w:rsidP="00DD710A">
      <w:pPr>
        <w:rPr>
          <w:b/>
          <w:lang w:eastAsia="de-CH"/>
        </w:rPr>
      </w:pPr>
      <w:r>
        <w:rPr>
          <w:b/>
          <w:lang w:eastAsia="de-CH"/>
        </w:rPr>
        <w:t xml:space="preserve">  10. Grundlagen (vgl. Kap. 3.2)</w:t>
      </w:r>
    </w:p>
    <w:p w:rsidR="00DD710A" w:rsidRPr="00DD710A" w:rsidRDefault="00DD710A" w:rsidP="00DD710A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 xml:space="preserve">Haben Sie allgemeine Rückmeldungen zum Kapitel </w:t>
      </w:r>
      <w:r>
        <w:rPr>
          <w:b/>
          <w:i/>
          <w:lang w:eastAsia="de-CH"/>
        </w:rPr>
        <w:t>Grundlagen</w:t>
      </w:r>
      <w:r>
        <w:rPr>
          <w:b/>
          <w:lang w:eastAsia="de-CH"/>
        </w:rPr>
        <w:t>?</w:t>
      </w:r>
    </w:p>
    <w:p w:rsidR="00DD710A" w:rsidRDefault="00E53969" w:rsidP="00DD710A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435128152"/>
          <w:placeholder>
            <w:docPart w:val="42D569DCC98444DC9E8574677D059947"/>
          </w:placeholder>
          <w:showingPlcHdr/>
          <w:text/>
        </w:sdtPr>
        <w:sdtEndPr/>
        <w:sdtContent>
          <w:r w:rsidR="00DD710A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b/>
          <w:lang w:eastAsia="de-CH"/>
        </w:rPr>
      </w:pPr>
    </w:p>
    <w:p w:rsidR="00DD710A" w:rsidRDefault="00DD710A" w:rsidP="00DD710A">
      <w:pPr>
        <w:rPr>
          <w:b/>
          <w:lang w:eastAsia="de-CH"/>
        </w:rPr>
      </w:pPr>
      <w:r>
        <w:rPr>
          <w:b/>
          <w:lang w:eastAsia="de-CH"/>
        </w:rPr>
        <w:t xml:space="preserve">  11. Sprachen</w:t>
      </w:r>
    </w:p>
    <w:p w:rsidR="00DD710A" w:rsidRDefault="00DD710A" w:rsidP="00DD710A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Einleitende Kapitel Sprachen (vgl. Kap. 3.3.1)</w:t>
      </w:r>
    </w:p>
    <w:p w:rsidR="00DD710A" w:rsidRPr="00DD710A" w:rsidRDefault="00DD710A" w:rsidP="00DD710A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 xml:space="preserve">Haben Sie allgemeine Rückmeldungen zu den einleitenden Kapiteln </w:t>
      </w:r>
      <w:r>
        <w:rPr>
          <w:b/>
          <w:i/>
          <w:lang w:eastAsia="de-CH"/>
        </w:rPr>
        <w:t>Sprachen</w:t>
      </w:r>
      <w:r>
        <w:rPr>
          <w:b/>
          <w:lang w:eastAsia="de-CH"/>
        </w:rPr>
        <w:t>?</w:t>
      </w:r>
    </w:p>
    <w:p w:rsidR="00DD710A" w:rsidRDefault="00E53969" w:rsidP="00DD710A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05161072"/>
          <w:placeholder>
            <w:docPart w:val="091F440F1E604AF3BFCE0310D8A1308A"/>
          </w:placeholder>
          <w:showingPlcHdr/>
          <w:text/>
        </w:sdtPr>
        <w:sdtEndPr/>
        <w:sdtContent>
          <w:r w:rsidR="00DD710A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lang w:eastAsia="de-CH"/>
        </w:rPr>
      </w:pPr>
    </w:p>
    <w:p w:rsidR="00DD710A" w:rsidRDefault="00DD710A" w:rsidP="00DD710A">
      <w:pPr>
        <w:rPr>
          <w:b/>
          <w:lang w:eastAsia="de-CH"/>
        </w:rPr>
      </w:pPr>
      <w:r>
        <w:rPr>
          <w:b/>
          <w:lang w:eastAsia="de-CH"/>
        </w:rPr>
        <w:t xml:space="preserve">  12. Sprachen</w:t>
      </w:r>
    </w:p>
    <w:p w:rsidR="00DD710A" w:rsidRDefault="00DD710A" w:rsidP="00DD710A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Kompetenzaufbau Sprachen (vgl. Kap. 3.3.2)</w:t>
      </w:r>
    </w:p>
    <w:p w:rsidR="00DD710A" w:rsidRDefault="00DD710A" w:rsidP="00DD710A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lastRenderedPageBreak/>
        <w:t xml:space="preserve">Haben Sie allgemeine Rückmeldungen zum Kompetenzaufbau </w:t>
      </w:r>
      <w:r w:rsidR="00B75C27">
        <w:rPr>
          <w:b/>
          <w:lang w:eastAsia="de-CH"/>
        </w:rPr>
        <w:t xml:space="preserve">Französisch </w:t>
      </w:r>
      <w:r>
        <w:rPr>
          <w:b/>
          <w:lang w:eastAsia="de-CH"/>
        </w:rPr>
        <w:t>2. Fremdsprache?</w:t>
      </w:r>
    </w:p>
    <w:p w:rsidR="00DD710A" w:rsidRDefault="00E53969" w:rsidP="00DD710A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659048949"/>
          <w:placeholder>
            <w:docPart w:val="F6209222616B47F6893D2733B6E583D7"/>
          </w:placeholder>
          <w:showingPlcHdr/>
          <w:text/>
        </w:sdtPr>
        <w:sdtEndPr/>
        <w:sdtContent>
          <w:r w:rsidR="00DD710A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b/>
          <w:lang w:eastAsia="de-CH"/>
        </w:rPr>
      </w:pPr>
    </w:p>
    <w:p w:rsidR="00DD710A" w:rsidRDefault="00DD710A" w:rsidP="00DD710A">
      <w:pPr>
        <w:rPr>
          <w:b/>
          <w:lang w:eastAsia="de-CH"/>
        </w:rPr>
      </w:pPr>
      <w:r>
        <w:rPr>
          <w:b/>
          <w:lang w:eastAsia="de-CH"/>
        </w:rPr>
        <w:t>* 13. Natur, Mensch, Gesellschaft</w:t>
      </w:r>
    </w:p>
    <w:p w:rsidR="00DD710A" w:rsidRDefault="00DD710A" w:rsidP="00DD710A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Einleitende Kapitel Natur, Mensch, Gesellschaft (vgl. Kap. 3.4.1)</w:t>
      </w:r>
    </w:p>
    <w:p w:rsidR="00DD710A" w:rsidRDefault="00DD710A" w:rsidP="00DD710A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Erachten Sie die Verlinkung auf Lerninhalte mit Bezug zum Kanton Thurgau als Mehrwert?</w:t>
      </w:r>
    </w:p>
    <w:p w:rsidR="00B21184" w:rsidRPr="00AF6ABC" w:rsidRDefault="00B21184" w:rsidP="00DD710A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</w:t>
      </w:r>
      <w:r w:rsidR="00AF6ABC" w:rsidRPr="00AF6ABC">
        <w:rPr>
          <w:rFonts w:cs="Arial"/>
        </w:rPr>
        <w:t>Bitte begründen Sie b</w:t>
      </w:r>
      <w:r w:rsidRPr="00AF6ABC">
        <w:rPr>
          <w:rFonts w:cs="Arial"/>
        </w:rPr>
        <w:t>ei der Wahl der Antwortoptionen «Ja, mit Vorbehalten» oder «Nein» Ihre Ant</w:t>
      </w:r>
      <w:r w:rsidR="00AF6ABC" w:rsidRPr="00AF6ABC">
        <w:rPr>
          <w:rFonts w:cs="Arial"/>
        </w:rPr>
        <w:t>wort im Bemerkungsfeld!)</w:t>
      </w:r>
    </w:p>
    <w:p w:rsidR="00DD710A" w:rsidRDefault="00DD710A" w:rsidP="00DD710A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189" type="#_x0000_t75" style="width:36pt;height:18.4pt" o:ole="">
            <v:imagedata r:id="rId51" o:title=""/>
          </v:shape>
          <w:control r:id="rId52" w:name="OptionButton2132" w:shapeid="_x0000_i1189"/>
        </w:object>
      </w:r>
      <w:r>
        <w:object w:dxaOrig="225" w:dyaOrig="225">
          <v:shape id="_x0000_i1191" type="#_x0000_t75" style="width:128.1pt;height:18.4pt" o:ole="">
            <v:imagedata r:id="rId53" o:title=""/>
          </v:shape>
          <w:control r:id="rId54" w:name="OptionButton2232" w:shapeid="_x0000_i1191"/>
        </w:object>
      </w:r>
      <w:r>
        <w:object w:dxaOrig="225" w:dyaOrig="225">
          <v:shape id="_x0000_i1193" type="#_x0000_t75" style="width:48.55pt;height:18.4pt" o:ole="">
            <v:imagedata r:id="rId55" o:title=""/>
          </v:shape>
          <w:control r:id="rId56" w:name="OptionButton2332" w:shapeid="_x0000_i1193"/>
        </w:object>
      </w:r>
      <w:r>
        <w:object w:dxaOrig="225" w:dyaOrig="225">
          <v:shape id="_x0000_i1195" type="#_x0000_t75" style="width:136.45pt;height:18.4pt" o:ole="">
            <v:imagedata r:id="rId57" o:title=""/>
          </v:shape>
          <w:control r:id="rId58" w:name="OptionButton2432" w:shapeid="_x0000_i1195"/>
        </w:object>
      </w:r>
    </w:p>
    <w:p w:rsidR="009920C2" w:rsidRDefault="009920C2" w:rsidP="00DD710A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DD710A" w:rsidRDefault="00E53969" w:rsidP="00DD710A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272789396"/>
          <w:placeholder>
            <w:docPart w:val="8E211AC6BB7443519117B61AB2E7294F"/>
          </w:placeholder>
          <w:showingPlcHdr/>
          <w:text/>
        </w:sdtPr>
        <w:sdtEndPr/>
        <w:sdtContent>
          <w:r w:rsidR="00DD710A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b/>
          <w:lang w:eastAsia="de-CH"/>
        </w:rPr>
      </w:pPr>
    </w:p>
    <w:p w:rsidR="00DD710A" w:rsidRDefault="00DD710A" w:rsidP="00DD710A">
      <w:pPr>
        <w:rPr>
          <w:b/>
          <w:lang w:eastAsia="de-CH"/>
        </w:rPr>
      </w:pPr>
      <w:r>
        <w:rPr>
          <w:b/>
          <w:lang w:eastAsia="de-CH"/>
        </w:rPr>
        <w:t xml:space="preserve">  14. Natur, Mensch, Gesellschaft</w:t>
      </w:r>
    </w:p>
    <w:p w:rsidR="00DD710A" w:rsidRDefault="00DD710A" w:rsidP="00DD710A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Einleitende Kapitel Natur, Mensch, Gesellschaft (vgl. Kap. 3.4.1)</w:t>
      </w:r>
    </w:p>
    <w:p w:rsidR="00DD710A" w:rsidRPr="00DD710A" w:rsidRDefault="00DD710A" w:rsidP="00DD710A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 xml:space="preserve">Haben Sie allgemeine Rückmeldungen zu den einleitenden Kapiteln </w:t>
      </w:r>
      <w:r>
        <w:rPr>
          <w:b/>
          <w:i/>
          <w:lang w:eastAsia="de-CH"/>
        </w:rPr>
        <w:t>Natur, Mensch, Gesellschaft</w:t>
      </w:r>
      <w:r>
        <w:rPr>
          <w:b/>
          <w:lang w:eastAsia="de-CH"/>
        </w:rPr>
        <w:t>?</w:t>
      </w:r>
    </w:p>
    <w:p w:rsidR="00DD710A" w:rsidRDefault="00E53969" w:rsidP="00DD710A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023557408"/>
          <w:placeholder>
            <w:docPart w:val="219C242FE38F4B98BB9CC5C4C6D50571"/>
          </w:placeholder>
          <w:showingPlcHdr/>
          <w:text/>
        </w:sdtPr>
        <w:sdtEndPr/>
        <w:sdtContent>
          <w:r w:rsidR="00DD710A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b/>
          <w:lang w:eastAsia="de-CH"/>
        </w:rPr>
      </w:pPr>
    </w:p>
    <w:p w:rsidR="00DD710A" w:rsidRDefault="00DD710A" w:rsidP="00DD710A">
      <w:pPr>
        <w:rPr>
          <w:b/>
          <w:lang w:eastAsia="de-CH"/>
        </w:rPr>
      </w:pPr>
      <w:r>
        <w:rPr>
          <w:b/>
          <w:lang w:eastAsia="de-CH"/>
        </w:rPr>
        <w:t xml:space="preserve">  15. Musik</w:t>
      </w:r>
    </w:p>
    <w:p w:rsidR="00DD710A" w:rsidRDefault="00DD710A" w:rsidP="00DD710A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Einleitende Kapitel Musik (vgl. Kap. 3.5.1)</w:t>
      </w:r>
    </w:p>
    <w:p w:rsidR="00DD710A" w:rsidRPr="00415D28" w:rsidRDefault="00DD710A" w:rsidP="00415D28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den einleitenden Kapiteln</w:t>
      </w:r>
      <w:r w:rsidR="00415D28">
        <w:rPr>
          <w:b/>
          <w:lang w:eastAsia="de-CH"/>
        </w:rPr>
        <w:t xml:space="preserve"> </w:t>
      </w:r>
      <w:r w:rsidR="00415D28">
        <w:rPr>
          <w:b/>
          <w:i/>
          <w:lang w:eastAsia="de-CH"/>
        </w:rPr>
        <w:t>Musik</w:t>
      </w:r>
      <w:r w:rsidR="00415D28">
        <w:rPr>
          <w:b/>
          <w:lang w:eastAsia="de-CH"/>
        </w:rPr>
        <w:t>?</w:t>
      </w:r>
    </w:p>
    <w:p w:rsidR="00DD710A" w:rsidRDefault="00E53969" w:rsidP="00DD710A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812164673"/>
          <w:placeholder>
            <w:docPart w:val="BFFD0B3CE0324FCAADD68851D30B3A69"/>
          </w:placeholder>
          <w:showingPlcHdr/>
          <w:text/>
        </w:sdtPr>
        <w:sdtEndPr/>
        <w:sdtContent>
          <w:r w:rsidR="00DD710A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b/>
          <w:lang w:eastAsia="de-CH"/>
        </w:rPr>
      </w:pPr>
    </w:p>
    <w:p w:rsidR="00415D28" w:rsidRDefault="00415D28" w:rsidP="00415D28">
      <w:pPr>
        <w:rPr>
          <w:b/>
          <w:lang w:eastAsia="de-CH"/>
        </w:rPr>
      </w:pPr>
      <w:r>
        <w:rPr>
          <w:b/>
          <w:lang w:eastAsia="de-CH"/>
        </w:rPr>
        <w:t>* 16. Musik</w:t>
      </w:r>
    </w:p>
    <w:p w:rsidR="00415D28" w:rsidRDefault="00415D28" w:rsidP="00415D28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Kompetenzaufbau Musik (vgl. Kap. 3.5.2)</w:t>
      </w:r>
    </w:p>
    <w:p w:rsidR="00415D28" w:rsidRDefault="00415D28" w:rsidP="00415D28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lastRenderedPageBreak/>
        <w:t>Sind Sie damit einverstanden, dass das Thurgauerlied als verbindlicher Inhalt definiert wird?</w:t>
      </w:r>
    </w:p>
    <w:p w:rsidR="00415D28" w:rsidRDefault="00415D28" w:rsidP="00415D28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197" type="#_x0000_t75" style="width:36pt;height:18.4pt" o:ole="">
            <v:imagedata r:id="rId59" o:title=""/>
          </v:shape>
          <w:control r:id="rId60" w:name="OptionButton2133" w:shapeid="_x0000_i1197"/>
        </w:object>
      </w:r>
      <w:r>
        <w:object w:dxaOrig="225" w:dyaOrig="225">
          <v:shape id="_x0000_i1199" type="#_x0000_t75" style="width:128.1pt;height:18.4pt" o:ole="">
            <v:imagedata r:id="rId61" o:title=""/>
          </v:shape>
          <w:control r:id="rId62" w:name="OptionButton2233" w:shapeid="_x0000_i1199"/>
        </w:object>
      </w:r>
      <w:r>
        <w:object w:dxaOrig="225" w:dyaOrig="225">
          <v:shape id="_x0000_i1201" type="#_x0000_t75" style="width:48.55pt;height:18.4pt" o:ole="">
            <v:imagedata r:id="rId63" o:title=""/>
          </v:shape>
          <w:control r:id="rId64" w:name="OptionButton2333" w:shapeid="_x0000_i1201"/>
        </w:object>
      </w:r>
      <w:r>
        <w:object w:dxaOrig="225" w:dyaOrig="225">
          <v:shape id="_x0000_i1203" type="#_x0000_t75" style="width:136.45pt;height:18.4pt" o:ole="">
            <v:imagedata r:id="rId65" o:title=""/>
          </v:shape>
          <w:control r:id="rId66" w:name="OptionButton2433" w:shapeid="_x0000_i1203"/>
        </w:object>
      </w:r>
    </w:p>
    <w:p w:rsidR="009920C2" w:rsidRDefault="009920C2" w:rsidP="00415D28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415D28" w:rsidRDefault="00E53969" w:rsidP="00415D28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984507922"/>
          <w:placeholder>
            <w:docPart w:val="DB8E972386354C15B9D2C49D9AD19823"/>
          </w:placeholder>
          <w:showingPlcHdr/>
          <w:text/>
        </w:sdtPr>
        <w:sdtEndPr/>
        <w:sdtContent>
          <w:r w:rsidR="00415D28" w:rsidRPr="00E84AFB">
            <w:rPr>
              <w:rStyle w:val="Platzhaltertext"/>
            </w:rPr>
            <w:t>Klicken Sie hier, um Text einzugeben.</w:t>
          </w:r>
        </w:sdtContent>
      </w:sdt>
    </w:p>
    <w:p w:rsidR="00DD710A" w:rsidRDefault="00DD710A" w:rsidP="00DD710A">
      <w:pPr>
        <w:tabs>
          <w:tab w:val="left" w:pos="142"/>
        </w:tabs>
        <w:spacing w:after="240"/>
        <w:rPr>
          <w:b/>
          <w:lang w:eastAsia="de-CH"/>
        </w:rPr>
      </w:pPr>
    </w:p>
    <w:p w:rsidR="00415D28" w:rsidRDefault="00415D28" w:rsidP="00415D28">
      <w:pPr>
        <w:rPr>
          <w:b/>
          <w:lang w:eastAsia="de-CH"/>
        </w:rPr>
      </w:pPr>
      <w:r>
        <w:rPr>
          <w:b/>
          <w:lang w:eastAsia="de-CH"/>
        </w:rPr>
        <w:t>* 17. Bewegung und Sport</w:t>
      </w:r>
    </w:p>
    <w:p w:rsidR="00415D28" w:rsidRDefault="00415D28" w:rsidP="00415D28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Einleitende Kapitel Bewegung und Sport (vgl. Kap. 3.6.1)</w:t>
      </w:r>
    </w:p>
    <w:p w:rsidR="00415D28" w:rsidRDefault="00415D28" w:rsidP="00415D28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Sind Sie mit den verpflichtenden Basisanforderungen Ende des 2. resp. 3. Zy</w:t>
      </w:r>
      <w:r>
        <w:rPr>
          <w:b/>
          <w:lang w:eastAsia="de-CH"/>
        </w:rPr>
        <w:t>k</w:t>
      </w:r>
      <w:r>
        <w:rPr>
          <w:b/>
          <w:lang w:eastAsia="de-CH"/>
        </w:rPr>
        <w:t xml:space="preserve">lus im Kompetenzbereich </w:t>
      </w:r>
      <w:r>
        <w:rPr>
          <w:b/>
          <w:i/>
          <w:lang w:eastAsia="de-CH"/>
        </w:rPr>
        <w:t>Bewegen im Wasser</w:t>
      </w:r>
      <w:r>
        <w:rPr>
          <w:b/>
          <w:lang w:eastAsia="de-CH"/>
        </w:rPr>
        <w:t xml:space="preserve"> (Schwimmen) einverstanden?</w:t>
      </w:r>
    </w:p>
    <w:p w:rsidR="00AF6ABC" w:rsidRPr="00415D28" w:rsidRDefault="00AF6ABC" w:rsidP="00AF6AB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(Bitte begründen Sie bei der Wahl der Antwortoptionen «Ja, mit Vorbehalten» oder «Nein» Ihre Antwort im Bemerkungsfeld!)</w:t>
      </w:r>
    </w:p>
    <w:p w:rsidR="00415D28" w:rsidRDefault="00415D28" w:rsidP="00415D28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05" type="#_x0000_t75" style="width:36pt;height:18.4pt" o:ole="">
            <v:imagedata r:id="rId67" o:title=""/>
          </v:shape>
          <w:control r:id="rId68" w:name="OptionButton2134" w:shapeid="_x0000_i1205"/>
        </w:object>
      </w:r>
      <w:r>
        <w:object w:dxaOrig="225" w:dyaOrig="225">
          <v:shape id="_x0000_i1207" type="#_x0000_t75" style="width:128.1pt;height:18.4pt" o:ole="">
            <v:imagedata r:id="rId69" o:title=""/>
          </v:shape>
          <w:control r:id="rId70" w:name="OptionButton2234" w:shapeid="_x0000_i1207"/>
        </w:object>
      </w:r>
      <w:r>
        <w:object w:dxaOrig="225" w:dyaOrig="225">
          <v:shape id="_x0000_i1209" type="#_x0000_t75" style="width:48.55pt;height:18.4pt" o:ole="">
            <v:imagedata r:id="rId71" o:title=""/>
          </v:shape>
          <w:control r:id="rId72" w:name="OptionButton2334" w:shapeid="_x0000_i1209"/>
        </w:object>
      </w:r>
      <w:r>
        <w:object w:dxaOrig="225" w:dyaOrig="225">
          <v:shape id="_x0000_i1211" type="#_x0000_t75" style="width:136.45pt;height:18.4pt" o:ole="">
            <v:imagedata r:id="rId73" o:title=""/>
          </v:shape>
          <w:control r:id="rId74" w:name="OptionButton2434" w:shapeid="_x0000_i1211"/>
        </w:object>
      </w:r>
    </w:p>
    <w:p w:rsidR="009920C2" w:rsidRDefault="009920C2" w:rsidP="00415D28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415D28" w:rsidRDefault="00E53969" w:rsidP="00415D28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779940327"/>
          <w:placeholder>
            <w:docPart w:val="6CD42416C4D543DB8221C821476B2C3B"/>
          </w:placeholder>
          <w:showingPlcHdr/>
          <w:text/>
        </w:sdtPr>
        <w:sdtEndPr/>
        <w:sdtContent>
          <w:r w:rsidR="00415D28" w:rsidRPr="00E84AFB">
            <w:rPr>
              <w:rStyle w:val="Platzhaltertext"/>
            </w:rPr>
            <w:t>Klicken Sie hier, um Text einzugeben.</w:t>
          </w:r>
        </w:sdtContent>
      </w:sdt>
    </w:p>
    <w:p w:rsidR="00415D28" w:rsidRDefault="00415D28" w:rsidP="00415D28">
      <w:pPr>
        <w:tabs>
          <w:tab w:val="left" w:pos="142"/>
        </w:tabs>
        <w:spacing w:after="240"/>
        <w:rPr>
          <w:b/>
          <w:lang w:eastAsia="de-CH"/>
        </w:rPr>
      </w:pPr>
    </w:p>
    <w:p w:rsidR="00254C8F" w:rsidRDefault="00254C8F" w:rsidP="00254C8F">
      <w:pPr>
        <w:rPr>
          <w:b/>
          <w:lang w:eastAsia="de-CH"/>
        </w:rPr>
      </w:pPr>
      <w:r>
        <w:rPr>
          <w:b/>
          <w:lang w:eastAsia="de-CH"/>
        </w:rPr>
        <w:t xml:space="preserve">  18. Bewegung und Sport</w:t>
      </w:r>
    </w:p>
    <w:p w:rsidR="00254C8F" w:rsidRDefault="00254C8F" w:rsidP="00254C8F">
      <w:pPr>
        <w:tabs>
          <w:tab w:val="left" w:pos="142"/>
        </w:tabs>
        <w:ind w:left="142"/>
        <w:rPr>
          <w:b/>
          <w:lang w:eastAsia="de-CH"/>
        </w:rPr>
      </w:pPr>
      <w:r>
        <w:rPr>
          <w:b/>
          <w:lang w:eastAsia="de-CH"/>
        </w:rPr>
        <w:t>Einleitende Kapitel Bewegung und Sport (vgl. Kap. 3.6.1)</w:t>
      </w:r>
    </w:p>
    <w:p w:rsidR="00254C8F" w:rsidRPr="00254C8F" w:rsidRDefault="00254C8F" w:rsidP="00254C8F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 xml:space="preserve">Haben Sie allgemeine Rückmeldungen zu den einleitenden Kapiteln </w:t>
      </w:r>
      <w:r>
        <w:rPr>
          <w:b/>
          <w:i/>
          <w:lang w:eastAsia="de-CH"/>
        </w:rPr>
        <w:t>Bewegung und Sport</w:t>
      </w:r>
      <w:r>
        <w:rPr>
          <w:b/>
          <w:lang w:eastAsia="de-CH"/>
        </w:rPr>
        <w:t>?</w:t>
      </w:r>
    </w:p>
    <w:p w:rsidR="00254C8F" w:rsidRDefault="00E53969" w:rsidP="00254C8F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509355246"/>
          <w:placeholder>
            <w:docPart w:val="F334C74340B64448A0B0404AA4DBF1C2"/>
          </w:placeholder>
          <w:showingPlcHdr/>
          <w:text/>
        </w:sdtPr>
        <w:sdtEndPr/>
        <w:sdtContent>
          <w:r w:rsidR="00254C8F" w:rsidRPr="00E84AFB">
            <w:rPr>
              <w:rStyle w:val="Platzhaltertext"/>
            </w:rPr>
            <w:t>Klicken Sie hier, um Text einzugeben.</w:t>
          </w:r>
        </w:sdtContent>
      </w:sdt>
    </w:p>
    <w:p w:rsidR="00254C8F" w:rsidRDefault="00254C8F" w:rsidP="00254C8F">
      <w:pPr>
        <w:tabs>
          <w:tab w:val="left" w:pos="142"/>
        </w:tabs>
        <w:spacing w:after="240"/>
        <w:rPr>
          <w:b/>
          <w:lang w:eastAsia="de-CH"/>
        </w:rPr>
      </w:pPr>
    </w:p>
    <w:p w:rsidR="00254C8F" w:rsidRDefault="00254C8F" w:rsidP="00254C8F">
      <w:pPr>
        <w:rPr>
          <w:b/>
          <w:lang w:eastAsia="de-CH"/>
        </w:rPr>
      </w:pPr>
      <w:r>
        <w:rPr>
          <w:b/>
          <w:lang w:eastAsia="de-CH"/>
        </w:rPr>
        <w:t>* 19. Übergeordnete Fragestellung</w:t>
      </w:r>
    </w:p>
    <w:p w:rsidR="00254C8F" w:rsidRDefault="00254C8F" w:rsidP="00254C8F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 xml:space="preserve">Sind die Orientierungspunkte des 1. Zyklus in den Kompetenzaufbauten </w:t>
      </w:r>
      <w:r>
        <w:rPr>
          <w:b/>
          <w:i/>
          <w:lang w:eastAsia="de-CH"/>
        </w:rPr>
        <w:t>Deutsch, Mathematik, NMG, Musik, Bewegung und Sport</w:t>
      </w:r>
      <w:r>
        <w:rPr>
          <w:b/>
          <w:lang w:eastAsia="de-CH"/>
        </w:rPr>
        <w:t xml:space="preserve"> sowie</w:t>
      </w:r>
      <w:r>
        <w:rPr>
          <w:b/>
          <w:i/>
          <w:lang w:eastAsia="de-CH"/>
        </w:rPr>
        <w:t xml:space="preserve"> Medien und I</w:t>
      </w:r>
      <w:r>
        <w:rPr>
          <w:b/>
          <w:i/>
          <w:lang w:eastAsia="de-CH"/>
        </w:rPr>
        <w:t>n</w:t>
      </w:r>
      <w:r>
        <w:rPr>
          <w:b/>
          <w:i/>
          <w:lang w:eastAsia="de-CH"/>
        </w:rPr>
        <w:t>formatik</w:t>
      </w:r>
      <w:r>
        <w:rPr>
          <w:b/>
          <w:lang w:eastAsia="de-CH"/>
        </w:rPr>
        <w:t xml:space="preserve"> richtig gesetzt?</w:t>
      </w:r>
    </w:p>
    <w:p w:rsidR="00AF6ABC" w:rsidRPr="00254C8F" w:rsidRDefault="00AF6ABC" w:rsidP="00AF6AB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(Bitte begründen Sie bei der Wahl der Antwortoptionen «Ja, mit Vorbehalten» oder «Nein» Ihre Antwort im Bemerkungsfeld!)</w:t>
      </w:r>
    </w:p>
    <w:p w:rsidR="00254C8F" w:rsidRDefault="00254C8F" w:rsidP="00254C8F">
      <w:pPr>
        <w:tabs>
          <w:tab w:val="left" w:pos="142"/>
        </w:tabs>
        <w:spacing w:after="240"/>
        <w:rPr>
          <w:lang w:eastAsia="de-CH"/>
        </w:rPr>
      </w:pPr>
      <w:r>
        <w:lastRenderedPageBreak/>
        <w:object w:dxaOrig="225" w:dyaOrig="225">
          <v:shape id="_x0000_i1213" type="#_x0000_t75" style="width:36pt;height:18.4pt" o:ole="">
            <v:imagedata r:id="rId75" o:title=""/>
          </v:shape>
          <w:control r:id="rId76" w:name="OptionButton2135" w:shapeid="_x0000_i1213"/>
        </w:object>
      </w:r>
      <w:r>
        <w:object w:dxaOrig="225" w:dyaOrig="225">
          <v:shape id="_x0000_i1215" type="#_x0000_t75" style="width:128.1pt;height:18.4pt" o:ole="">
            <v:imagedata r:id="rId77" o:title=""/>
          </v:shape>
          <w:control r:id="rId78" w:name="OptionButton2235" w:shapeid="_x0000_i1215"/>
        </w:object>
      </w:r>
      <w:r>
        <w:object w:dxaOrig="225" w:dyaOrig="225">
          <v:shape id="_x0000_i1217" type="#_x0000_t75" style="width:48.55pt;height:18.4pt" o:ole="">
            <v:imagedata r:id="rId79" o:title=""/>
          </v:shape>
          <w:control r:id="rId80" w:name="OptionButton2335" w:shapeid="_x0000_i1217"/>
        </w:object>
      </w:r>
      <w:r>
        <w:object w:dxaOrig="225" w:dyaOrig="225">
          <v:shape id="_x0000_i1219" type="#_x0000_t75" style="width:136.45pt;height:18.4pt" o:ole="">
            <v:imagedata r:id="rId81" o:title=""/>
          </v:shape>
          <w:control r:id="rId82" w:name="OptionButton2435" w:shapeid="_x0000_i1219"/>
        </w:object>
      </w:r>
    </w:p>
    <w:p w:rsidR="009920C2" w:rsidRDefault="009920C2" w:rsidP="00254C8F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254C8F" w:rsidRDefault="00E53969" w:rsidP="00254C8F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636452611"/>
          <w:placeholder>
            <w:docPart w:val="173579A793A14054A67DE78DD62CC60E"/>
          </w:placeholder>
          <w:showingPlcHdr/>
          <w:text/>
        </w:sdtPr>
        <w:sdtEndPr/>
        <w:sdtContent>
          <w:r w:rsidR="00254C8F" w:rsidRPr="00E84AFB">
            <w:rPr>
              <w:rStyle w:val="Platzhaltertext"/>
            </w:rPr>
            <w:t>Klicken Sie hier, um Text einzugeben.</w:t>
          </w:r>
        </w:sdtContent>
      </w:sdt>
    </w:p>
    <w:p w:rsidR="00254C8F" w:rsidRDefault="00254C8F" w:rsidP="00254C8F">
      <w:pPr>
        <w:tabs>
          <w:tab w:val="left" w:pos="142"/>
        </w:tabs>
        <w:spacing w:after="240"/>
        <w:rPr>
          <w:b/>
          <w:lang w:eastAsia="de-CH"/>
        </w:rPr>
      </w:pPr>
    </w:p>
    <w:p w:rsidR="00254C8F" w:rsidRDefault="00254C8F" w:rsidP="00254C8F">
      <w:pPr>
        <w:rPr>
          <w:b/>
          <w:lang w:eastAsia="de-CH"/>
        </w:rPr>
      </w:pPr>
      <w:r>
        <w:rPr>
          <w:b/>
          <w:lang w:eastAsia="de-CH"/>
        </w:rPr>
        <w:t xml:space="preserve">  20. Allgemeine Rückmeldungen zum Bericht</w:t>
      </w:r>
    </w:p>
    <w:p w:rsidR="00254C8F" w:rsidRPr="00254C8F" w:rsidRDefault="00254C8F" w:rsidP="00254C8F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einem Kapitel des Berichts «Lehrplan Volksschule Thurgau»?</w:t>
      </w:r>
    </w:p>
    <w:p w:rsidR="00254C8F" w:rsidRDefault="00E53969" w:rsidP="00254C8F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421329701"/>
          <w:placeholder>
            <w:docPart w:val="FBC5F23F77F64F94A4CB88B18FCC1CB4"/>
          </w:placeholder>
          <w:showingPlcHdr/>
          <w:text/>
        </w:sdtPr>
        <w:sdtEndPr/>
        <w:sdtContent>
          <w:r w:rsidR="00254C8F" w:rsidRPr="00E84AFB">
            <w:rPr>
              <w:rStyle w:val="Platzhaltertext"/>
            </w:rPr>
            <w:t>Klicken Sie hier, um Text einzugeben.</w:t>
          </w:r>
        </w:sdtContent>
      </w:sdt>
    </w:p>
    <w:p w:rsidR="00254C8F" w:rsidRDefault="00254C8F" w:rsidP="00254C8F">
      <w:pPr>
        <w:tabs>
          <w:tab w:val="left" w:pos="142"/>
        </w:tabs>
        <w:spacing w:after="240"/>
        <w:rPr>
          <w:b/>
          <w:lang w:eastAsia="de-CH"/>
        </w:rPr>
      </w:pPr>
    </w:p>
    <w:p w:rsidR="00254C8F" w:rsidRDefault="00254C8F" w:rsidP="00254C8F">
      <w:pPr>
        <w:rPr>
          <w:b/>
          <w:lang w:eastAsia="de-CH"/>
        </w:rPr>
      </w:pPr>
      <w:r>
        <w:rPr>
          <w:b/>
          <w:lang w:eastAsia="de-CH"/>
        </w:rPr>
        <w:t xml:space="preserve">  21. Allgemeine Rückmeldungen zur Vernehmlassungsversion</w:t>
      </w:r>
    </w:p>
    <w:p w:rsidR="00254C8F" w:rsidRPr="00254C8F" w:rsidRDefault="00254C8F" w:rsidP="00254C8F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zum «Lehrplan Volksschule Thurgau»?</w:t>
      </w:r>
    </w:p>
    <w:p w:rsidR="00254C8F" w:rsidRDefault="00E53969" w:rsidP="00254C8F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379749839"/>
          <w:placeholder>
            <w:docPart w:val="586344A068BC42C692A13BB67C47544E"/>
          </w:placeholder>
          <w:showingPlcHdr/>
          <w:text/>
        </w:sdtPr>
        <w:sdtEndPr/>
        <w:sdtContent>
          <w:r w:rsidR="00254C8F" w:rsidRPr="00E84AFB">
            <w:rPr>
              <w:rStyle w:val="Platzhaltertext"/>
            </w:rPr>
            <w:t>Klicken Sie hier, um Text einzugeben.</w:t>
          </w:r>
        </w:sdtContent>
      </w:sdt>
    </w:p>
    <w:p w:rsidR="00A00E2C" w:rsidRDefault="00A00E2C">
      <w:pPr>
        <w:spacing w:line="240" w:lineRule="auto"/>
        <w:rPr>
          <w:b/>
          <w:lang w:eastAsia="de-CH"/>
        </w:rPr>
      </w:pPr>
      <w:r>
        <w:rPr>
          <w:b/>
          <w:lang w:eastAsia="de-CH"/>
        </w:rPr>
        <w:br w:type="page"/>
      </w:r>
    </w:p>
    <w:p w:rsidR="00254C8F" w:rsidRPr="00A00E2C" w:rsidRDefault="00A00E2C" w:rsidP="00A00E2C">
      <w:pPr>
        <w:pStyle w:val="berschrift1"/>
        <w:numPr>
          <w:ilvl w:val="0"/>
          <w:numId w:val="9"/>
        </w:numPr>
        <w:rPr>
          <w:b w:val="0"/>
          <w:lang w:eastAsia="de-CH"/>
        </w:rPr>
      </w:pPr>
      <w:r w:rsidRPr="00A00E2C">
        <w:rPr>
          <w:u w:val="single"/>
          <w:lang w:eastAsia="de-CH"/>
        </w:rPr>
        <w:lastRenderedPageBreak/>
        <w:t>Vernehmlassungsfragen zu den Stundentafeln</w:t>
      </w: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>* 22. Kindergarten / 1. und 2. Klasse (1. Zyklus) (vgl. Kap. 4.1 / 7.1)</w:t>
      </w:r>
    </w:p>
    <w:p w:rsidR="00A00E2C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gegenüber heute gleichbleibenden Stundentafel im Kinderga</w:t>
      </w:r>
      <w:r>
        <w:rPr>
          <w:b/>
          <w:lang w:eastAsia="de-CH"/>
        </w:rPr>
        <w:t>r</w:t>
      </w:r>
      <w:r>
        <w:rPr>
          <w:b/>
          <w:lang w:eastAsia="de-CH"/>
        </w:rPr>
        <w:t>ten einverstanden?</w:t>
      </w:r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21" type="#_x0000_t75" style="width:36pt;height:18.4pt" o:ole="">
            <v:imagedata r:id="rId83" o:title=""/>
          </v:shape>
          <w:control r:id="rId84" w:name="OptionButton2136" w:shapeid="_x0000_i1221"/>
        </w:object>
      </w:r>
      <w:r>
        <w:object w:dxaOrig="225" w:dyaOrig="225">
          <v:shape id="_x0000_i1223" type="#_x0000_t75" style="width:128.1pt;height:18.4pt" o:ole="">
            <v:imagedata r:id="rId85" o:title=""/>
          </v:shape>
          <w:control r:id="rId86" w:name="OptionButton2236" w:shapeid="_x0000_i1223"/>
        </w:object>
      </w:r>
      <w:r>
        <w:object w:dxaOrig="225" w:dyaOrig="225">
          <v:shape id="_x0000_i1225" type="#_x0000_t75" style="width:48.55pt;height:18.4pt" o:ole="">
            <v:imagedata r:id="rId87" o:title=""/>
          </v:shape>
          <w:control r:id="rId88" w:name="OptionButton2336" w:shapeid="_x0000_i1225"/>
        </w:object>
      </w:r>
      <w:r>
        <w:object w:dxaOrig="225" w:dyaOrig="225">
          <v:shape id="_x0000_i1227" type="#_x0000_t75" style="width:136.45pt;height:18.4pt" o:ole="">
            <v:imagedata r:id="rId89" o:title=""/>
          </v:shape>
          <w:control r:id="rId90" w:name="OptionButton2436" w:shapeid="_x0000_i1227"/>
        </w:object>
      </w:r>
    </w:p>
    <w:p w:rsidR="009920C2" w:rsidRDefault="009920C2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253326012"/>
          <w:placeholder>
            <w:docPart w:val="7701F8467C0F4495ACBE322765C05AA4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>* 23. Kindergarten / 1. und 2. Klasse (1. Zyklus) (vgl. Kap. 4.1 / 7.1)</w:t>
      </w:r>
    </w:p>
    <w:p w:rsidR="00A00E2C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den gegenüber heute gleichbleibenden 24 Pflichtlektionen in der 1. Klasse einverstanden?</w:t>
      </w:r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29" type="#_x0000_t75" style="width:36pt;height:18.4pt" o:ole="">
            <v:imagedata r:id="rId91" o:title=""/>
          </v:shape>
          <w:control r:id="rId92" w:name="OptionButton21361" w:shapeid="_x0000_i1229"/>
        </w:object>
      </w:r>
      <w:r>
        <w:object w:dxaOrig="225" w:dyaOrig="225">
          <v:shape id="_x0000_i1231" type="#_x0000_t75" style="width:128.1pt;height:18.4pt" o:ole="">
            <v:imagedata r:id="rId93" o:title=""/>
          </v:shape>
          <w:control r:id="rId94" w:name="OptionButton22361" w:shapeid="_x0000_i1231"/>
        </w:object>
      </w:r>
      <w:r>
        <w:object w:dxaOrig="225" w:dyaOrig="225">
          <v:shape id="_x0000_i1233" type="#_x0000_t75" style="width:48.55pt;height:18.4pt" o:ole="">
            <v:imagedata r:id="rId95" o:title=""/>
          </v:shape>
          <w:control r:id="rId96" w:name="OptionButton23361" w:shapeid="_x0000_i1233"/>
        </w:object>
      </w:r>
      <w:r>
        <w:object w:dxaOrig="225" w:dyaOrig="225">
          <v:shape id="_x0000_i1235" type="#_x0000_t75" style="width:136.45pt;height:18.4pt" o:ole="">
            <v:imagedata r:id="rId97" o:title=""/>
          </v:shape>
          <w:control r:id="rId98" w:name="OptionButton24361" w:shapeid="_x0000_i1235"/>
        </w:object>
      </w:r>
    </w:p>
    <w:p w:rsidR="009920C2" w:rsidRDefault="009920C2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38565453"/>
          <w:placeholder>
            <w:docPart w:val="FCCE4721CDC542B4B35BAA2FBF041418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A00E2C" w:rsidRPr="007B105D" w:rsidRDefault="00A00E2C" w:rsidP="00A00E2C">
      <w:pPr>
        <w:tabs>
          <w:tab w:val="left" w:pos="142"/>
        </w:tabs>
        <w:spacing w:after="240"/>
        <w:rPr>
          <w:b/>
          <w:lang w:eastAsia="de-CH"/>
        </w:rPr>
      </w:pP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>* 24. Kindergarten / 1. und 2. Klasse (1. Zyklus) (vgl. Kap. 4.1 / 7.1)</w:t>
      </w:r>
    </w:p>
    <w:p w:rsidR="00A00E2C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Erhöhung um zwei Lektionen auf 26 Pflichtlektionen in der 2. Klasse einverstanden?</w:t>
      </w:r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37" type="#_x0000_t75" style="width:36pt;height:18.4pt" o:ole="">
            <v:imagedata r:id="rId99" o:title=""/>
          </v:shape>
          <w:control r:id="rId100" w:name="OptionButton21362" w:shapeid="_x0000_i1237"/>
        </w:object>
      </w:r>
      <w:r>
        <w:object w:dxaOrig="225" w:dyaOrig="225">
          <v:shape id="_x0000_i1239" type="#_x0000_t75" style="width:128.1pt;height:18.4pt" o:ole="">
            <v:imagedata r:id="rId101" o:title=""/>
          </v:shape>
          <w:control r:id="rId102" w:name="OptionButton22362" w:shapeid="_x0000_i1239"/>
        </w:object>
      </w:r>
      <w:r>
        <w:object w:dxaOrig="225" w:dyaOrig="225">
          <v:shape id="_x0000_i1241" type="#_x0000_t75" style="width:48.55pt;height:18.4pt" o:ole="">
            <v:imagedata r:id="rId103" o:title=""/>
          </v:shape>
          <w:control r:id="rId104" w:name="OptionButton23362" w:shapeid="_x0000_i1241"/>
        </w:object>
      </w:r>
      <w:r>
        <w:object w:dxaOrig="225" w:dyaOrig="225">
          <v:shape id="_x0000_i1243" type="#_x0000_t75" style="width:136.45pt;height:18.4pt" o:ole="">
            <v:imagedata r:id="rId105" o:title=""/>
          </v:shape>
          <w:control r:id="rId106" w:name="OptionButton24362" w:shapeid="_x0000_i1243"/>
        </w:object>
      </w:r>
    </w:p>
    <w:p w:rsidR="009920C2" w:rsidRDefault="009920C2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43683230"/>
          <w:placeholder>
            <w:docPart w:val="5CD6D15792934054BFD0104E9BAFDC8B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A00E2C" w:rsidRPr="007B105D" w:rsidRDefault="00A00E2C" w:rsidP="00A00E2C">
      <w:pPr>
        <w:tabs>
          <w:tab w:val="left" w:pos="142"/>
        </w:tabs>
        <w:spacing w:after="240"/>
        <w:rPr>
          <w:b/>
          <w:lang w:eastAsia="de-CH"/>
        </w:rPr>
      </w:pP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>* 25. Kindergarten / 1. und 2. Klasse (1. Zyklus) (vgl. Kap. 4.1 / 7.1)</w:t>
      </w:r>
    </w:p>
    <w:p w:rsidR="00A00E2C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vorgeschlagenen Gesamtverteilung der Lektionen im 1. Zyklus einverstanden?</w:t>
      </w:r>
    </w:p>
    <w:p w:rsidR="00AF6ABC" w:rsidRDefault="00AF6ABC" w:rsidP="00AF6AB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lastRenderedPageBreak/>
        <w:t>(Bitte begründen Sie bei der Wahl der Antwortoptionen «Ja, mit Vorbehalten» oder «Nein» Ihre Antwort im Bemerkungsfeld!)</w:t>
      </w:r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45" type="#_x0000_t75" style="width:36pt;height:18.4pt" o:ole="">
            <v:imagedata r:id="rId107" o:title=""/>
          </v:shape>
          <w:control r:id="rId108" w:name="OptionButton213621" w:shapeid="_x0000_i1245"/>
        </w:object>
      </w:r>
      <w:r>
        <w:object w:dxaOrig="225" w:dyaOrig="225">
          <v:shape id="_x0000_i1247" type="#_x0000_t75" style="width:128.1pt;height:18.4pt" o:ole="">
            <v:imagedata r:id="rId109" o:title=""/>
          </v:shape>
          <w:control r:id="rId110" w:name="OptionButton223621" w:shapeid="_x0000_i1247"/>
        </w:object>
      </w:r>
      <w:r>
        <w:object w:dxaOrig="225" w:dyaOrig="225">
          <v:shape id="_x0000_i1249" type="#_x0000_t75" style="width:48.55pt;height:18.4pt" o:ole="">
            <v:imagedata r:id="rId111" o:title=""/>
          </v:shape>
          <w:control r:id="rId112" w:name="OptionButton233621" w:shapeid="_x0000_i1249"/>
        </w:object>
      </w:r>
      <w:r>
        <w:object w:dxaOrig="225" w:dyaOrig="225">
          <v:shape id="_x0000_i1251" type="#_x0000_t75" style="width:136.45pt;height:18.4pt" o:ole="">
            <v:imagedata r:id="rId113" o:title=""/>
          </v:shape>
          <w:control r:id="rId114" w:name="OptionButton243621" w:shapeid="_x0000_i1251"/>
        </w:object>
      </w:r>
    </w:p>
    <w:p w:rsidR="009920C2" w:rsidRDefault="009920C2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620383911"/>
          <w:placeholder>
            <w:docPart w:val="A7029D71F84549558C1D690D47A0D716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A00E2C" w:rsidRPr="007B105D" w:rsidRDefault="00A00E2C" w:rsidP="00A00E2C">
      <w:pPr>
        <w:tabs>
          <w:tab w:val="left" w:pos="142"/>
        </w:tabs>
        <w:spacing w:after="240"/>
        <w:rPr>
          <w:b/>
          <w:lang w:eastAsia="de-CH"/>
        </w:rPr>
      </w:pP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 xml:space="preserve">  26. Kindergarten / 1. und 2. Klasse (1. Zyklus) (vgl. Kap. 4.1 / 7.1)</w:t>
      </w:r>
    </w:p>
    <w:p w:rsidR="00A00E2C" w:rsidRPr="00A00E2C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den Stundentafeln des 1. Zyklus?</w:t>
      </w:r>
    </w:p>
    <w:p w:rsidR="009920C2" w:rsidRDefault="009920C2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864518550"/>
          <w:placeholder>
            <w:docPart w:val="70EBFBF1C5A143CDA6212C2C0C1467F2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A00E2C" w:rsidRDefault="00A00E2C" w:rsidP="00A00E2C">
      <w:pPr>
        <w:tabs>
          <w:tab w:val="left" w:pos="142"/>
        </w:tabs>
        <w:spacing w:after="240"/>
        <w:rPr>
          <w:b/>
          <w:lang w:eastAsia="de-CH"/>
        </w:rPr>
      </w:pP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 xml:space="preserve">* 27. Primarschule 3. – 6. Klasse </w:t>
      </w:r>
      <w:r w:rsidR="00035551">
        <w:rPr>
          <w:b/>
          <w:lang w:eastAsia="de-CH"/>
        </w:rPr>
        <w:t>(2. Zyklus) (vgl. Kap. 4.2 / 7.1</w:t>
      </w:r>
      <w:r>
        <w:rPr>
          <w:b/>
          <w:lang w:eastAsia="de-CH"/>
        </w:rPr>
        <w:t>)</w:t>
      </w:r>
    </w:p>
    <w:p w:rsidR="00A00E2C" w:rsidRPr="00A00E2C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 xml:space="preserve">damit einverstanden, dass in der 4. Klasse eine Lektion </w:t>
      </w:r>
      <w:r>
        <w:rPr>
          <w:b/>
          <w:i/>
          <w:lang w:eastAsia="de-CH"/>
        </w:rPr>
        <w:t>Medien und I</w:t>
      </w:r>
      <w:r>
        <w:rPr>
          <w:b/>
          <w:i/>
          <w:lang w:eastAsia="de-CH"/>
        </w:rPr>
        <w:t>n</w:t>
      </w:r>
      <w:r>
        <w:rPr>
          <w:b/>
          <w:i/>
          <w:lang w:eastAsia="de-CH"/>
        </w:rPr>
        <w:t>formatik</w:t>
      </w:r>
      <w:r>
        <w:rPr>
          <w:b/>
          <w:lang w:eastAsia="de-CH"/>
        </w:rPr>
        <w:t xml:space="preserve"> zulasten einer Lektion </w:t>
      </w:r>
      <w:r>
        <w:rPr>
          <w:b/>
          <w:i/>
          <w:lang w:eastAsia="de-CH"/>
        </w:rPr>
        <w:t>Mathematik</w:t>
      </w:r>
      <w:r>
        <w:rPr>
          <w:b/>
          <w:lang w:eastAsia="de-CH"/>
        </w:rPr>
        <w:t xml:space="preserve"> eingesetzt wird?</w:t>
      </w:r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53" type="#_x0000_t75" style="width:36pt;height:18.4pt" o:ole="">
            <v:imagedata r:id="rId115" o:title=""/>
          </v:shape>
          <w:control r:id="rId116" w:name="OptionButton213622" w:shapeid="_x0000_i1253"/>
        </w:object>
      </w:r>
      <w:r>
        <w:object w:dxaOrig="225" w:dyaOrig="225">
          <v:shape id="_x0000_i1255" type="#_x0000_t75" style="width:128.1pt;height:18.4pt" o:ole="">
            <v:imagedata r:id="rId117" o:title=""/>
          </v:shape>
          <w:control r:id="rId118" w:name="OptionButton223622" w:shapeid="_x0000_i1255"/>
        </w:object>
      </w:r>
      <w:r>
        <w:object w:dxaOrig="225" w:dyaOrig="225">
          <v:shape id="_x0000_i1257" type="#_x0000_t75" style="width:48.55pt;height:18.4pt" o:ole="">
            <v:imagedata r:id="rId119" o:title=""/>
          </v:shape>
          <w:control r:id="rId120" w:name="OptionButton233622" w:shapeid="_x0000_i1257"/>
        </w:object>
      </w:r>
      <w:r>
        <w:object w:dxaOrig="225" w:dyaOrig="225">
          <v:shape id="_x0000_i1259" type="#_x0000_t75" style="width:136.45pt;height:18.4pt" o:ole="">
            <v:imagedata r:id="rId121" o:title=""/>
          </v:shape>
          <w:control r:id="rId122" w:name="OptionButton243622" w:shapeid="_x0000_i1259"/>
        </w:object>
      </w:r>
    </w:p>
    <w:p w:rsidR="009920C2" w:rsidRDefault="009920C2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820154249"/>
          <w:placeholder>
            <w:docPart w:val="4B33B299E571432FA50722E706C1C537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A00E2C" w:rsidRPr="007B105D" w:rsidRDefault="00A00E2C" w:rsidP="00A00E2C">
      <w:pPr>
        <w:tabs>
          <w:tab w:val="left" w:pos="142"/>
        </w:tabs>
        <w:spacing w:after="240"/>
        <w:rPr>
          <w:b/>
          <w:lang w:eastAsia="de-CH"/>
        </w:rPr>
      </w:pPr>
    </w:p>
    <w:p w:rsidR="00A00E2C" w:rsidRDefault="00A00E2C" w:rsidP="00A00E2C">
      <w:pPr>
        <w:rPr>
          <w:b/>
          <w:lang w:eastAsia="de-CH"/>
        </w:rPr>
      </w:pPr>
      <w:r>
        <w:rPr>
          <w:b/>
          <w:lang w:eastAsia="de-CH"/>
        </w:rPr>
        <w:t xml:space="preserve">* 28. Primarschule 3. – 6. Klasse </w:t>
      </w:r>
      <w:r w:rsidR="00035551">
        <w:rPr>
          <w:b/>
          <w:lang w:eastAsia="de-CH"/>
        </w:rPr>
        <w:t>(2. Zyklus) (vgl. Kap. 4.2 / 7.1</w:t>
      </w:r>
      <w:r>
        <w:rPr>
          <w:b/>
          <w:lang w:eastAsia="de-CH"/>
        </w:rPr>
        <w:t>)</w:t>
      </w:r>
    </w:p>
    <w:p w:rsidR="00A00E2C" w:rsidRPr="00BA7E97" w:rsidRDefault="00A00E2C" w:rsidP="00A00E2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 w:rsidR="00BA7E97">
        <w:rPr>
          <w:b/>
          <w:lang w:eastAsia="de-CH"/>
        </w:rPr>
        <w:t xml:space="preserve">damit einverstanden, dass für die zwei Lektionen </w:t>
      </w:r>
      <w:r w:rsidR="00BA7E97">
        <w:rPr>
          <w:b/>
          <w:i/>
          <w:lang w:eastAsia="de-CH"/>
        </w:rPr>
        <w:t>Französisch</w:t>
      </w:r>
      <w:r w:rsidR="00BA7E97">
        <w:rPr>
          <w:b/>
          <w:lang w:eastAsia="de-CH"/>
        </w:rPr>
        <w:t xml:space="preserve"> (welche auf die Sekundarstufe I verschoben wurden) in der 5. und 6. Klasse je eine Le</w:t>
      </w:r>
      <w:r w:rsidR="00BA7E97">
        <w:rPr>
          <w:b/>
          <w:lang w:eastAsia="de-CH"/>
        </w:rPr>
        <w:t>k</w:t>
      </w:r>
      <w:r w:rsidR="00BA7E97">
        <w:rPr>
          <w:b/>
          <w:lang w:eastAsia="de-CH"/>
        </w:rPr>
        <w:t xml:space="preserve">tion </w:t>
      </w:r>
      <w:r w:rsidR="00BA7E97">
        <w:rPr>
          <w:b/>
          <w:i/>
          <w:lang w:eastAsia="de-CH"/>
        </w:rPr>
        <w:t>Medien und Informatik</w:t>
      </w:r>
      <w:r w:rsidR="00BA7E97">
        <w:rPr>
          <w:b/>
          <w:lang w:eastAsia="de-CH"/>
        </w:rPr>
        <w:t xml:space="preserve"> bzw. </w:t>
      </w:r>
      <w:r w:rsidR="00BA7E97">
        <w:rPr>
          <w:b/>
          <w:i/>
          <w:lang w:eastAsia="de-CH"/>
        </w:rPr>
        <w:t>Natur, Mensch, Gesellschaft</w:t>
      </w:r>
      <w:r w:rsidR="00BA7E97">
        <w:rPr>
          <w:b/>
          <w:lang w:eastAsia="de-CH"/>
        </w:rPr>
        <w:t xml:space="preserve"> eingesetzt wird?</w:t>
      </w:r>
    </w:p>
    <w:p w:rsidR="00A00E2C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61" type="#_x0000_t75" style="width:36pt;height:18.4pt" o:ole="">
            <v:imagedata r:id="rId123" o:title=""/>
          </v:shape>
          <w:control r:id="rId124" w:name="OptionButton2136221" w:shapeid="_x0000_i1261"/>
        </w:object>
      </w:r>
      <w:r>
        <w:object w:dxaOrig="225" w:dyaOrig="225">
          <v:shape id="_x0000_i1263" type="#_x0000_t75" style="width:128.1pt;height:18.4pt" o:ole="">
            <v:imagedata r:id="rId125" o:title=""/>
          </v:shape>
          <w:control r:id="rId126" w:name="OptionButton2236221" w:shapeid="_x0000_i1263"/>
        </w:object>
      </w:r>
      <w:r>
        <w:object w:dxaOrig="225" w:dyaOrig="225">
          <v:shape id="_x0000_i1265" type="#_x0000_t75" style="width:48.55pt;height:18.4pt" o:ole="">
            <v:imagedata r:id="rId127" o:title=""/>
          </v:shape>
          <w:control r:id="rId128" w:name="OptionButton2336221" w:shapeid="_x0000_i1265"/>
        </w:object>
      </w:r>
      <w:r>
        <w:object w:dxaOrig="225" w:dyaOrig="225">
          <v:shape id="_x0000_i1267" type="#_x0000_t75" style="width:136.45pt;height:18.4pt" o:ole="">
            <v:imagedata r:id="rId129" o:title=""/>
          </v:shape>
          <w:control r:id="rId130" w:name="OptionButton2436221" w:shapeid="_x0000_i1267"/>
        </w:object>
      </w:r>
    </w:p>
    <w:p w:rsidR="009920C2" w:rsidRDefault="00A00E2C" w:rsidP="00A00E2C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</w:t>
      </w:r>
      <w:r w:rsidR="009920C2">
        <w:rPr>
          <w:lang w:eastAsia="de-CH"/>
        </w:rPr>
        <w:t>ngen:</w:t>
      </w:r>
    </w:p>
    <w:p w:rsidR="00A00E2C" w:rsidRDefault="00E53969" w:rsidP="00A00E2C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080985738"/>
          <w:placeholder>
            <w:docPart w:val="67475EA1A5554D4F83ED1D42160BE95B"/>
          </w:placeholder>
          <w:showingPlcHdr/>
          <w:text/>
        </w:sdtPr>
        <w:sdtEndPr/>
        <w:sdtContent>
          <w:r w:rsidR="00A00E2C" w:rsidRPr="00E84AFB">
            <w:rPr>
              <w:rStyle w:val="Platzhaltertext"/>
            </w:rPr>
            <w:t>Klicken Sie hier, um Text einzugeben.</w:t>
          </w:r>
        </w:sdtContent>
      </w:sdt>
    </w:p>
    <w:p w:rsidR="00BA7E97" w:rsidRPr="007B105D" w:rsidRDefault="00BA7E97" w:rsidP="00A00E2C">
      <w:pPr>
        <w:tabs>
          <w:tab w:val="left" w:pos="142"/>
        </w:tabs>
        <w:spacing w:after="240"/>
        <w:rPr>
          <w:b/>
          <w:lang w:eastAsia="de-CH"/>
        </w:rPr>
      </w:pPr>
    </w:p>
    <w:p w:rsidR="00BA7E97" w:rsidRDefault="00BA7E97" w:rsidP="00BA7E97">
      <w:pPr>
        <w:rPr>
          <w:b/>
          <w:lang w:eastAsia="de-CH"/>
        </w:rPr>
      </w:pPr>
      <w:r>
        <w:rPr>
          <w:b/>
          <w:lang w:eastAsia="de-CH"/>
        </w:rPr>
        <w:lastRenderedPageBreak/>
        <w:t xml:space="preserve">* 29. Primarschule 3. – 6. Klasse </w:t>
      </w:r>
      <w:r w:rsidR="00035551">
        <w:rPr>
          <w:b/>
          <w:lang w:eastAsia="de-CH"/>
        </w:rPr>
        <w:t>(2. Zyklus) (vgl. Kap. 4.2 / 7.1</w:t>
      </w:r>
      <w:r>
        <w:rPr>
          <w:b/>
          <w:lang w:eastAsia="de-CH"/>
        </w:rPr>
        <w:t>)</w:t>
      </w:r>
    </w:p>
    <w:p w:rsidR="00BA7E97" w:rsidRDefault="00BA7E97" w:rsidP="00BA7E97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vorgeschlagenen Gesamtverteilung der Lektionen im 2. Zyklus einverstanden?</w:t>
      </w:r>
    </w:p>
    <w:p w:rsidR="00AF6ABC" w:rsidRPr="00BA7E97" w:rsidRDefault="00AF6ABC" w:rsidP="00AF6ABC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(Bitte begründen Sie bei der Wahl der Antwortoptionen «Ja, mit Vorbehalten» oder «Nein» Ihre Antwort im Bemerkungsfeld!)</w:t>
      </w:r>
    </w:p>
    <w:p w:rsidR="00BA7E97" w:rsidRDefault="00BA7E97" w:rsidP="00BA7E97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69" type="#_x0000_t75" style="width:36pt;height:18.4pt" o:ole="">
            <v:imagedata r:id="rId131" o:title=""/>
          </v:shape>
          <w:control r:id="rId132" w:name="OptionButton21362211" w:shapeid="_x0000_i1269"/>
        </w:object>
      </w:r>
      <w:r>
        <w:object w:dxaOrig="225" w:dyaOrig="225">
          <v:shape id="_x0000_i1271" type="#_x0000_t75" style="width:128.1pt;height:18.4pt" o:ole="">
            <v:imagedata r:id="rId133" o:title=""/>
          </v:shape>
          <w:control r:id="rId134" w:name="OptionButton22362211" w:shapeid="_x0000_i1271"/>
        </w:object>
      </w:r>
      <w:r>
        <w:object w:dxaOrig="225" w:dyaOrig="225">
          <v:shape id="_x0000_i1273" type="#_x0000_t75" style="width:48.55pt;height:18.4pt" o:ole="">
            <v:imagedata r:id="rId135" o:title=""/>
          </v:shape>
          <w:control r:id="rId136" w:name="OptionButton23362211" w:shapeid="_x0000_i1273"/>
        </w:object>
      </w:r>
      <w:r>
        <w:object w:dxaOrig="225" w:dyaOrig="225">
          <v:shape id="_x0000_i1275" type="#_x0000_t75" style="width:136.45pt;height:18.4pt" o:ole="">
            <v:imagedata r:id="rId137" o:title=""/>
          </v:shape>
          <w:control r:id="rId138" w:name="OptionButton24362211" w:shapeid="_x0000_i1275"/>
        </w:object>
      </w:r>
    </w:p>
    <w:p w:rsidR="009920C2" w:rsidRDefault="009920C2" w:rsidP="00BA7E97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BA7E97" w:rsidRDefault="00E53969" w:rsidP="00BA7E97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401671717"/>
          <w:placeholder>
            <w:docPart w:val="7BD477DA948241958D5DF35805759899"/>
          </w:placeholder>
          <w:showingPlcHdr/>
          <w:text/>
        </w:sdtPr>
        <w:sdtEndPr/>
        <w:sdtContent>
          <w:r w:rsidR="00BA7E97" w:rsidRPr="00E84AFB">
            <w:rPr>
              <w:rStyle w:val="Platzhaltertext"/>
            </w:rPr>
            <w:t>Klicken Sie hier, um Text einzugeben.</w:t>
          </w:r>
        </w:sdtContent>
      </w:sdt>
    </w:p>
    <w:p w:rsidR="00BA7E97" w:rsidRPr="007B105D" w:rsidRDefault="00BA7E97" w:rsidP="009920C2">
      <w:pPr>
        <w:tabs>
          <w:tab w:val="left" w:pos="142"/>
        </w:tabs>
        <w:spacing w:after="240"/>
        <w:rPr>
          <w:b/>
          <w:lang w:eastAsia="de-CH"/>
        </w:rPr>
      </w:pPr>
    </w:p>
    <w:p w:rsidR="00BA7E97" w:rsidRDefault="00BA7E97" w:rsidP="00BA7E97">
      <w:pPr>
        <w:rPr>
          <w:b/>
          <w:lang w:eastAsia="de-CH"/>
        </w:rPr>
      </w:pPr>
      <w:r>
        <w:rPr>
          <w:b/>
          <w:lang w:eastAsia="de-CH"/>
        </w:rPr>
        <w:t xml:space="preserve">  30. Primarschule 3. – 6. Klasse </w:t>
      </w:r>
      <w:r w:rsidR="00035551">
        <w:rPr>
          <w:b/>
          <w:lang w:eastAsia="de-CH"/>
        </w:rPr>
        <w:t>(2. Zyklus) (vgl. Kap. 4.2 / 7.1</w:t>
      </w:r>
      <w:r>
        <w:rPr>
          <w:b/>
          <w:lang w:eastAsia="de-CH"/>
        </w:rPr>
        <w:t>)</w:t>
      </w:r>
    </w:p>
    <w:p w:rsidR="00BA7E97" w:rsidRPr="00BA7E97" w:rsidRDefault="00BA7E97" w:rsidP="00BA7E97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den Stundentafeln des 2. Zyklus?</w:t>
      </w:r>
    </w:p>
    <w:p w:rsidR="00BA7E97" w:rsidRDefault="00E53969" w:rsidP="00BA7E97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450390244"/>
          <w:placeholder>
            <w:docPart w:val="2014E1F5AF2D46BD9A5AEBA59A71F222"/>
          </w:placeholder>
          <w:showingPlcHdr/>
          <w:text/>
        </w:sdtPr>
        <w:sdtEndPr/>
        <w:sdtContent>
          <w:r w:rsidR="00BA7E97" w:rsidRPr="00E84AFB">
            <w:rPr>
              <w:rStyle w:val="Platzhaltertext"/>
            </w:rPr>
            <w:t>Klicken Sie hier, um Text einzugeben.</w:t>
          </w:r>
        </w:sdtContent>
      </w:sdt>
    </w:p>
    <w:p w:rsidR="00BA7E97" w:rsidRPr="007B105D" w:rsidRDefault="00BA7E97" w:rsidP="00BA7E97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>* 31. Sekundarstufe I (3. Zyklus) (vgl. Kap. 4.3 / 7.2)</w:t>
      </w:r>
    </w:p>
    <w:p w:rsidR="00035551" w:rsidRPr="00BA7E97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je 35 Pflichtlektionen in der 1. und 2. Sekundarklasse einversta</w:t>
      </w:r>
      <w:r>
        <w:rPr>
          <w:b/>
          <w:lang w:eastAsia="de-CH"/>
        </w:rPr>
        <w:t>n</w:t>
      </w:r>
      <w:r>
        <w:rPr>
          <w:b/>
          <w:lang w:eastAsia="de-CH"/>
        </w:rPr>
        <w:t>den?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77" type="#_x0000_t75" style="width:36pt;height:18.4pt" o:ole="">
            <v:imagedata r:id="rId139" o:title=""/>
          </v:shape>
          <w:control r:id="rId140" w:name="OptionButton21362212" w:shapeid="_x0000_i1277"/>
        </w:object>
      </w:r>
      <w:r>
        <w:object w:dxaOrig="225" w:dyaOrig="225">
          <v:shape id="_x0000_i1279" type="#_x0000_t75" style="width:128.1pt;height:18.4pt" o:ole="">
            <v:imagedata r:id="rId141" o:title=""/>
          </v:shape>
          <w:control r:id="rId142" w:name="OptionButton22362212" w:shapeid="_x0000_i1279"/>
        </w:object>
      </w:r>
      <w:r>
        <w:object w:dxaOrig="225" w:dyaOrig="225">
          <v:shape id="_x0000_i1281" type="#_x0000_t75" style="width:48.55pt;height:18.4pt" o:ole="">
            <v:imagedata r:id="rId143" o:title=""/>
          </v:shape>
          <w:control r:id="rId144" w:name="OptionButton23362212" w:shapeid="_x0000_i1281"/>
        </w:object>
      </w:r>
      <w:r>
        <w:object w:dxaOrig="225" w:dyaOrig="225">
          <v:shape id="_x0000_i1283" type="#_x0000_t75" style="width:136.45pt;height:18.4pt" o:ole="">
            <v:imagedata r:id="rId145" o:title=""/>
          </v:shape>
          <w:control r:id="rId146" w:name="OptionButton24362212" w:shapeid="_x0000_i1283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2108921358"/>
          <w:placeholder>
            <w:docPart w:val="066B4253FC0E4CD0A1AA6BE4578B1910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Pr="007B105D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>* 32. Sekundarstufe I (3. Zyklus) (vgl. Kap. 4.3 / 7.2)</w:t>
      </w:r>
    </w:p>
    <w:p w:rsidR="00035551" w:rsidRPr="00BA7E97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je 36 Pflichtlektionen in der 3. Sekundarklasse einverstanden?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85" type="#_x0000_t75" style="width:36pt;height:18.4pt" o:ole="">
            <v:imagedata r:id="rId147" o:title=""/>
          </v:shape>
          <w:control r:id="rId148" w:name="OptionButton213622121" w:shapeid="_x0000_i1285"/>
        </w:object>
      </w:r>
      <w:r>
        <w:object w:dxaOrig="225" w:dyaOrig="225">
          <v:shape id="_x0000_i1287" type="#_x0000_t75" style="width:128.1pt;height:18.4pt" o:ole="">
            <v:imagedata r:id="rId149" o:title=""/>
          </v:shape>
          <w:control r:id="rId150" w:name="OptionButton223622121" w:shapeid="_x0000_i1287"/>
        </w:object>
      </w:r>
      <w:r>
        <w:object w:dxaOrig="225" w:dyaOrig="225">
          <v:shape id="_x0000_i1289" type="#_x0000_t75" style="width:48.55pt;height:18.4pt" o:ole="">
            <v:imagedata r:id="rId151" o:title=""/>
          </v:shape>
          <w:control r:id="rId152" w:name="OptionButton233622121" w:shapeid="_x0000_i1289"/>
        </w:object>
      </w:r>
      <w:r>
        <w:object w:dxaOrig="225" w:dyaOrig="225">
          <v:shape id="_x0000_i1291" type="#_x0000_t75" style="width:136.45pt;height:18.4pt" o:ole="">
            <v:imagedata r:id="rId153" o:title=""/>
          </v:shape>
          <w:control r:id="rId154" w:name="OptionButton243622121" w:shapeid="_x0000_i1291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552889925"/>
          <w:placeholder>
            <w:docPart w:val="E323AF9041704EDF8915A3886FF671A6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Pr="007B105D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lastRenderedPageBreak/>
        <w:t>* 33. Sekundarstufe I (3. Zyklus) (vgl. Kap. 4.3 / 7.2</w:t>
      </w:r>
      <w:r w:rsidR="000835F2">
        <w:rPr>
          <w:b/>
          <w:lang w:eastAsia="de-CH"/>
        </w:rPr>
        <w:t xml:space="preserve"> / 7.4</w:t>
      </w:r>
      <w:r>
        <w:rPr>
          <w:b/>
          <w:lang w:eastAsia="de-CH"/>
        </w:rPr>
        <w:t>)</w:t>
      </w:r>
    </w:p>
    <w:p w:rsidR="00035551" w:rsidRPr="00035551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 xml:space="preserve">mit der vorgeschlagenen Lektionenverteilung in </w:t>
      </w:r>
      <w:r>
        <w:rPr>
          <w:b/>
          <w:i/>
          <w:lang w:eastAsia="de-CH"/>
        </w:rPr>
        <w:t>Wirtschaft, Arbeit, Haushalt</w:t>
      </w:r>
      <w:r>
        <w:rPr>
          <w:b/>
          <w:lang w:eastAsia="de-CH"/>
        </w:rPr>
        <w:t>, insbesondere mit der Möglichkeit diese als 4-Lektionenblöcke anz</w:t>
      </w:r>
      <w:r>
        <w:rPr>
          <w:b/>
          <w:lang w:eastAsia="de-CH"/>
        </w:rPr>
        <w:t>u</w:t>
      </w:r>
      <w:r>
        <w:rPr>
          <w:b/>
          <w:lang w:eastAsia="de-CH"/>
        </w:rPr>
        <w:t>bieten, einverstanden?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293" type="#_x0000_t75" style="width:36pt;height:18.4pt" o:ole="">
            <v:imagedata r:id="rId155" o:title=""/>
          </v:shape>
          <w:control r:id="rId156" w:name="OptionButton213622122" w:shapeid="_x0000_i1293"/>
        </w:object>
      </w:r>
      <w:r>
        <w:object w:dxaOrig="225" w:dyaOrig="225">
          <v:shape id="_x0000_i1295" type="#_x0000_t75" style="width:128.1pt;height:18.4pt" o:ole="">
            <v:imagedata r:id="rId157" o:title=""/>
          </v:shape>
          <w:control r:id="rId158" w:name="OptionButton223622122" w:shapeid="_x0000_i1295"/>
        </w:object>
      </w:r>
      <w:r>
        <w:object w:dxaOrig="225" w:dyaOrig="225">
          <v:shape id="_x0000_i1297" type="#_x0000_t75" style="width:48.55pt;height:18.4pt" o:ole="">
            <v:imagedata r:id="rId159" o:title=""/>
          </v:shape>
          <w:control r:id="rId160" w:name="OptionButton233622122" w:shapeid="_x0000_i1297"/>
        </w:object>
      </w:r>
      <w:r>
        <w:object w:dxaOrig="225" w:dyaOrig="225">
          <v:shape id="_x0000_i1299" type="#_x0000_t75" style="width:136.45pt;height:18.4pt" o:ole="">
            <v:imagedata r:id="rId161" o:title=""/>
          </v:shape>
          <w:control r:id="rId162" w:name="OptionButton243622122" w:shapeid="_x0000_i1299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2061051742"/>
          <w:placeholder>
            <w:docPart w:val="C7B818D68B674F9FBCECFA20A2DD8805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>* 34. Sekundarstufe I (3. Zyklus) (vgl. Kap. 7.2, allgemeine Bestimmungen)</w:t>
      </w:r>
    </w:p>
    <w:p w:rsidR="00035551" w:rsidRPr="00035551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 xml:space="preserve">mit den Richtwerten in </w:t>
      </w:r>
      <w:r>
        <w:rPr>
          <w:b/>
          <w:i/>
          <w:lang w:eastAsia="de-CH"/>
        </w:rPr>
        <w:t>Natur und Technik</w:t>
      </w:r>
      <w:r>
        <w:rPr>
          <w:b/>
          <w:lang w:eastAsia="de-CH"/>
        </w:rPr>
        <w:t xml:space="preserve"> bzw. </w:t>
      </w:r>
      <w:r>
        <w:rPr>
          <w:b/>
          <w:i/>
          <w:lang w:eastAsia="de-CH"/>
        </w:rPr>
        <w:t>Räume, Zeiten, Gesel</w:t>
      </w:r>
      <w:r>
        <w:rPr>
          <w:b/>
          <w:i/>
          <w:lang w:eastAsia="de-CH"/>
        </w:rPr>
        <w:t>l</w:t>
      </w:r>
      <w:r>
        <w:rPr>
          <w:b/>
          <w:i/>
          <w:lang w:eastAsia="de-CH"/>
        </w:rPr>
        <w:t>schaften</w:t>
      </w:r>
      <w:r>
        <w:rPr>
          <w:b/>
          <w:lang w:eastAsia="de-CH"/>
        </w:rPr>
        <w:t xml:space="preserve"> einverstanden?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01" type="#_x0000_t75" style="width:36pt;height:18.4pt" o:ole="">
            <v:imagedata r:id="rId163" o:title=""/>
          </v:shape>
          <w:control r:id="rId164" w:name="OptionButton213622123" w:shapeid="_x0000_i1301"/>
        </w:object>
      </w:r>
      <w:r>
        <w:object w:dxaOrig="225" w:dyaOrig="225">
          <v:shape id="_x0000_i1303" type="#_x0000_t75" style="width:128.1pt;height:18.4pt" o:ole="">
            <v:imagedata r:id="rId165" o:title=""/>
          </v:shape>
          <w:control r:id="rId166" w:name="OptionButton223622123" w:shapeid="_x0000_i1303"/>
        </w:object>
      </w:r>
      <w:r>
        <w:object w:dxaOrig="225" w:dyaOrig="225">
          <v:shape id="_x0000_i1305" type="#_x0000_t75" style="width:48.55pt;height:18.4pt" o:ole="">
            <v:imagedata r:id="rId167" o:title=""/>
          </v:shape>
          <w:control r:id="rId168" w:name="OptionButton233622123" w:shapeid="_x0000_i1305"/>
        </w:object>
      </w:r>
      <w:r>
        <w:object w:dxaOrig="225" w:dyaOrig="225">
          <v:shape id="_x0000_i1307" type="#_x0000_t75" style="width:136.45pt;height:18.4pt" o:ole="">
            <v:imagedata r:id="rId169" o:title=""/>
          </v:shape>
          <w:control r:id="rId170" w:name="OptionButton243622123" w:shapeid="_x0000_i1307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68469464"/>
          <w:placeholder>
            <w:docPart w:val="5DB6302FB53A4D749D1EFAFE6D2D4526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Pr="007B105D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>* 35. Sekundarstufe I (3. Zyklus) (vgl. Kap. 4.3 / 7.2)</w:t>
      </w:r>
    </w:p>
    <w:p w:rsidR="00035551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vorgeschlagenen Gesamtverteilung der Lektionen im 3. Zyklus einverstanden?</w:t>
      </w:r>
    </w:p>
    <w:p w:rsidR="00E75F51" w:rsidRPr="00BA7E97" w:rsidRDefault="00E75F51" w:rsidP="00E75F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(Bitte begründen Sie bei der Wahl der Antwortoptionen «Ja, mit Vorbehalten» oder «Nein» Ihre Antwort im Bemerkungsfeld!)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09" type="#_x0000_t75" style="width:36pt;height:18.4pt" o:ole="">
            <v:imagedata r:id="rId171" o:title=""/>
          </v:shape>
          <w:control r:id="rId172" w:name="OptionButton213622124" w:shapeid="_x0000_i1309"/>
        </w:object>
      </w:r>
      <w:r>
        <w:object w:dxaOrig="225" w:dyaOrig="225">
          <v:shape id="_x0000_i1311" type="#_x0000_t75" style="width:128.1pt;height:18.4pt" o:ole="">
            <v:imagedata r:id="rId173" o:title=""/>
          </v:shape>
          <w:control r:id="rId174" w:name="OptionButton223622124" w:shapeid="_x0000_i1311"/>
        </w:object>
      </w:r>
      <w:r>
        <w:object w:dxaOrig="225" w:dyaOrig="225">
          <v:shape id="_x0000_i1313" type="#_x0000_t75" style="width:48.55pt;height:18.4pt" o:ole="">
            <v:imagedata r:id="rId175" o:title=""/>
          </v:shape>
          <w:control r:id="rId176" w:name="OptionButton233622124" w:shapeid="_x0000_i1313"/>
        </w:object>
      </w:r>
      <w:r>
        <w:object w:dxaOrig="225" w:dyaOrig="225">
          <v:shape id="_x0000_i1315" type="#_x0000_t75" style="width:136.45pt;height:18.4pt" o:ole="">
            <v:imagedata r:id="rId177" o:title=""/>
          </v:shape>
          <w:control r:id="rId178" w:name="OptionButton243622124" w:shapeid="_x0000_i1315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51374263"/>
          <w:placeholder>
            <w:docPart w:val="727E57038F4A44BFBC239443A3C9258C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Pr="007B105D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 xml:space="preserve">  36. Sekundarstufe I (3. Zyklus) (vgl. Kap. 4.3 / 7.2)</w:t>
      </w:r>
    </w:p>
    <w:p w:rsidR="00035551" w:rsidRPr="00035551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den Stundentafeln des 3. Zyklus?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671875951"/>
          <w:placeholder>
            <w:docPart w:val="64811D3D975748EE8FBCDDB295122B41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Pr="007B105D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>* 37. Sonderklasse (vgl. Kap. 7.3)</w:t>
      </w:r>
    </w:p>
    <w:p w:rsidR="00035551" w:rsidRPr="00BA7E97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Stundentafel für die Sonderklassen einverstanden?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17" type="#_x0000_t75" style="width:36pt;height:18.4pt" o:ole="">
            <v:imagedata r:id="rId179" o:title=""/>
          </v:shape>
          <w:control r:id="rId180" w:name="OptionButton213622126" w:shapeid="_x0000_i1317"/>
        </w:object>
      </w:r>
      <w:r>
        <w:object w:dxaOrig="225" w:dyaOrig="225">
          <v:shape id="_x0000_i1319" type="#_x0000_t75" style="width:128.1pt;height:18.4pt" o:ole="">
            <v:imagedata r:id="rId181" o:title=""/>
          </v:shape>
          <w:control r:id="rId182" w:name="OptionButton223622126" w:shapeid="_x0000_i1319"/>
        </w:object>
      </w:r>
      <w:r>
        <w:object w:dxaOrig="225" w:dyaOrig="225">
          <v:shape id="_x0000_i1321" type="#_x0000_t75" style="width:48.55pt;height:18.4pt" o:ole="">
            <v:imagedata r:id="rId183" o:title=""/>
          </v:shape>
          <w:control r:id="rId184" w:name="OptionButton233622126" w:shapeid="_x0000_i1321"/>
        </w:object>
      </w:r>
      <w:r>
        <w:object w:dxaOrig="225" w:dyaOrig="225">
          <v:shape id="_x0000_i1323" type="#_x0000_t75" style="width:136.45pt;height:18.4pt" o:ole="">
            <v:imagedata r:id="rId185" o:title=""/>
          </v:shape>
          <w:control r:id="rId186" w:name="OptionButton243622126" w:shapeid="_x0000_i1323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729025141"/>
          <w:placeholder>
            <w:docPart w:val="149F972D36D449A5B77A97E3BE26251C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 xml:space="preserve">  38. Allgemeine Rückmeldungen zum Bericht</w:t>
      </w:r>
    </w:p>
    <w:p w:rsidR="00035551" w:rsidRPr="00035551" w:rsidRDefault="00035551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einem Kapitel des Berichts «Stunde</w:t>
      </w:r>
      <w:r>
        <w:rPr>
          <w:b/>
          <w:lang w:eastAsia="de-CH"/>
        </w:rPr>
        <w:t>n</w:t>
      </w:r>
      <w:r>
        <w:rPr>
          <w:b/>
          <w:lang w:eastAsia="de-CH"/>
        </w:rPr>
        <w:t>tafeln»?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888013993"/>
          <w:placeholder>
            <w:docPart w:val="E0AD7E6254A64C9FB6AEEF5598500B30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Default="00035551">
      <w:pPr>
        <w:spacing w:line="240" w:lineRule="auto"/>
        <w:rPr>
          <w:b/>
          <w:lang w:eastAsia="de-CH"/>
        </w:rPr>
      </w:pPr>
      <w:r>
        <w:rPr>
          <w:b/>
          <w:lang w:eastAsia="de-CH"/>
        </w:rPr>
        <w:br w:type="page"/>
      </w:r>
    </w:p>
    <w:p w:rsidR="00035551" w:rsidRPr="000A0EFB" w:rsidRDefault="00035551" w:rsidP="00035551">
      <w:pPr>
        <w:pStyle w:val="berschrift1"/>
        <w:numPr>
          <w:ilvl w:val="0"/>
          <w:numId w:val="9"/>
        </w:numPr>
        <w:rPr>
          <w:u w:val="single"/>
          <w:lang w:eastAsia="de-CH"/>
        </w:rPr>
      </w:pPr>
      <w:r w:rsidRPr="00035551">
        <w:rPr>
          <w:u w:val="single"/>
          <w:lang w:eastAsia="de-CH"/>
        </w:rPr>
        <w:lastRenderedPageBreak/>
        <w:t>Vernehmlassungsfragen zu den Beurteilungsgrundlagen</w:t>
      </w:r>
    </w:p>
    <w:p w:rsidR="00035551" w:rsidRDefault="00035551" w:rsidP="00035551">
      <w:pPr>
        <w:rPr>
          <w:b/>
          <w:lang w:eastAsia="de-CH"/>
        </w:rPr>
      </w:pPr>
      <w:r>
        <w:rPr>
          <w:b/>
          <w:lang w:eastAsia="de-CH"/>
        </w:rPr>
        <w:t>*</w:t>
      </w:r>
      <w:r w:rsidR="000A0EFB">
        <w:rPr>
          <w:b/>
          <w:lang w:eastAsia="de-CH"/>
        </w:rPr>
        <w:t xml:space="preserve"> 39</w:t>
      </w:r>
      <w:r>
        <w:rPr>
          <w:b/>
          <w:lang w:eastAsia="de-CH"/>
        </w:rPr>
        <w:t xml:space="preserve">. </w:t>
      </w:r>
      <w:r w:rsidR="000A0EFB">
        <w:rPr>
          <w:b/>
          <w:lang w:eastAsia="de-CH"/>
        </w:rPr>
        <w:t xml:space="preserve">Beurteilungstool </w:t>
      </w:r>
      <w:r>
        <w:rPr>
          <w:b/>
          <w:lang w:eastAsia="de-CH"/>
        </w:rPr>
        <w:t xml:space="preserve">(vgl. Kap. </w:t>
      </w:r>
      <w:r w:rsidR="000A0EFB">
        <w:rPr>
          <w:b/>
          <w:lang w:eastAsia="de-CH"/>
        </w:rPr>
        <w:t>2.5</w:t>
      </w:r>
      <w:r>
        <w:rPr>
          <w:b/>
          <w:lang w:eastAsia="de-CH"/>
        </w:rPr>
        <w:t>)</w:t>
      </w:r>
    </w:p>
    <w:p w:rsidR="00035551" w:rsidRDefault="000A0EFB" w:rsidP="00035551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Erachten Sie das geplante Kompetenzprofil im Beurteilungstool als Mehrwert?</w:t>
      </w:r>
    </w:p>
    <w:p w:rsidR="00E75F51" w:rsidRPr="00BA7E97" w:rsidRDefault="00E75F51" w:rsidP="00E75F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(Bitte begründen Sie bei der Wahl der Antwortoptionen «Ja, mit Vorbehalten» oder «Nein» Ihre Antwort im Bemerkungsfeld!)</w:t>
      </w:r>
    </w:p>
    <w:p w:rsidR="00035551" w:rsidRDefault="00035551" w:rsidP="00035551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25" type="#_x0000_t75" style="width:36pt;height:18.4pt" o:ole="">
            <v:imagedata r:id="rId187" o:title=""/>
          </v:shape>
          <w:control r:id="rId188" w:name="OptionButton213622127" w:shapeid="_x0000_i1325"/>
        </w:object>
      </w:r>
      <w:r>
        <w:object w:dxaOrig="225" w:dyaOrig="225">
          <v:shape id="_x0000_i1327" type="#_x0000_t75" style="width:128.1pt;height:18.4pt" o:ole="">
            <v:imagedata r:id="rId189" o:title=""/>
          </v:shape>
          <w:control r:id="rId190" w:name="OptionButton223622127" w:shapeid="_x0000_i1327"/>
        </w:object>
      </w:r>
      <w:r>
        <w:object w:dxaOrig="225" w:dyaOrig="225">
          <v:shape id="_x0000_i1329" type="#_x0000_t75" style="width:48.55pt;height:18.4pt" o:ole="">
            <v:imagedata r:id="rId191" o:title=""/>
          </v:shape>
          <w:control r:id="rId192" w:name="OptionButton233622127" w:shapeid="_x0000_i1329"/>
        </w:object>
      </w:r>
      <w:r>
        <w:object w:dxaOrig="225" w:dyaOrig="225">
          <v:shape id="_x0000_i1331" type="#_x0000_t75" style="width:136.45pt;height:18.4pt" o:ole="">
            <v:imagedata r:id="rId193" o:title=""/>
          </v:shape>
          <w:control r:id="rId194" w:name="OptionButton243622127" w:shapeid="_x0000_i1331"/>
        </w:object>
      </w:r>
    </w:p>
    <w:p w:rsidR="009920C2" w:rsidRDefault="009920C2" w:rsidP="00035551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35551" w:rsidRDefault="00E53969" w:rsidP="00035551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482344494"/>
          <w:placeholder>
            <w:docPart w:val="96FF9C92630242A4B495583B3BEBE459"/>
          </w:placeholder>
          <w:showingPlcHdr/>
          <w:text/>
        </w:sdtPr>
        <w:sdtEndPr/>
        <w:sdtContent>
          <w:r w:rsidR="00035551" w:rsidRPr="00E84AFB">
            <w:rPr>
              <w:rStyle w:val="Platzhaltertext"/>
            </w:rPr>
            <w:t>Klicken Sie hier, um Text einzugeben.</w:t>
          </w:r>
        </w:sdtContent>
      </w:sdt>
    </w:p>
    <w:p w:rsidR="00035551" w:rsidRDefault="00035551" w:rsidP="00035551">
      <w:pPr>
        <w:tabs>
          <w:tab w:val="left" w:pos="142"/>
        </w:tabs>
        <w:spacing w:after="240"/>
        <w:rPr>
          <w:b/>
          <w:lang w:eastAsia="de-CH"/>
        </w:rPr>
      </w:pPr>
    </w:p>
    <w:p w:rsidR="000A0EFB" w:rsidRDefault="000A0EFB" w:rsidP="000A0EFB">
      <w:pPr>
        <w:rPr>
          <w:b/>
          <w:lang w:eastAsia="de-CH"/>
        </w:rPr>
      </w:pPr>
      <w:r>
        <w:rPr>
          <w:b/>
          <w:lang w:eastAsia="de-CH"/>
        </w:rPr>
        <w:t>* 40. Beurteilungsreglement (vgl. Kap. 3 / 6.2)</w:t>
      </w:r>
    </w:p>
    <w:p w:rsidR="000A0EFB" w:rsidRPr="00BA7E97" w:rsidRDefault="000A0EFB" w:rsidP="000A0EFB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damit einverstanden, dass auf der Primarstufe weiterhin Jahres- und auf der Sekundarstufe I Semesterzeugnisse ausgestellt werden?</w:t>
      </w:r>
    </w:p>
    <w:p w:rsidR="000A0EFB" w:rsidRDefault="000A0EFB" w:rsidP="000A0EFB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33" type="#_x0000_t75" style="width:36pt;height:18.4pt" o:ole="">
            <v:imagedata r:id="rId195" o:title=""/>
          </v:shape>
          <w:control r:id="rId196" w:name="OptionButton213622128" w:shapeid="_x0000_i1333"/>
        </w:object>
      </w:r>
      <w:r>
        <w:object w:dxaOrig="225" w:dyaOrig="225">
          <v:shape id="_x0000_i1335" type="#_x0000_t75" style="width:128.1pt;height:18.4pt" o:ole="">
            <v:imagedata r:id="rId197" o:title=""/>
          </v:shape>
          <w:control r:id="rId198" w:name="OptionButton223622128" w:shapeid="_x0000_i1335"/>
        </w:object>
      </w:r>
      <w:r>
        <w:object w:dxaOrig="225" w:dyaOrig="225">
          <v:shape id="_x0000_i1337" type="#_x0000_t75" style="width:48.55pt;height:18.4pt" o:ole="">
            <v:imagedata r:id="rId199" o:title=""/>
          </v:shape>
          <w:control r:id="rId200" w:name="OptionButton233622128" w:shapeid="_x0000_i1337"/>
        </w:object>
      </w:r>
      <w:r>
        <w:object w:dxaOrig="225" w:dyaOrig="225">
          <v:shape id="_x0000_i1339" type="#_x0000_t75" style="width:136.45pt;height:18.4pt" o:ole="">
            <v:imagedata r:id="rId201" o:title=""/>
          </v:shape>
          <w:control r:id="rId202" w:name="OptionButton243622128" w:shapeid="_x0000_i1339"/>
        </w:object>
      </w:r>
    </w:p>
    <w:p w:rsidR="009920C2" w:rsidRDefault="009920C2" w:rsidP="000A0EFB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A0EFB" w:rsidRDefault="00E53969" w:rsidP="000A0EF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45563803"/>
          <w:placeholder>
            <w:docPart w:val="488D72F7EE9248D280C24FECCF64FC24"/>
          </w:placeholder>
          <w:showingPlcHdr/>
          <w:text/>
        </w:sdtPr>
        <w:sdtEndPr/>
        <w:sdtContent>
          <w:r w:rsidR="000A0EFB" w:rsidRPr="00E84AFB">
            <w:rPr>
              <w:rStyle w:val="Platzhaltertext"/>
            </w:rPr>
            <w:t>Klicken Sie hier, um Text einzugeben.</w:t>
          </w:r>
        </w:sdtContent>
      </w:sdt>
    </w:p>
    <w:p w:rsidR="000A0EFB" w:rsidRPr="007B105D" w:rsidRDefault="000A0EFB" w:rsidP="000A0EFB">
      <w:pPr>
        <w:tabs>
          <w:tab w:val="left" w:pos="142"/>
        </w:tabs>
        <w:spacing w:after="240"/>
        <w:rPr>
          <w:b/>
          <w:lang w:eastAsia="de-CH"/>
        </w:rPr>
      </w:pPr>
    </w:p>
    <w:p w:rsidR="000A0EFB" w:rsidRDefault="000A0EFB" w:rsidP="000A0EFB">
      <w:pPr>
        <w:rPr>
          <w:b/>
          <w:lang w:eastAsia="de-CH"/>
        </w:rPr>
      </w:pPr>
      <w:r>
        <w:rPr>
          <w:b/>
          <w:lang w:eastAsia="de-CH"/>
        </w:rPr>
        <w:t>* 41. Beurteilungsreglement (vgl. Kap. 3 / 6.2)</w:t>
      </w:r>
    </w:p>
    <w:p w:rsidR="000A0EFB" w:rsidRPr="00BA7E97" w:rsidRDefault="000A0EFB" w:rsidP="000A0EFB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damit einverstanden, dass die Ergebnisse von standardisierten Tests nicht in die Zeugnisnote einfliessen?</w:t>
      </w:r>
    </w:p>
    <w:p w:rsidR="000A0EFB" w:rsidRDefault="000A0EFB" w:rsidP="000A0EFB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41" type="#_x0000_t75" style="width:36pt;height:18.4pt" o:ole="">
            <v:imagedata r:id="rId203" o:title=""/>
          </v:shape>
          <w:control r:id="rId204" w:name="OptionButton213622129" w:shapeid="_x0000_i1341"/>
        </w:object>
      </w:r>
      <w:r>
        <w:object w:dxaOrig="225" w:dyaOrig="225">
          <v:shape id="_x0000_i1343" type="#_x0000_t75" style="width:128.1pt;height:18.4pt" o:ole="">
            <v:imagedata r:id="rId205" o:title=""/>
          </v:shape>
          <w:control r:id="rId206" w:name="OptionButton223622129" w:shapeid="_x0000_i1343"/>
        </w:object>
      </w:r>
      <w:r>
        <w:object w:dxaOrig="225" w:dyaOrig="225">
          <v:shape id="_x0000_i1345" type="#_x0000_t75" style="width:48.55pt;height:18.4pt" o:ole="">
            <v:imagedata r:id="rId207" o:title=""/>
          </v:shape>
          <w:control r:id="rId208" w:name="OptionButton233622129" w:shapeid="_x0000_i1345"/>
        </w:object>
      </w:r>
      <w:r>
        <w:object w:dxaOrig="225" w:dyaOrig="225">
          <v:shape id="_x0000_i1347" type="#_x0000_t75" style="width:136.45pt;height:18.4pt" o:ole="">
            <v:imagedata r:id="rId209" o:title=""/>
          </v:shape>
          <w:control r:id="rId210" w:name="OptionButton243622129" w:shapeid="_x0000_i1347"/>
        </w:object>
      </w:r>
    </w:p>
    <w:p w:rsidR="009920C2" w:rsidRDefault="009920C2" w:rsidP="000A0EFB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A0EFB" w:rsidRDefault="00E53969" w:rsidP="000A0EF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025750065"/>
          <w:placeholder>
            <w:docPart w:val="8586BD9CA0154B29AB6CAD2FBFC1E3B5"/>
          </w:placeholder>
          <w:showingPlcHdr/>
          <w:text/>
        </w:sdtPr>
        <w:sdtEndPr/>
        <w:sdtContent>
          <w:r w:rsidR="000A0EFB" w:rsidRPr="00E84AFB">
            <w:rPr>
              <w:rStyle w:val="Platzhaltertext"/>
            </w:rPr>
            <w:t>Klicken Sie hier, um Text einzugeben.</w:t>
          </w:r>
        </w:sdtContent>
      </w:sdt>
    </w:p>
    <w:p w:rsidR="000A0EFB" w:rsidRPr="007B105D" w:rsidRDefault="000A0EFB" w:rsidP="000A0EFB">
      <w:pPr>
        <w:tabs>
          <w:tab w:val="left" w:pos="142"/>
        </w:tabs>
        <w:spacing w:after="240"/>
        <w:rPr>
          <w:b/>
          <w:lang w:eastAsia="de-CH"/>
        </w:rPr>
      </w:pPr>
    </w:p>
    <w:p w:rsidR="000A0EFB" w:rsidRDefault="008259DD" w:rsidP="000A0EFB">
      <w:pPr>
        <w:rPr>
          <w:b/>
          <w:lang w:eastAsia="de-CH"/>
        </w:rPr>
      </w:pPr>
      <w:r>
        <w:rPr>
          <w:b/>
          <w:lang w:eastAsia="de-CH"/>
        </w:rPr>
        <w:t xml:space="preserve">  42</w:t>
      </w:r>
      <w:r w:rsidR="000A0EFB">
        <w:rPr>
          <w:b/>
          <w:lang w:eastAsia="de-CH"/>
        </w:rPr>
        <w:t>. Beurteilungsreglement (vgl. Kap. 3 / 6.2)</w:t>
      </w:r>
    </w:p>
    <w:p w:rsidR="000A0EFB" w:rsidRPr="000A0EFB" w:rsidRDefault="000A0EFB" w:rsidP="000A0EFB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zum Beurteilungsreglement?</w:t>
      </w:r>
    </w:p>
    <w:p w:rsidR="000A0EFB" w:rsidRDefault="00E53969" w:rsidP="000A0EF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2046558173"/>
          <w:placeholder>
            <w:docPart w:val="4F29D9825F8B4EFBB2D55D7CB2562312"/>
          </w:placeholder>
          <w:showingPlcHdr/>
          <w:text/>
        </w:sdtPr>
        <w:sdtEndPr/>
        <w:sdtContent>
          <w:r w:rsidR="000A0EFB" w:rsidRPr="00E84AFB">
            <w:rPr>
              <w:rStyle w:val="Platzhaltertext"/>
            </w:rPr>
            <w:t>Klicken Sie hier, um Text einzugeben.</w:t>
          </w:r>
        </w:sdtContent>
      </w:sdt>
    </w:p>
    <w:p w:rsidR="000A0EFB" w:rsidRDefault="000A0EFB" w:rsidP="000A0EFB">
      <w:pPr>
        <w:tabs>
          <w:tab w:val="left" w:pos="142"/>
        </w:tabs>
        <w:spacing w:after="240"/>
        <w:rPr>
          <w:b/>
          <w:lang w:eastAsia="de-CH"/>
        </w:rPr>
      </w:pPr>
    </w:p>
    <w:p w:rsidR="000A0EFB" w:rsidRDefault="008259DD" w:rsidP="000A0EFB">
      <w:pPr>
        <w:rPr>
          <w:b/>
          <w:lang w:eastAsia="de-CH"/>
        </w:rPr>
      </w:pPr>
      <w:r>
        <w:rPr>
          <w:b/>
          <w:lang w:eastAsia="de-CH"/>
        </w:rPr>
        <w:t>* 43</w:t>
      </w:r>
      <w:r w:rsidR="000A0EFB">
        <w:rPr>
          <w:b/>
          <w:lang w:eastAsia="de-CH"/>
        </w:rPr>
        <w:t>. Beurteilungsbogen (vgl. Kap. 4 / 6.1)</w:t>
      </w:r>
    </w:p>
    <w:p w:rsidR="000A0EFB" w:rsidRPr="00BA7E97" w:rsidRDefault="000A0EFB" w:rsidP="000A0EFB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damit einverstanden, dass im Kindergarten Einschätzungen lediglich in Bezug auf die Entwicklungsbereiche vorgenommen werden?</w:t>
      </w:r>
    </w:p>
    <w:p w:rsidR="000A0EFB" w:rsidRDefault="000A0EFB" w:rsidP="000A0EFB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49" type="#_x0000_t75" style="width:36pt;height:18.4pt" o:ole="">
            <v:imagedata r:id="rId211" o:title=""/>
          </v:shape>
          <w:control r:id="rId212" w:name="OptionButton2136221211" w:shapeid="_x0000_i1349"/>
        </w:object>
      </w:r>
      <w:r>
        <w:object w:dxaOrig="225" w:dyaOrig="225">
          <v:shape id="_x0000_i1351" type="#_x0000_t75" style="width:128.1pt;height:18.4pt" o:ole="">
            <v:imagedata r:id="rId213" o:title=""/>
          </v:shape>
          <w:control r:id="rId214" w:name="OptionButton2236221211" w:shapeid="_x0000_i1351"/>
        </w:object>
      </w:r>
      <w:r>
        <w:object w:dxaOrig="225" w:dyaOrig="225">
          <v:shape id="_x0000_i1353" type="#_x0000_t75" style="width:48.55pt;height:18.4pt" o:ole="">
            <v:imagedata r:id="rId215" o:title=""/>
          </v:shape>
          <w:control r:id="rId216" w:name="OptionButton2336221211" w:shapeid="_x0000_i1353"/>
        </w:object>
      </w:r>
      <w:r>
        <w:object w:dxaOrig="225" w:dyaOrig="225">
          <v:shape id="_x0000_i1355" type="#_x0000_t75" style="width:136.45pt;height:18.4pt" o:ole="">
            <v:imagedata r:id="rId217" o:title=""/>
          </v:shape>
          <w:control r:id="rId218" w:name="OptionButton2436221211" w:shapeid="_x0000_i1355"/>
        </w:object>
      </w:r>
    </w:p>
    <w:p w:rsidR="009920C2" w:rsidRDefault="009920C2" w:rsidP="000A0EFB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A0EFB" w:rsidRDefault="00E53969" w:rsidP="000A0EF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315386101"/>
          <w:placeholder>
            <w:docPart w:val="012641E089F0482B8F87FFDBC9F406C8"/>
          </w:placeholder>
          <w:showingPlcHdr/>
          <w:text/>
        </w:sdtPr>
        <w:sdtEndPr/>
        <w:sdtContent>
          <w:r w:rsidR="000A0EFB" w:rsidRPr="00E84AFB">
            <w:rPr>
              <w:rStyle w:val="Platzhaltertext"/>
            </w:rPr>
            <w:t>Klicken Sie hier, um Text einzugeben.</w:t>
          </w:r>
        </w:sdtContent>
      </w:sdt>
    </w:p>
    <w:p w:rsidR="000A0EFB" w:rsidRPr="007B105D" w:rsidRDefault="000A0EFB" w:rsidP="000A0EFB">
      <w:pPr>
        <w:tabs>
          <w:tab w:val="left" w:pos="142"/>
        </w:tabs>
        <w:spacing w:after="240"/>
        <w:rPr>
          <w:b/>
          <w:lang w:eastAsia="de-CH"/>
        </w:rPr>
      </w:pPr>
    </w:p>
    <w:p w:rsidR="000A0EFB" w:rsidRDefault="008259DD" w:rsidP="000A0EFB">
      <w:pPr>
        <w:rPr>
          <w:b/>
          <w:lang w:eastAsia="de-CH"/>
        </w:rPr>
      </w:pPr>
      <w:r>
        <w:rPr>
          <w:b/>
          <w:lang w:eastAsia="de-CH"/>
        </w:rPr>
        <w:t>* 44</w:t>
      </w:r>
      <w:r w:rsidR="000A0EFB">
        <w:rPr>
          <w:b/>
          <w:lang w:eastAsia="de-CH"/>
        </w:rPr>
        <w:t>. Beurteilungsbogen (vgl. Kap. 4 / 6.1)</w:t>
      </w:r>
    </w:p>
    <w:p w:rsidR="000A0EFB" w:rsidRPr="00BA7E97" w:rsidRDefault="000A0EFB" w:rsidP="000A0EFB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damit einverstanden, dass wie bis anhin für das Ausweisen der Lei</w:t>
      </w:r>
      <w:r>
        <w:rPr>
          <w:b/>
          <w:lang w:eastAsia="de-CH"/>
        </w:rPr>
        <w:t>s</w:t>
      </w:r>
      <w:r>
        <w:rPr>
          <w:b/>
          <w:lang w:eastAsia="de-CH"/>
        </w:rPr>
        <w:t>tungen in der 1. und 2. Klasse auf ein Notenzeugnis verzichtet wird?</w:t>
      </w:r>
    </w:p>
    <w:p w:rsidR="000A0EFB" w:rsidRDefault="000A0EFB" w:rsidP="000A0EFB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57" type="#_x0000_t75" style="width:36pt;height:18.4pt" o:ole="">
            <v:imagedata r:id="rId219" o:title=""/>
          </v:shape>
          <w:control r:id="rId220" w:name="OptionButton2136221212" w:shapeid="_x0000_i1357"/>
        </w:object>
      </w:r>
      <w:r>
        <w:object w:dxaOrig="225" w:dyaOrig="225">
          <v:shape id="_x0000_i1359" type="#_x0000_t75" style="width:128.1pt;height:18.4pt" o:ole="">
            <v:imagedata r:id="rId221" o:title=""/>
          </v:shape>
          <w:control r:id="rId222" w:name="OptionButton2236221212" w:shapeid="_x0000_i1359"/>
        </w:object>
      </w:r>
      <w:r>
        <w:object w:dxaOrig="225" w:dyaOrig="225">
          <v:shape id="_x0000_i1361" type="#_x0000_t75" style="width:48.55pt;height:18.4pt" o:ole="">
            <v:imagedata r:id="rId223" o:title=""/>
          </v:shape>
          <w:control r:id="rId224" w:name="OptionButton2336221212" w:shapeid="_x0000_i1361"/>
        </w:object>
      </w:r>
      <w:r>
        <w:object w:dxaOrig="225" w:dyaOrig="225">
          <v:shape id="_x0000_i1363" type="#_x0000_t75" style="width:136.45pt;height:18.4pt" o:ole="">
            <v:imagedata r:id="rId225" o:title=""/>
          </v:shape>
          <w:control r:id="rId226" w:name="OptionButton2436221212" w:shapeid="_x0000_i1363"/>
        </w:object>
      </w:r>
    </w:p>
    <w:p w:rsidR="009920C2" w:rsidRDefault="009920C2" w:rsidP="000A0EFB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0A0EFB" w:rsidRDefault="00E53969" w:rsidP="000A0EFB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643037957"/>
          <w:placeholder>
            <w:docPart w:val="8D9C4644566F4BF39B898866F0350704"/>
          </w:placeholder>
          <w:showingPlcHdr/>
          <w:text/>
        </w:sdtPr>
        <w:sdtEndPr/>
        <w:sdtContent>
          <w:r w:rsidR="000A0EFB" w:rsidRPr="00E84AFB">
            <w:rPr>
              <w:rStyle w:val="Platzhaltertext"/>
            </w:rPr>
            <w:t>Klicken Sie hier, um Text einzugeben.</w:t>
          </w:r>
        </w:sdtContent>
      </w:sdt>
    </w:p>
    <w:p w:rsidR="000A0EFB" w:rsidRPr="007B105D" w:rsidRDefault="000A0EFB" w:rsidP="000A0EFB">
      <w:pPr>
        <w:tabs>
          <w:tab w:val="left" w:pos="142"/>
        </w:tabs>
        <w:spacing w:after="240"/>
        <w:rPr>
          <w:b/>
          <w:lang w:eastAsia="de-CH"/>
        </w:rPr>
      </w:pPr>
    </w:p>
    <w:p w:rsidR="00962912" w:rsidRDefault="008259DD" w:rsidP="00962912">
      <w:pPr>
        <w:rPr>
          <w:b/>
          <w:lang w:eastAsia="de-CH"/>
        </w:rPr>
      </w:pPr>
      <w:r>
        <w:rPr>
          <w:b/>
          <w:lang w:eastAsia="de-CH"/>
        </w:rPr>
        <w:t>* 45</w:t>
      </w:r>
      <w:r w:rsidR="00962912">
        <w:rPr>
          <w:b/>
          <w:lang w:eastAsia="de-CH"/>
        </w:rPr>
        <w:t>. Beurteilungsbogen (vgl. Kap. 4 / 6.1)</w:t>
      </w:r>
    </w:p>
    <w:p w:rsidR="00962912" w:rsidRDefault="00962912" w:rsidP="00962912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4A329A">
        <w:rPr>
          <w:b/>
          <w:lang w:eastAsia="de-CH"/>
        </w:rPr>
        <w:t xml:space="preserve">Sind Sie </w:t>
      </w:r>
      <w:r>
        <w:rPr>
          <w:b/>
          <w:lang w:eastAsia="de-CH"/>
        </w:rPr>
        <w:t>mit der Auswahl der Kriterien zur Einschätzung des Lern-, Arbeits- und Sozialverhaltens einverstanden?</w:t>
      </w:r>
    </w:p>
    <w:p w:rsidR="00E75F51" w:rsidRPr="00BA7E97" w:rsidRDefault="00E75F51" w:rsidP="00E75F51">
      <w:pPr>
        <w:tabs>
          <w:tab w:val="left" w:pos="142"/>
        </w:tabs>
        <w:spacing w:after="240"/>
        <w:ind w:left="142"/>
        <w:rPr>
          <w:b/>
          <w:lang w:eastAsia="de-CH"/>
        </w:rPr>
      </w:pPr>
      <w:r w:rsidRPr="00AF6ABC">
        <w:rPr>
          <w:rFonts w:cs="Arial"/>
        </w:rPr>
        <w:t>(Bitte begründen Sie bei der Wahl der Antwortoptionen «Ja, mit Vorbehalten» oder «Nein» Ihre Antwort im Bemerkungsfeld!)</w:t>
      </w:r>
    </w:p>
    <w:p w:rsidR="00962912" w:rsidRDefault="00962912" w:rsidP="00962912">
      <w:pPr>
        <w:tabs>
          <w:tab w:val="left" w:pos="142"/>
        </w:tabs>
        <w:spacing w:after="240"/>
        <w:rPr>
          <w:lang w:eastAsia="de-CH"/>
        </w:rPr>
      </w:pPr>
      <w:r>
        <w:object w:dxaOrig="225" w:dyaOrig="225">
          <v:shape id="_x0000_i1365" type="#_x0000_t75" style="width:36pt;height:18.4pt" o:ole="">
            <v:imagedata r:id="rId227" o:title=""/>
          </v:shape>
          <w:control r:id="rId228" w:name="OptionButton2136221213" w:shapeid="_x0000_i1365"/>
        </w:object>
      </w:r>
      <w:r>
        <w:object w:dxaOrig="225" w:dyaOrig="225">
          <v:shape id="_x0000_i1367" type="#_x0000_t75" style="width:128.1pt;height:18.4pt" o:ole="">
            <v:imagedata r:id="rId229" o:title=""/>
          </v:shape>
          <w:control r:id="rId230" w:name="OptionButton2236221213" w:shapeid="_x0000_i1367"/>
        </w:object>
      </w:r>
      <w:r>
        <w:object w:dxaOrig="225" w:dyaOrig="225">
          <v:shape id="_x0000_i1369" type="#_x0000_t75" style="width:48.55pt;height:18.4pt" o:ole="">
            <v:imagedata r:id="rId231" o:title=""/>
          </v:shape>
          <w:control r:id="rId232" w:name="OptionButton2336221213" w:shapeid="_x0000_i1369"/>
        </w:object>
      </w:r>
      <w:r>
        <w:object w:dxaOrig="225" w:dyaOrig="225">
          <v:shape id="_x0000_i1371" type="#_x0000_t75" style="width:136.45pt;height:18.4pt" o:ole="">
            <v:imagedata r:id="rId233" o:title=""/>
          </v:shape>
          <w:control r:id="rId234" w:name="OptionButton2436221213" w:shapeid="_x0000_i1371"/>
        </w:object>
      </w:r>
    </w:p>
    <w:p w:rsidR="009920C2" w:rsidRDefault="009920C2" w:rsidP="00962912">
      <w:pPr>
        <w:tabs>
          <w:tab w:val="left" w:pos="142"/>
        </w:tabs>
        <w:spacing w:after="240"/>
        <w:rPr>
          <w:lang w:eastAsia="de-CH"/>
        </w:rPr>
      </w:pPr>
      <w:r>
        <w:rPr>
          <w:lang w:eastAsia="de-CH"/>
        </w:rPr>
        <w:t>Bemerkungen:</w:t>
      </w:r>
    </w:p>
    <w:p w:rsidR="00962912" w:rsidRDefault="00E53969" w:rsidP="00962912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035115694"/>
          <w:placeholder>
            <w:docPart w:val="555D7C94B87D4C74ADB5E72A4DF7FE6F"/>
          </w:placeholder>
          <w:showingPlcHdr/>
          <w:text/>
        </w:sdtPr>
        <w:sdtEndPr/>
        <w:sdtContent>
          <w:r w:rsidR="00962912" w:rsidRPr="00E84AFB">
            <w:rPr>
              <w:rStyle w:val="Platzhaltertext"/>
            </w:rPr>
            <w:t>Klicken Sie hier, um Text einzugeben.</w:t>
          </w:r>
        </w:sdtContent>
      </w:sdt>
    </w:p>
    <w:p w:rsidR="00962912" w:rsidRDefault="00962912" w:rsidP="00962912">
      <w:pPr>
        <w:tabs>
          <w:tab w:val="left" w:pos="142"/>
        </w:tabs>
        <w:spacing w:after="240"/>
        <w:rPr>
          <w:b/>
          <w:lang w:eastAsia="de-CH"/>
        </w:rPr>
      </w:pPr>
    </w:p>
    <w:p w:rsidR="00962912" w:rsidRDefault="008259DD" w:rsidP="00962912">
      <w:pPr>
        <w:rPr>
          <w:b/>
          <w:lang w:eastAsia="de-CH"/>
        </w:rPr>
      </w:pPr>
      <w:r>
        <w:rPr>
          <w:b/>
          <w:lang w:eastAsia="de-CH"/>
        </w:rPr>
        <w:t xml:space="preserve">  46</w:t>
      </w:r>
      <w:r w:rsidR="00962912">
        <w:rPr>
          <w:b/>
          <w:lang w:eastAsia="de-CH"/>
        </w:rPr>
        <w:t>. Beurteilungsbogen (vgl. Kap. 4 / 6.1)</w:t>
      </w:r>
    </w:p>
    <w:p w:rsidR="00962912" w:rsidRPr="000A0EFB" w:rsidRDefault="00962912" w:rsidP="00962912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lastRenderedPageBreak/>
        <w:t>Haben Sie allgemeine Rückmeldungen zu den Beurteilungsbogen?</w:t>
      </w:r>
    </w:p>
    <w:p w:rsidR="00962912" w:rsidRDefault="00E53969" w:rsidP="00962912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-1258750257"/>
          <w:placeholder>
            <w:docPart w:val="EF3A2983D5D04FBEBDE61E02FE907E56"/>
          </w:placeholder>
          <w:showingPlcHdr/>
          <w:text/>
        </w:sdtPr>
        <w:sdtEndPr/>
        <w:sdtContent>
          <w:r w:rsidR="00962912" w:rsidRPr="00E84AFB">
            <w:rPr>
              <w:rStyle w:val="Platzhaltertext"/>
            </w:rPr>
            <w:t>Klicken Sie hier, um Text einzugeben.</w:t>
          </w:r>
        </w:sdtContent>
      </w:sdt>
    </w:p>
    <w:p w:rsidR="00962912" w:rsidRDefault="00962912" w:rsidP="00962912">
      <w:pPr>
        <w:tabs>
          <w:tab w:val="left" w:pos="142"/>
        </w:tabs>
        <w:spacing w:after="240"/>
        <w:rPr>
          <w:b/>
          <w:lang w:eastAsia="de-CH"/>
        </w:rPr>
      </w:pPr>
    </w:p>
    <w:p w:rsidR="00962912" w:rsidRDefault="008259DD" w:rsidP="00962912">
      <w:pPr>
        <w:rPr>
          <w:b/>
          <w:lang w:eastAsia="de-CH"/>
        </w:rPr>
      </w:pPr>
      <w:r>
        <w:rPr>
          <w:b/>
          <w:lang w:eastAsia="de-CH"/>
        </w:rPr>
        <w:t xml:space="preserve">  47</w:t>
      </w:r>
      <w:r w:rsidR="00962912">
        <w:rPr>
          <w:b/>
          <w:lang w:eastAsia="de-CH"/>
        </w:rPr>
        <w:t>. Allgemeine Rückmeldungen zum Bericht</w:t>
      </w:r>
    </w:p>
    <w:p w:rsidR="00962912" w:rsidRPr="000A0EFB" w:rsidRDefault="00962912" w:rsidP="00962912">
      <w:pPr>
        <w:tabs>
          <w:tab w:val="left" w:pos="142"/>
        </w:tabs>
        <w:spacing w:after="240"/>
        <w:ind w:left="142"/>
        <w:rPr>
          <w:b/>
          <w:lang w:eastAsia="de-CH"/>
        </w:rPr>
      </w:pPr>
      <w:r>
        <w:rPr>
          <w:b/>
          <w:lang w:eastAsia="de-CH"/>
        </w:rPr>
        <w:t>Haben Sie allgemeine Rückmeldungen zu einem Kapitel des Berichts «Beurte</w:t>
      </w:r>
      <w:r>
        <w:rPr>
          <w:b/>
          <w:lang w:eastAsia="de-CH"/>
        </w:rPr>
        <w:t>i</w:t>
      </w:r>
      <w:r>
        <w:rPr>
          <w:b/>
          <w:lang w:eastAsia="de-CH"/>
        </w:rPr>
        <w:t>lung»?</w:t>
      </w:r>
    </w:p>
    <w:p w:rsidR="000D788B" w:rsidRPr="00E75F51" w:rsidRDefault="00E53969" w:rsidP="004B17C2">
      <w:pPr>
        <w:tabs>
          <w:tab w:val="left" w:pos="142"/>
        </w:tabs>
        <w:spacing w:after="240"/>
        <w:rPr>
          <w:lang w:eastAsia="de-CH"/>
        </w:rPr>
      </w:pPr>
      <w:sdt>
        <w:sdtPr>
          <w:rPr>
            <w:lang w:eastAsia="de-CH"/>
          </w:rPr>
          <w:id w:val="1073171530"/>
          <w:placeholder>
            <w:docPart w:val="73E908041C6047E5B723F379FCEEEAEB"/>
          </w:placeholder>
          <w:showingPlcHdr/>
          <w:text/>
        </w:sdtPr>
        <w:sdtEndPr/>
        <w:sdtContent>
          <w:r w:rsidR="00962912" w:rsidRPr="00E84AFB">
            <w:rPr>
              <w:rStyle w:val="Platzhaltertext"/>
            </w:rPr>
            <w:t>Klicken Sie hier, um Text einzugeben.</w:t>
          </w:r>
        </w:sdtContent>
      </w:sdt>
    </w:p>
    <w:sectPr w:rsidR="000D788B" w:rsidRPr="00E75F51">
      <w:headerReference w:type="default" r:id="rId235"/>
      <w:headerReference w:type="first" r:id="rId236"/>
      <w:footerReference w:type="first" r:id="rId237"/>
      <w:pgSz w:w="11906" w:h="16838" w:code="9"/>
      <w:pgMar w:top="2041" w:right="851" w:bottom="2098" w:left="1701" w:header="652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9DD" w:rsidRDefault="008259DD">
      <w:r>
        <w:separator/>
      </w:r>
    </w:p>
  </w:endnote>
  <w:endnote w:type="continuationSeparator" w:id="0">
    <w:p w:rsidR="008259DD" w:rsidRDefault="0082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9DD" w:rsidRDefault="008259DD">
    <w:pPr>
      <w:pStyle w:val="Fuzeile"/>
      <w:spacing w:line="360" w:lineRule="auto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DOCPROPERTY "FSC#COOELAK@1.1001:FileRefOrdinal" \* MERGEFORMAT </w:instrText>
    </w:r>
    <w:r>
      <w:rPr>
        <w:sz w:val="16"/>
      </w:rPr>
      <w:fldChar w:fldCharType="separate"/>
    </w:r>
    <w:r w:rsidR="008237BE">
      <w:rPr>
        <w:sz w:val="16"/>
      </w:rPr>
      <w:t>135</w:t>
    </w:r>
    <w:r>
      <w:rPr>
        <w:sz w:val="16"/>
      </w:rPr>
      <w:fldChar w:fldCharType="end"/>
    </w:r>
    <w:r>
      <w:rPr>
        <w:sz w:val="16"/>
      </w:rPr>
      <w:t xml:space="preserve"> </w:t>
    </w:r>
    <w:r>
      <w:rPr>
        <w:sz w:val="16"/>
      </w:rPr>
      <w:fldChar w:fldCharType="begin"/>
    </w:r>
    <w:r>
      <w:rPr>
        <w:sz w:val="16"/>
      </w:rPr>
      <w:instrText xml:space="preserve"> DOCPROPERTY "FSC#COOELAK@1.1001:FileRefYear" \* MERGEFORMAT </w:instrText>
    </w:r>
    <w:r>
      <w:rPr>
        <w:sz w:val="16"/>
      </w:rPr>
      <w:fldChar w:fldCharType="separate"/>
    </w:r>
    <w:r w:rsidR="008237BE">
      <w:rPr>
        <w:sz w:val="16"/>
      </w:rPr>
      <w:t>2015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9DD" w:rsidRDefault="008259DD">
      <w:r>
        <w:separator/>
      </w:r>
    </w:p>
  </w:footnote>
  <w:footnote w:type="continuationSeparator" w:id="0">
    <w:p w:rsidR="008259DD" w:rsidRDefault="00825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10"/>
      <w:gridCol w:w="2520"/>
    </w:tblGrid>
    <w:tr w:rsidR="008259DD">
      <w:trPr>
        <w:cantSplit/>
        <w:trHeight w:hRule="exact" w:val="1304"/>
      </w:trPr>
      <w:tc>
        <w:tcPr>
          <w:tcW w:w="6910" w:type="dxa"/>
        </w:tcPr>
        <w:p w:rsidR="008259DD" w:rsidRDefault="008259DD">
          <w:pPr>
            <w:pStyle w:val="Kopfzeile"/>
            <w:tabs>
              <w:tab w:val="clear" w:pos="4536"/>
              <w:tab w:val="clear" w:pos="9072"/>
            </w:tabs>
          </w:pPr>
        </w:p>
      </w:tc>
      <w:tc>
        <w:tcPr>
          <w:tcW w:w="2520" w:type="dxa"/>
          <w:tcFitText/>
          <w:vAlign w:val="bottom"/>
        </w:tcPr>
        <w:p w:rsidR="008259DD" w:rsidRDefault="008259DD">
          <w:pPr>
            <w:spacing w:before="120" w:after="40" w:line="240" w:lineRule="auto"/>
            <w:ind w:left="57" w:right="-68"/>
            <w:rPr>
              <w:sz w:val="28"/>
            </w:rPr>
          </w:pPr>
          <w:r>
            <w:rPr>
              <w:noProof/>
              <w:sz w:val="28"/>
              <w:lang w:eastAsia="de-CH"/>
            </w:rPr>
            <w:drawing>
              <wp:inline distT="0" distB="0" distL="0" distR="0" wp14:anchorId="516EEFAA" wp14:editId="27ED1F08">
                <wp:extent cx="1532255" cy="521335"/>
                <wp:effectExtent l="0" t="0" r="0" b="0"/>
                <wp:docPr id="2" name="Bild 2" descr="KTG_Logo_Verw_42mm_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TG_Logo_Verw_42mm_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2255" cy="521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259DD" w:rsidRDefault="008259DD">
    <w:pPr>
      <w:pStyle w:val="Kopfzeile"/>
      <w:spacing w:before="600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E53969">
      <w:rPr>
        <w:rStyle w:val="Seitenzahl"/>
        <w:noProof/>
      </w:rPr>
      <w:t>14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E53969">
      <w:rPr>
        <w:rStyle w:val="Seitenzahl"/>
        <w:noProof/>
      </w:rPr>
      <w:t>14</w:t>
    </w:r>
    <w:r>
      <w:rPr>
        <w:rStyle w:val="Seitenzahl"/>
      </w:rPr>
      <w:fldChar w:fldCharType="end"/>
    </w:r>
  </w:p>
  <w:p w:rsidR="008259DD" w:rsidRDefault="008259DD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3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693"/>
      <w:gridCol w:w="1217"/>
      <w:gridCol w:w="2520"/>
    </w:tblGrid>
    <w:tr w:rsidR="008259DD">
      <w:trPr>
        <w:cantSplit/>
        <w:trHeight w:hRule="exact" w:val="1304"/>
      </w:trPr>
      <w:tc>
        <w:tcPr>
          <w:tcW w:w="5783" w:type="dxa"/>
        </w:tcPr>
        <w:p w:rsidR="008259DD" w:rsidRDefault="008259DD" w:rsidP="00B377DA">
          <w:pPr>
            <w:pStyle w:val="CIKopfzeile1"/>
            <w:rPr>
              <w:lang w:val="it-IT"/>
            </w:rPr>
          </w:pPr>
          <w:r>
            <w:t>Amt für Volksschule</w:t>
          </w:r>
        </w:p>
        <w:p w:rsidR="008259DD" w:rsidRDefault="008259DD">
          <w:pPr>
            <w:pStyle w:val="CIKopfzeile2"/>
            <w:rPr>
              <w:lang w:val="it-IT"/>
            </w:rPr>
          </w:pPr>
          <w:r>
            <w:t>Schulevaluation und Schulentwicklung</w:t>
          </w:r>
        </w:p>
        <w:p w:rsidR="008259DD" w:rsidRDefault="008259DD">
          <w:pPr>
            <w:pStyle w:val="CIKopfzeile2"/>
            <w:rPr>
              <w:lang w:val="it-IT"/>
            </w:rPr>
          </w:pPr>
          <w:r>
            <w:t>Schulentwicklung</w:t>
          </w:r>
        </w:p>
      </w:tc>
      <w:tc>
        <w:tcPr>
          <w:tcW w:w="1236" w:type="dxa"/>
        </w:tcPr>
        <w:p w:rsidR="008259DD" w:rsidRDefault="008259DD">
          <w:pPr>
            <w:pStyle w:val="CIKopfzeile2"/>
            <w:rPr>
              <w:lang w:val="it-IT"/>
            </w:rPr>
          </w:pPr>
        </w:p>
      </w:tc>
      <w:tc>
        <w:tcPr>
          <w:tcW w:w="2520" w:type="dxa"/>
          <w:tcFitText/>
          <w:vAlign w:val="bottom"/>
        </w:tcPr>
        <w:p w:rsidR="008259DD" w:rsidRDefault="008259DD">
          <w:pPr>
            <w:spacing w:before="120" w:after="40" w:line="240" w:lineRule="auto"/>
            <w:ind w:left="57" w:right="-68"/>
            <w:rPr>
              <w:sz w:val="28"/>
            </w:rPr>
          </w:pPr>
          <w:r>
            <w:rPr>
              <w:noProof/>
              <w:sz w:val="28"/>
              <w:lang w:eastAsia="de-CH"/>
            </w:rPr>
            <w:drawing>
              <wp:inline distT="0" distB="0" distL="0" distR="0" wp14:anchorId="4ECC3A51" wp14:editId="0BE6090D">
                <wp:extent cx="1532255" cy="521335"/>
                <wp:effectExtent l="0" t="0" r="0" b="0"/>
                <wp:docPr id="1" name="Bild 1" descr="KTG_Logo_Verw_42mm_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G_Logo_Verw_42mm_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2255" cy="521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259DD" w:rsidRDefault="008259DD">
    <w:pPr>
      <w:pStyle w:val="Kopfzeile"/>
      <w:spacing w:line="240" w:lineRule="auto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01D57"/>
    <w:multiLevelType w:val="hybridMultilevel"/>
    <w:tmpl w:val="991AEAE6"/>
    <w:lvl w:ilvl="0" w:tplc="335E093C">
      <w:numFmt w:val="bullet"/>
      <w:lvlText w:val="-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006FC"/>
    <w:multiLevelType w:val="hybridMultilevel"/>
    <w:tmpl w:val="643A8FAC"/>
    <w:lvl w:ilvl="0" w:tplc="534E6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F7E7A"/>
    <w:multiLevelType w:val="multilevel"/>
    <w:tmpl w:val="587E6804"/>
    <w:lvl w:ilvl="0">
      <w:start w:val="1"/>
      <w:numFmt w:val="decimal"/>
      <w:pStyle w:val="berschrift1"/>
      <w:lvlText w:val="%1"/>
      <w:lvlJc w:val="left"/>
      <w:pPr>
        <w:tabs>
          <w:tab w:val="num" w:pos="54"/>
        </w:tabs>
        <w:ind w:left="54" w:hanging="1134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4"/>
        </w:tabs>
        <w:ind w:left="54" w:hanging="1134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54"/>
        </w:tabs>
        <w:ind w:left="54" w:hanging="1134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080"/>
        </w:tabs>
        <w:ind w:left="648" w:hanging="648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3240"/>
        </w:tabs>
        <w:ind w:left="11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16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26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3240" w:hanging="1440"/>
      </w:pPr>
      <w:rPr>
        <w:rFonts w:hint="default"/>
      </w:rPr>
    </w:lvl>
  </w:abstractNum>
  <w:abstractNum w:abstractNumId="3">
    <w:nsid w:val="1ADB0CDE"/>
    <w:multiLevelType w:val="hybridMultilevel"/>
    <w:tmpl w:val="B504FFB2"/>
    <w:lvl w:ilvl="0" w:tplc="B9BCDD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506E5"/>
    <w:multiLevelType w:val="hybridMultilevel"/>
    <w:tmpl w:val="5E569922"/>
    <w:lvl w:ilvl="0" w:tplc="E3746962">
      <w:start w:val="1"/>
      <w:numFmt w:val="decimal"/>
      <w:pStyle w:val="Aufzhlung-Nummerierung"/>
      <w:lvlText w:val="%1."/>
      <w:lvlJc w:val="left"/>
      <w:pPr>
        <w:tabs>
          <w:tab w:val="num" w:pos="1789"/>
        </w:tabs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">
    <w:nsid w:val="334F0C04"/>
    <w:multiLevelType w:val="multilevel"/>
    <w:tmpl w:val="5F5EEF5A"/>
    <w:lvl w:ilvl="0">
      <w:start w:val="2"/>
      <w:numFmt w:val="bullet"/>
      <w:pStyle w:val="Aufzhlung-Aufzhlungszeichen"/>
      <w:lvlText w:val=""/>
      <w:lvlJc w:val="left"/>
      <w:pPr>
        <w:tabs>
          <w:tab w:val="num" w:pos="574"/>
        </w:tabs>
        <w:ind w:left="574" w:hanging="432"/>
      </w:pPr>
      <w:rPr>
        <w:rFonts w:ascii="Symbol" w:hAnsi="Symbol" w:hint="default"/>
        <w:color w:val="auto"/>
      </w:rPr>
    </w:lvl>
    <w:lvl w:ilvl="1">
      <w:start w:val="1"/>
      <w:numFmt w:val="bullet"/>
      <w:lvlText w:val=""/>
      <w:lvlJc w:val="left"/>
      <w:pPr>
        <w:tabs>
          <w:tab w:val="num" w:pos="992"/>
        </w:tabs>
        <w:ind w:left="992" w:hanging="425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418"/>
        </w:tabs>
        <w:ind w:left="1418" w:hanging="426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582"/>
        </w:tabs>
        <w:ind w:left="100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0"/>
        </w:tabs>
        <w:ind w:left="1150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94"/>
        </w:tabs>
        <w:ind w:left="1294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38"/>
        </w:tabs>
        <w:ind w:left="1438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26"/>
        </w:tabs>
        <w:ind w:left="1726" w:hanging="1584"/>
      </w:pPr>
      <w:rPr>
        <w:rFonts w:hint="default"/>
      </w:rPr>
    </w:lvl>
  </w:abstractNum>
  <w:abstractNum w:abstractNumId="6">
    <w:nsid w:val="513C1FAB"/>
    <w:multiLevelType w:val="hybridMultilevel"/>
    <w:tmpl w:val="D576AD6A"/>
    <w:lvl w:ilvl="0" w:tplc="417EF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371361"/>
    <w:multiLevelType w:val="hybridMultilevel"/>
    <w:tmpl w:val="90B2788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6"/>
  </w:num>
  <w:num w:numId="10">
    <w:abstractNumId w:val="2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inkAnnotations="0"/>
  <w:documentProtection w:edit="forms" w:enforcement="1"/>
  <w:defaultTabStop w:val="708"/>
  <w:autoHyphenation/>
  <w:hyphenationZone w:val="25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F3"/>
    <w:rsid w:val="00035551"/>
    <w:rsid w:val="000835F2"/>
    <w:rsid w:val="000A0EFB"/>
    <w:rsid w:val="000D788B"/>
    <w:rsid w:val="00112A4A"/>
    <w:rsid w:val="001A1A99"/>
    <w:rsid w:val="001C33C0"/>
    <w:rsid w:val="002404CC"/>
    <w:rsid w:val="00242148"/>
    <w:rsid w:val="00250004"/>
    <w:rsid w:val="00254C8F"/>
    <w:rsid w:val="002B1DC9"/>
    <w:rsid w:val="00415D28"/>
    <w:rsid w:val="004A329A"/>
    <w:rsid w:val="004B17C2"/>
    <w:rsid w:val="004D776B"/>
    <w:rsid w:val="005649EB"/>
    <w:rsid w:val="0062291E"/>
    <w:rsid w:val="00685064"/>
    <w:rsid w:val="006A1A2C"/>
    <w:rsid w:val="007249F3"/>
    <w:rsid w:val="00750619"/>
    <w:rsid w:val="007750CE"/>
    <w:rsid w:val="007B105D"/>
    <w:rsid w:val="007C7152"/>
    <w:rsid w:val="008237BE"/>
    <w:rsid w:val="008259DD"/>
    <w:rsid w:val="00846F3D"/>
    <w:rsid w:val="00962912"/>
    <w:rsid w:val="009920C2"/>
    <w:rsid w:val="009A270B"/>
    <w:rsid w:val="009B49B2"/>
    <w:rsid w:val="00A00E2C"/>
    <w:rsid w:val="00A51CF0"/>
    <w:rsid w:val="00AF6ABC"/>
    <w:rsid w:val="00B028F2"/>
    <w:rsid w:val="00B21184"/>
    <w:rsid w:val="00B377DA"/>
    <w:rsid w:val="00B75C27"/>
    <w:rsid w:val="00BA7E97"/>
    <w:rsid w:val="00BD2428"/>
    <w:rsid w:val="00C1247F"/>
    <w:rsid w:val="00C30F69"/>
    <w:rsid w:val="00C54FA4"/>
    <w:rsid w:val="00C77C29"/>
    <w:rsid w:val="00CB0B9F"/>
    <w:rsid w:val="00CD5743"/>
    <w:rsid w:val="00CE4BFC"/>
    <w:rsid w:val="00DD710A"/>
    <w:rsid w:val="00E45FDB"/>
    <w:rsid w:val="00E53969"/>
    <w:rsid w:val="00E75F51"/>
    <w:rsid w:val="00EA50CE"/>
    <w:rsid w:val="00F276B7"/>
    <w:rsid w:val="00F3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5F51"/>
    <w:pPr>
      <w:spacing w:line="280" w:lineRule="exact"/>
    </w:pPr>
    <w:rPr>
      <w:rFonts w:ascii="Arial" w:hAnsi="Arial"/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tabs>
        <w:tab w:val="left" w:pos="1134"/>
      </w:tabs>
      <w:spacing w:before="720" w:after="360"/>
      <w:ind w:right="425"/>
      <w:outlineLvl w:val="0"/>
    </w:pPr>
    <w:rPr>
      <w:rFonts w:cs="Arial"/>
      <w:b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tabs>
        <w:tab w:val="left" w:pos="1134"/>
      </w:tabs>
      <w:spacing w:before="480" w:after="360"/>
      <w:ind w:left="1134" w:right="425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tabs>
        <w:tab w:val="left" w:pos="1134"/>
      </w:tabs>
      <w:spacing w:before="360" w:after="120"/>
      <w:ind w:left="1134" w:right="425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tabs>
        <w:tab w:val="clear" w:pos="1080"/>
        <w:tab w:val="left" w:pos="1134"/>
      </w:tabs>
      <w:spacing w:before="240" w:after="120"/>
      <w:ind w:left="1134" w:hanging="1134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tabs>
        <w:tab w:val="left" w:pos="1134"/>
      </w:tabs>
      <w:spacing w:before="240" w:after="120"/>
      <w:ind w:left="1134" w:right="425" w:hanging="1134"/>
      <w:outlineLvl w:val="4"/>
    </w:pPr>
    <w:rPr>
      <w:b/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  <w:spacing w:line="260" w:lineRule="exact"/>
    </w:pPr>
    <w:rPr>
      <w:sz w:val="20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  <w:spacing w:line="220" w:lineRule="exact"/>
    </w:pPr>
    <w:rPr>
      <w:sz w:val="18"/>
    </w:rPr>
  </w:style>
  <w:style w:type="character" w:styleId="Seitenzahl">
    <w:name w:val="page number"/>
    <w:basedOn w:val="Absatz-Standardschriftart"/>
    <w:semiHidden/>
    <w:rPr>
      <w:rFonts w:ascii="Arial" w:hAnsi="Arial"/>
      <w:sz w:val="24"/>
      <w:szCs w:val="24"/>
    </w:rPr>
  </w:style>
  <w:style w:type="paragraph" w:customStyle="1" w:styleId="Betreffblock">
    <w:name w:val="Betreffblock"/>
    <w:basedOn w:val="Standard"/>
    <w:pPr>
      <w:spacing w:line="220" w:lineRule="exact"/>
      <w:ind w:right="-68"/>
    </w:pPr>
    <w:rPr>
      <w:rFonts w:cs="Arial"/>
      <w:sz w:val="18"/>
    </w:rPr>
  </w:style>
  <w:style w:type="paragraph" w:customStyle="1" w:styleId="Fusszeile1">
    <w:name w:val="Fusszeile1"/>
    <w:basedOn w:val="Standard"/>
    <w:pPr>
      <w:spacing w:line="220" w:lineRule="exact"/>
    </w:pPr>
    <w:rPr>
      <w:sz w:val="18"/>
    </w:rPr>
  </w:style>
  <w:style w:type="paragraph" w:customStyle="1" w:styleId="CIKopfzeile2">
    <w:name w:val="CIKopfzeile2"/>
    <w:basedOn w:val="Standard"/>
    <w:pPr>
      <w:spacing w:line="260" w:lineRule="exact"/>
    </w:pPr>
    <w:rPr>
      <w:sz w:val="20"/>
    </w:rPr>
  </w:style>
  <w:style w:type="paragraph" w:customStyle="1" w:styleId="CIKopfzeile1">
    <w:name w:val="CIKopfzeile1"/>
    <w:basedOn w:val="Standard"/>
    <w:pPr>
      <w:spacing w:line="260" w:lineRule="exact"/>
    </w:pPr>
    <w:rPr>
      <w:b/>
      <w:sz w:val="20"/>
    </w:rPr>
  </w:style>
  <w:style w:type="paragraph" w:customStyle="1" w:styleId="CIPostabsenderzeile">
    <w:name w:val="CIPostabsenderzeile"/>
    <w:basedOn w:val="Standard"/>
    <w:pPr>
      <w:spacing w:line="160" w:lineRule="exact"/>
    </w:pPr>
    <w:rPr>
      <w:rFonts w:cs="Arial"/>
      <w:sz w:val="13"/>
    </w:rPr>
  </w:style>
  <w:style w:type="paragraph" w:styleId="Beschriftung">
    <w:name w:val="caption"/>
    <w:basedOn w:val="Standard"/>
    <w:next w:val="Standard"/>
    <w:qFormat/>
    <w:pPr>
      <w:spacing w:before="120" w:after="240"/>
    </w:pPr>
    <w:rPr>
      <w:b/>
      <w:bCs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9F3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Iberschrift">
    <w:name w:val="CIÜberschrift"/>
    <w:basedOn w:val="berschrift1"/>
  </w:style>
  <w:style w:type="paragraph" w:styleId="Abbildungsverzeichnis">
    <w:name w:val="table of figures"/>
    <w:basedOn w:val="Standard"/>
    <w:next w:val="Standard"/>
    <w:semiHidden/>
    <w:pPr>
      <w:ind w:left="1418" w:hanging="1418"/>
    </w:pPr>
  </w:style>
  <w:style w:type="paragraph" w:customStyle="1" w:styleId="Aufzhlung-Aufzhlungszeichen">
    <w:name w:val="Aufzählung - Aufzählungszeichen"/>
    <w:basedOn w:val="Standard"/>
    <w:pPr>
      <w:numPr>
        <w:numId w:val="2"/>
      </w:numPr>
      <w:spacing w:after="120"/>
    </w:pPr>
  </w:style>
  <w:style w:type="paragraph" w:customStyle="1" w:styleId="Aufzhlung-Nummerierung">
    <w:name w:val="Aufzählung - Nummerierung"/>
    <w:basedOn w:val="Standard"/>
    <w:pPr>
      <w:numPr>
        <w:numId w:val="3"/>
      </w:numPr>
      <w:tabs>
        <w:tab w:val="clear" w:pos="1789"/>
        <w:tab w:val="left" w:pos="567"/>
      </w:tabs>
      <w:spacing w:after="120"/>
      <w:ind w:left="567" w:hanging="425"/>
    </w:pPr>
  </w:style>
  <w:style w:type="paragraph" w:styleId="Verzeichnis1">
    <w:name w:val="toc 1"/>
    <w:basedOn w:val="Standard"/>
    <w:next w:val="Standard"/>
    <w:autoRedefine/>
    <w:semiHidden/>
    <w:pPr>
      <w:tabs>
        <w:tab w:val="left" w:pos="1134"/>
        <w:tab w:val="right" w:leader="dot" w:pos="9356"/>
      </w:tabs>
      <w:spacing w:before="280"/>
      <w:ind w:left="1134" w:right="425" w:hanging="1134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spacing w:before="120"/>
    </w:pPr>
    <w:rPr>
      <w:b w:val="0"/>
    </w:rPr>
  </w:style>
  <w:style w:type="paragraph" w:styleId="Verzeichnis3">
    <w:name w:val="toc 3"/>
    <w:basedOn w:val="Verzeichnis2"/>
    <w:next w:val="Standard"/>
    <w:autoRedefine/>
    <w:semiHidden/>
    <w:pPr>
      <w:spacing w:before="0"/>
    </w:pPr>
  </w:style>
  <w:style w:type="paragraph" w:styleId="Verzeichnis4">
    <w:name w:val="toc 4"/>
    <w:basedOn w:val="Standard"/>
    <w:next w:val="Standard"/>
    <w:autoRedefine/>
    <w:semiHidden/>
    <w:pPr>
      <w:tabs>
        <w:tab w:val="left" w:pos="1134"/>
        <w:tab w:val="right" w:leader="dot" w:pos="9356"/>
      </w:tabs>
      <w:ind w:left="1134" w:right="425" w:hanging="1134"/>
    </w:pPr>
  </w:style>
  <w:style w:type="paragraph" w:styleId="Verzeichnis5">
    <w:name w:val="toc 5"/>
    <w:basedOn w:val="Standard"/>
    <w:next w:val="Standard"/>
    <w:autoRedefine/>
    <w:semiHidden/>
    <w:pPr>
      <w:tabs>
        <w:tab w:val="left" w:pos="1134"/>
        <w:tab w:val="right" w:leader="dot" w:pos="9356"/>
      </w:tabs>
      <w:ind w:left="1134" w:right="425" w:hanging="1134"/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249F3"/>
    <w:rPr>
      <w:rFonts w:ascii="Tahoma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112A4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12A4A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68506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5F51"/>
    <w:pPr>
      <w:spacing w:line="280" w:lineRule="exact"/>
    </w:pPr>
    <w:rPr>
      <w:rFonts w:ascii="Arial" w:hAnsi="Arial"/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tabs>
        <w:tab w:val="left" w:pos="1134"/>
      </w:tabs>
      <w:spacing w:before="720" w:after="360"/>
      <w:ind w:right="425"/>
      <w:outlineLvl w:val="0"/>
    </w:pPr>
    <w:rPr>
      <w:rFonts w:cs="Arial"/>
      <w:b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tabs>
        <w:tab w:val="left" w:pos="1134"/>
      </w:tabs>
      <w:spacing w:before="480" w:after="360"/>
      <w:ind w:left="1134" w:right="425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tabs>
        <w:tab w:val="left" w:pos="1134"/>
      </w:tabs>
      <w:spacing w:before="360" w:after="120"/>
      <w:ind w:left="1134" w:right="425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tabs>
        <w:tab w:val="clear" w:pos="1080"/>
        <w:tab w:val="left" w:pos="1134"/>
      </w:tabs>
      <w:spacing w:before="240" w:after="120"/>
      <w:ind w:left="1134" w:hanging="1134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tabs>
        <w:tab w:val="left" w:pos="1134"/>
      </w:tabs>
      <w:spacing w:before="240" w:after="120"/>
      <w:ind w:left="1134" w:right="425" w:hanging="1134"/>
      <w:outlineLvl w:val="4"/>
    </w:pPr>
    <w:rPr>
      <w:b/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  <w:spacing w:line="260" w:lineRule="exact"/>
    </w:pPr>
    <w:rPr>
      <w:sz w:val="20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  <w:spacing w:line="220" w:lineRule="exact"/>
    </w:pPr>
    <w:rPr>
      <w:sz w:val="18"/>
    </w:rPr>
  </w:style>
  <w:style w:type="character" w:styleId="Seitenzahl">
    <w:name w:val="page number"/>
    <w:basedOn w:val="Absatz-Standardschriftart"/>
    <w:semiHidden/>
    <w:rPr>
      <w:rFonts w:ascii="Arial" w:hAnsi="Arial"/>
      <w:sz w:val="24"/>
      <w:szCs w:val="24"/>
    </w:rPr>
  </w:style>
  <w:style w:type="paragraph" w:customStyle="1" w:styleId="Betreffblock">
    <w:name w:val="Betreffblock"/>
    <w:basedOn w:val="Standard"/>
    <w:pPr>
      <w:spacing w:line="220" w:lineRule="exact"/>
      <w:ind w:right="-68"/>
    </w:pPr>
    <w:rPr>
      <w:rFonts w:cs="Arial"/>
      <w:sz w:val="18"/>
    </w:rPr>
  </w:style>
  <w:style w:type="paragraph" w:customStyle="1" w:styleId="Fusszeile1">
    <w:name w:val="Fusszeile1"/>
    <w:basedOn w:val="Standard"/>
    <w:pPr>
      <w:spacing w:line="220" w:lineRule="exact"/>
    </w:pPr>
    <w:rPr>
      <w:sz w:val="18"/>
    </w:rPr>
  </w:style>
  <w:style w:type="paragraph" w:customStyle="1" w:styleId="CIKopfzeile2">
    <w:name w:val="CIKopfzeile2"/>
    <w:basedOn w:val="Standard"/>
    <w:pPr>
      <w:spacing w:line="260" w:lineRule="exact"/>
    </w:pPr>
    <w:rPr>
      <w:sz w:val="20"/>
    </w:rPr>
  </w:style>
  <w:style w:type="paragraph" w:customStyle="1" w:styleId="CIKopfzeile1">
    <w:name w:val="CIKopfzeile1"/>
    <w:basedOn w:val="Standard"/>
    <w:pPr>
      <w:spacing w:line="260" w:lineRule="exact"/>
    </w:pPr>
    <w:rPr>
      <w:b/>
      <w:sz w:val="20"/>
    </w:rPr>
  </w:style>
  <w:style w:type="paragraph" w:customStyle="1" w:styleId="CIPostabsenderzeile">
    <w:name w:val="CIPostabsenderzeile"/>
    <w:basedOn w:val="Standard"/>
    <w:pPr>
      <w:spacing w:line="160" w:lineRule="exact"/>
    </w:pPr>
    <w:rPr>
      <w:rFonts w:cs="Arial"/>
      <w:sz w:val="13"/>
    </w:rPr>
  </w:style>
  <w:style w:type="paragraph" w:styleId="Beschriftung">
    <w:name w:val="caption"/>
    <w:basedOn w:val="Standard"/>
    <w:next w:val="Standard"/>
    <w:qFormat/>
    <w:pPr>
      <w:spacing w:before="120" w:after="240"/>
    </w:pPr>
    <w:rPr>
      <w:b/>
      <w:bCs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9F3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Iberschrift">
    <w:name w:val="CIÜberschrift"/>
    <w:basedOn w:val="berschrift1"/>
  </w:style>
  <w:style w:type="paragraph" w:styleId="Abbildungsverzeichnis">
    <w:name w:val="table of figures"/>
    <w:basedOn w:val="Standard"/>
    <w:next w:val="Standard"/>
    <w:semiHidden/>
    <w:pPr>
      <w:ind w:left="1418" w:hanging="1418"/>
    </w:pPr>
  </w:style>
  <w:style w:type="paragraph" w:customStyle="1" w:styleId="Aufzhlung-Aufzhlungszeichen">
    <w:name w:val="Aufzählung - Aufzählungszeichen"/>
    <w:basedOn w:val="Standard"/>
    <w:pPr>
      <w:numPr>
        <w:numId w:val="2"/>
      </w:numPr>
      <w:spacing w:after="120"/>
    </w:pPr>
  </w:style>
  <w:style w:type="paragraph" w:customStyle="1" w:styleId="Aufzhlung-Nummerierung">
    <w:name w:val="Aufzählung - Nummerierung"/>
    <w:basedOn w:val="Standard"/>
    <w:pPr>
      <w:numPr>
        <w:numId w:val="3"/>
      </w:numPr>
      <w:tabs>
        <w:tab w:val="clear" w:pos="1789"/>
        <w:tab w:val="left" w:pos="567"/>
      </w:tabs>
      <w:spacing w:after="120"/>
      <w:ind w:left="567" w:hanging="425"/>
    </w:pPr>
  </w:style>
  <w:style w:type="paragraph" w:styleId="Verzeichnis1">
    <w:name w:val="toc 1"/>
    <w:basedOn w:val="Standard"/>
    <w:next w:val="Standard"/>
    <w:autoRedefine/>
    <w:semiHidden/>
    <w:pPr>
      <w:tabs>
        <w:tab w:val="left" w:pos="1134"/>
        <w:tab w:val="right" w:leader="dot" w:pos="9356"/>
      </w:tabs>
      <w:spacing w:before="280"/>
      <w:ind w:left="1134" w:right="425" w:hanging="1134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spacing w:before="120"/>
    </w:pPr>
    <w:rPr>
      <w:b w:val="0"/>
    </w:rPr>
  </w:style>
  <w:style w:type="paragraph" w:styleId="Verzeichnis3">
    <w:name w:val="toc 3"/>
    <w:basedOn w:val="Verzeichnis2"/>
    <w:next w:val="Standard"/>
    <w:autoRedefine/>
    <w:semiHidden/>
    <w:pPr>
      <w:spacing w:before="0"/>
    </w:pPr>
  </w:style>
  <w:style w:type="paragraph" w:styleId="Verzeichnis4">
    <w:name w:val="toc 4"/>
    <w:basedOn w:val="Standard"/>
    <w:next w:val="Standard"/>
    <w:autoRedefine/>
    <w:semiHidden/>
    <w:pPr>
      <w:tabs>
        <w:tab w:val="left" w:pos="1134"/>
        <w:tab w:val="right" w:leader="dot" w:pos="9356"/>
      </w:tabs>
      <w:ind w:left="1134" w:right="425" w:hanging="1134"/>
    </w:pPr>
  </w:style>
  <w:style w:type="paragraph" w:styleId="Verzeichnis5">
    <w:name w:val="toc 5"/>
    <w:basedOn w:val="Standard"/>
    <w:next w:val="Standard"/>
    <w:autoRedefine/>
    <w:semiHidden/>
    <w:pPr>
      <w:tabs>
        <w:tab w:val="left" w:pos="1134"/>
        <w:tab w:val="right" w:leader="dot" w:pos="9356"/>
      </w:tabs>
      <w:ind w:left="1134" w:right="425" w:hanging="1134"/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249F3"/>
    <w:rPr>
      <w:rFonts w:ascii="Tahoma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112A4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12A4A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6850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1" Type="http://schemas.openxmlformats.org/officeDocument/2006/relationships/image" Target="media/image6.wmf"/><Relationship Id="rId42" Type="http://schemas.openxmlformats.org/officeDocument/2006/relationships/control" Target="activeX/activeX16.xml"/><Relationship Id="rId63" Type="http://schemas.openxmlformats.org/officeDocument/2006/relationships/image" Target="media/image27.wmf"/><Relationship Id="rId84" Type="http://schemas.openxmlformats.org/officeDocument/2006/relationships/control" Target="activeX/activeX37.xml"/><Relationship Id="rId138" Type="http://schemas.openxmlformats.org/officeDocument/2006/relationships/control" Target="activeX/activeX64.xml"/><Relationship Id="rId159" Type="http://schemas.openxmlformats.org/officeDocument/2006/relationships/image" Target="media/image75.wmf"/><Relationship Id="rId170" Type="http://schemas.openxmlformats.org/officeDocument/2006/relationships/control" Target="activeX/activeX80.xml"/><Relationship Id="rId191" Type="http://schemas.openxmlformats.org/officeDocument/2006/relationships/image" Target="media/image91.wmf"/><Relationship Id="rId205" Type="http://schemas.openxmlformats.org/officeDocument/2006/relationships/image" Target="media/image98.wmf"/><Relationship Id="rId226" Type="http://schemas.openxmlformats.org/officeDocument/2006/relationships/control" Target="activeX/activeX108.xml"/><Relationship Id="rId107" Type="http://schemas.openxmlformats.org/officeDocument/2006/relationships/image" Target="media/image49.wmf"/><Relationship Id="rId11" Type="http://schemas.openxmlformats.org/officeDocument/2006/relationships/image" Target="media/image1.wmf"/><Relationship Id="rId32" Type="http://schemas.openxmlformats.org/officeDocument/2006/relationships/control" Target="activeX/activeX11.xml"/><Relationship Id="rId53" Type="http://schemas.openxmlformats.org/officeDocument/2006/relationships/image" Target="media/image22.wmf"/><Relationship Id="rId74" Type="http://schemas.openxmlformats.org/officeDocument/2006/relationships/control" Target="activeX/activeX32.xml"/><Relationship Id="rId128" Type="http://schemas.openxmlformats.org/officeDocument/2006/relationships/control" Target="activeX/activeX59.xml"/><Relationship Id="rId149" Type="http://schemas.openxmlformats.org/officeDocument/2006/relationships/image" Target="media/image70.wmf"/><Relationship Id="rId5" Type="http://schemas.openxmlformats.org/officeDocument/2006/relationships/styles" Target="styles.xml"/><Relationship Id="rId95" Type="http://schemas.openxmlformats.org/officeDocument/2006/relationships/image" Target="media/image43.wmf"/><Relationship Id="rId160" Type="http://schemas.openxmlformats.org/officeDocument/2006/relationships/control" Target="activeX/activeX75.xml"/><Relationship Id="rId181" Type="http://schemas.openxmlformats.org/officeDocument/2006/relationships/image" Target="media/image86.wmf"/><Relationship Id="rId216" Type="http://schemas.openxmlformats.org/officeDocument/2006/relationships/control" Target="activeX/activeX103.xml"/><Relationship Id="rId237" Type="http://schemas.openxmlformats.org/officeDocument/2006/relationships/footer" Target="footer1.xml"/><Relationship Id="rId22" Type="http://schemas.openxmlformats.org/officeDocument/2006/relationships/control" Target="activeX/activeX6.xml"/><Relationship Id="rId43" Type="http://schemas.openxmlformats.org/officeDocument/2006/relationships/image" Target="media/image17.wmf"/><Relationship Id="rId64" Type="http://schemas.openxmlformats.org/officeDocument/2006/relationships/control" Target="activeX/activeX27.xml"/><Relationship Id="rId118" Type="http://schemas.openxmlformats.org/officeDocument/2006/relationships/control" Target="activeX/activeX54.xml"/><Relationship Id="rId139" Type="http://schemas.openxmlformats.org/officeDocument/2006/relationships/image" Target="media/image65.wmf"/><Relationship Id="rId80" Type="http://schemas.openxmlformats.org/officeDocument/2006/relationships/control" Target="activeX/activeX35.xml"/><Relationship Id="rId85" Type="http://schemas.openxmlformats.org/officeDocument/2006/relationships/image" Target="media/image38.wmf"/><Relationship Id="rId150" Type="http://schemas.openxmlformats.org/officeDocument/2006/relationships/control" Target="activeX/activeX70.xml"/><Relationship Id="rId155" Type="http://schemas.openxmlformats.org/officeDocument/2006/relationships/image" Target="media/image73.wmf"/><Relationship Id="rId171" Type="http://schemas.openxmlformats.org/officeDocument/2006/relationships/image" Target="media/image81.wmf"/><Relationship Id="rId176" Type="http://schemas.openxmlformats.org/officeDocument/2006/relationships/control" Target="activeX/activeX83.xml"/><Relationship Id="rId192" Type="http://schemas.openxmlformats.org/officeDocument/2006/relationships/control" Target="activeX/activeX91.xml"/><Relationship Id="rId197" Type="http://schemas.openxmlformats.org/officeDocument/2006/relationships/image" Target="media/image94.wmf"/><Relationship Id="rId206" Type="http://schemas.openxmlformats.org/officeDocument/2006/relationships/control" Target="activeX/activeX98.xml"/><Relationship Id="rId227" Type="http://schemas.openxmlformats.org/officeDocument/2006/relationships/image" Target="media/image109.wmf"/><Relationship Id="rId201" Type="http://schemas.openxmlformats.org/officeDocument/2006/relationships/image" Target="media/image96.wmf"/><Relationship Id="rId222" Type="http://schemas.openxmlformats.org/officeDocument/2006/relationships/control" Target="activeX/activeX106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33" Type="http://schemas.openxmlformats.org/officeDocument/2006/relationships/image" Target="media/image12.wmf"/><Relationship Id="rId38" Type="http://schemas.openxmlformats.org/officeDocument/2006/relationships/control" Target="activeX/activeX14.xml"/><Relationship Id="rId59" Type="http://schemas.openxmlformats.org/officeDocument/2006/relationships/image" Target="media/image25.wmf"/><Relationship Id="rId103" Type="http://schemas.openxmlformats.org/officeDocument/2006/relationships/image" Target="media/image47.wmf"/><Relationship Id="rId108" Type="http://schemas.openxmlformats.org/officeDocument/2006/relationships/control" Target="activeX/activeX49.xml"/><Relationship Id="rId124" Type="http://schemas.openxmlformats.org/officeDocument/2006/relationships/control" Target="activeX/activeX57.xml"/><Relationship Id="rId129" Type="http://schemas.openxmlformats.org/officeDocument/2006/relationships/image" Target="media/image60.wmf"/><Relationship Id="rId54" Type="http://schemas.openxmlformats.org/officeDocument/2006/relationships/control" Target="activeX/activeX22.xml"/><Relationship Id="rId70" Type="http://schemas.openxmlformats.org/officeDocument/2006/relationships/control" Target="activeX/activeX30.xml"/><Relationship Id="rId75" Type="http://schemas.openxmlformats.org/officeDocument/2006/relationships/image" Target="media/image33.wmf"/><Relationship Id="rId91" Type="http://schemas.openxmlformats.org/officeDocument/2006/relationships/image" Target="media/image41.wmf"/><Relationship Id="rId96" Type="http://schemas.openxmlformats.org/officeDocument/2006/relationships/control" Target="activeX/activeX43.xml"/><Relationship Id="rId140" Type="http://schemas.openxmlformats.org/officeDocument/2006/relationships/control" Target="activeX/activeX65.xml"/><Relationship Id="rId145" Type="http://schemas.openxmlformats.org/officeDocument/2006/relationships/image" Target="media/image68.wmf"/><Relationship Id="rId161" Type="http://schemas.openxmlformats.org/officeDocument/2006/relationships/image" Target="media/image76.wmf"/><Relationship Id="rId166" Type="http://schemas.openxmlformats.org/officeDocument/2006/relationships/control" Target="activeX/activeX78.xml"/><Relationship Id="rId182" Type="http://schemas.openxmlformats.org/officeDocument/2006/relationships/control" Target="activeX/activeX86.xml"/><Relationship Id="rId187" Type="http://schemas.openxmlformats.org/officeDocument/2006/relationships/image" Target="media/image89.wmf"/><Relationship Id="rId217" Type="http://schemas.openxmlformats.org/officeDocument/2006/relationships/image" Target="media/image104.wmf"/><Relationship Id="rId1" Type="http://schemas.microsoft.com/office/2006/relationships/vbaProject" Target="vbaProject.bin"/><Relationship Id="rId6" Type="http://schemas.microsoft.com/office/2007/relationships/stylesWithEffects" Target="stylesWithEffects.xml"/><Relationship Id="rId212" Type="http://schemas.openxmlformats.org/officeDocument/2006/relationships/control" Target="activeX/activeX101.xml"/><Relationship Id="rId233" Type="http://schemas.openxmlformats.org/officeDocument/2006/relationships/image" Target="media/image112.wmf"/><Relationship Id="rId238" Type="http://schemas.openxmlformats.org/officeDocument/2006/relationships/fontTable" Target="fontTable.xml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49" Type="http://schemas.openxmlformats.org/officeDocument/2006/relationships/image" Target="media/image20.wmf"/><Relationship Id="rId114" Type="http://schemas.openxmlformats.org/officeDocument/2006/relationships/control" Target="activeX/activeX52.xml"/><Relationship Id="rId119" Type="http://schemas.openxmlformats.org/officeDocument/2006/relationships/image" Target="media/image55.wmf"/><Relationship Id="rId44" Type="http://schemas.openxmlformats.org/officeDocument/2006/relationships/control" Target="activeX/activeX17.xml"/><Relationship Id="rId60" Type="http://schemas.openxmlformats.org/officeDocument/2006/relationships/control" Target="activeX/activeX25.xml"/><Relationship Id="rId65" Type="http://schemas.openxmlformats.org/officeDocument/2006/relationships/image" Target="media/image28.wmf"/><Relationship Id="rId81" Type="http://schemas.openxmlformats.org/officeDocument/2006/relationships/image" Target="media/image36.wmf"/><Relationship Id="rId86" Type="http://schemas.openxmlformats.org/officeDocument/2006/relationships/control" Target="activeX/activeX38.xml"/><Relationship Id="rId130" Type="http://schemas.openxmlformats.org/officeDocument/2006/relationships/control" Target="activeX/activeX60.xml"/><Relationship Id="rId135" Type="http://schemas.openxmlformats.org/officeDocument/2006/relationships/image" Target="media/image63.wmf"/><Relationship Id="rId151" Type="http://schemas.openxmlformats.org/officeDocument/2006/relationships/image" Target="media/image71.wmf"/><Relationship Id="rId156" Type="http://schemas.openxmlformats.org/officeDocument/2006/relationships/control" Target="activeX/activeX73.xml"/><Relationship Id="rId177" Type="http://schemas.openxmlformats.org/officeDocument/2006/relationships/image" Target="media/image84.wmf"/><Relationship Id="rId198" Type="http://schemas.openxmlformats.org/officeDocument/2006/relationships/control" Target="activeX/activeX94.xml"/><Relationship Id="rId172" Type="http://schemas.openxmlformats.org/officeDocument/2006/relationships/control" Target="activeX/activeX81.xml"/><Relationship Id="rId193" Type="http://schemas.openxmlformats.org/officeDocument/2006/relationships/image" Target="media/image92.wmf"/><Relationship Id="rId202" Type="http://schemas.openxmlformats.org/officeDocument/2006/relationships/control" Target="activeX/activeX96.xml"/><Relationship Id="rId207" Type="http://schemas.openxmlformats.org/officeDocument/2006/relationships/image" Target="media/image99.wmf"/><Relationship Id="rId223" Type="http://schemas.openxmlformats.org/officeDocument/2006/relationships/image" Target="media/image107.wmf"/><Relationship Id="rId228" Type="http://schemas.openxmlformats.org/officeDocument/2006/relationships/control" Target="activeX/activeX109.xml"/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39" Type="http://schemas.openxmlformats.org/officeDocument/2006/relationships/image" Target="media/image15.wmf"/><Relationship Id="rId109" Type="http://schemas.openxmlformats.org/officeDocument/2006/relationships/image" Target="media/image50.wmf"/><Relationship Id="rId34" Type="http://schemas.openxmlformats.org/officeDocument/2006/relationships/control" Target="activeX/activeX12.xml"/><Relationship Id="rId50" Type="http://schemas.openxmlformats.org/officeDocument/2006/relationships/control" Target="activeX/activeX20.xml"/><Relationship Id="rId55" Type="http://schemas.openxmlformats.org/officeDocument/2006/relationships/image" Target="media/image23.wmf"/><Relationship Id="rId76" Type="http://schemas.openxmlformats.org/officeDocument/2006/relationships/control" Target="activeX/activeX33.xml"/><Relationship Id="rId97" Type="http://schemas.openxmlformats.org/officeDocument/2006/relationships/image" Target="media/image44.wmf"/><Relationship Id="rId104" Type="http://schemas.openxmlformats.org/officeDocument/2006/relationships/control" Target="activeX/activeX47.xml"/><Relationship Id="rId120" Type="http://schemas.openxmlformats.org/officeDocument/2006/relationships/control" Target="activeX/activeX55.xml"/><Relationship Id="rId125" Type="http://schemas.openxmlformats.org/officeDocument/2006/relationships/image" Target="media/image58.wmf"/><Relationship Id="rId141" Type="http://schemas.openxmlformats.org/officeDocument/2006/relationships/image" Target="media/image66.wmf"/><Relationship Id="rId146" Type="http://schemas.openxmlformats.org/officeDocument/2006/relationships/control" Target="activeX/activeX68.xml"/><Relationship Id="rId167" Type="http://schemas.openxmlformats.org/officeDocument/2006/relationships/image" Target="media/image79.wmf"/><Relationship Id="rId188" Type="http://schemas.openxmlformats.org/officeDocument/2006/relationships/control" Target="activeX/activeX89.xml"/><Relationship Id="rId7" Type="http://schemas.openxmlformats.org/officeDocument/2006/relationships/settings" Target="settings.xml"/><Relationship Id="rId71" Type="http://schemas.openxmlformats.org/officeDocument/2006/relationships/image" Target="media/image31.wmf"/><Relationship Id="rId92" Type="http://schemas.openxmlformats.org/officeDocument/2006/relationships/control" Target="activeX/activeX41.xml"/><Relationship Id="rId162" Type="http://schemas.openxmlformats.org/officeDocument/2006/relationships/control" Target="activeX/activeX76.xml"/><Relationship Id="rId183" Type="http://schemas.openxmlformats.org/officeDocument/2006/relationships/image" Target="media/image87.wmf"/><Relationship Id="rId213" Type="http://schemas.openxmlformats.org/officeDocument/2006/relationships/image" Target="media/image102.wmf"/><Relationship Id="rId218" Type="http://schemas.openxmlformats.org/officeDocument/2006/relationships/control" Target="activeX/activeX104.xml"/><Relationship Id="rId234" Type="http://schemas.openxmlformats.org/officeDocument/2006/relationships/control" Target="activeX/activeX112.xml"/><Relationship Id="rId239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29" Type="http://schemas.openxmlformats.org/officeDocument/2006/relationships/image" Target="media/image10.wmf"/><Relationship Id="rId24" Type="http://schemas.openxmlformats.org/officeDocument/2006/relationships/control" Target="activeX/activeX7.xml"/><Relationship Id="rId40" Type="http://schemas.openxmlformats.org/officeDocument/2006/relationships/control" Target="activeX/activeX15.xml"/><Relationship Id="rId45" Type="http://schemas.openxmlformats.org/officeDocument/2006/relationships/image" Target="media/image18.wmf"/><Relationship Id="rId66" Type="http://schemas.openxmlformats.org/officeDocument/2006/relationships/control" Target="activeX/activeX28.xml"/><Relationship Id="rId87" Type="http://schemas.openxmlformats.org/officeDocument/2006/relationships/image" Target="media/image39.wmf"/><Relationship Id="rId110" Type="http://schemas.openxmlformats.org/officeDocument/2006/relationships/control" Target="activeX/activeX50.xml"/><Relationship Id="rId115" Type="http://schemas.openxmlformats.org/officeDocument/2006/relationships/image" Target="media/image53.wmf"/><Relationship Id="rId131" Type="http://schemas.openxmlformats.org/officeDocument/2006/relationships/image" Target="media/image61.wmf"/><Relationship Id="rId136" Type="http://schemas.openxmlformats.org/officeDocument/2006/relationships/control" Target="activeX/activeX63.xml"/><Relationship Id="rId157" Type="http://schemas.openxmlformats.org/officeDocument/2006/relationships/image" Target="media/image74.wmf"/><Relationship Id="rId178" Type="http://schemas.openxmlformats.org/officeDocument/2006/relationships/control" Target="activeX/activeX84.xml"/><Relationship Id="rId61" Type="http://schemas.openxmlformats.org/officeDocument/2006/relationships/image" Target="media/image26.wmf"/><Relationship Id="rId82" Type="http://schemas.openxmlformats.org/officeDocument/2006/relationships/control" Target="activeX/activeX36.xml"/><Relationship Id="rId152" Type="http://schemas.openxmlformats.org/officeDocument/2006/relationships/control" Target="activeX/activeX71.xml"/><Relationship Id="rId173" Type="http://schemas.openxmlformats.org/officeDocument/2006/relationships/image" Target="media/image82.wmf"/><Relationship Id="rId194" Type="http://schemas.openxmlformats.org/officeDocument/2006/relationships/control" Target="activeX/activeX92.xml"/><Relationship Id="rId199" Type="http://schemas.openxmlformats.org/officeDocument/2006/relationships/image" Target="media/image95.wmf"/><Relationship Id="rId203" Type="http://schemas.openxmlformats.org/officeDocument/2006/relationships/image" Target="media/image97.wmf"/><Relationship Id="rId208" Type="http://schemas.openxmlformats.org/officeDocument/2006/relationships/control" Target="activeX/activeX99.xml"/><Relationship Id="rId229" Type="http://schemas.openxmlformats.org/officeDocument/2006/relationships/image" Target="media/image110.wmf"/><Relationship Id="rId19" Type="http://schemas.openxmlformats.org/officeDocument/2006/relationships/image" Target="media/image5.wmf"/><Relationship Id="rId224" Type="http://schemas.openxmlformats.org/officeDocument/2006/relationships/control" Target="activeX/activeX107.xml"/><Relationship Id="rId240" Type="http://schemas.openxmlformats.org/officeDocument/2006/relationships/theme" Target="theme/theme1.xml"/><Relationship Id="rId14" Type="http://schemas.openxmlformats.org/officeDocument/2006/relationships/control" Target="activeX/activeX2.xml"/><Relationship Id="rId30" Type="http://schemas.openxmlformats.org/officeDocument/2006/relationships/control" Target="activeX/activeX10.xml"/><Relationship Id="rId35" Type="http://schemas.openxmlformats.org/officeDocument/2006/relationships/image" Target="media/image13.wmf"/><Relationship Id="rId56" Type="http://schemas.openxmlformats.org/officeDocument/2006/relationships/control" Target="activeX/activeX23.xml"/><Relationship Id="rId77" Type="http://schemas.openxmlformats.org/officeDocument/2006/relationships/image" Target="media/image34.wmf"/><Relationship Id="rId100" Type="http://schemas.openxmlformats.org/officeDocument/2006/relationships/control" Target="activeX/activeX45.xml"/><Relationship Id="rId105" Type="http://schemas.openxmlformats.org/officeDocument/2006/relationships/image" Target="media/image48.wmf"/><Relationship Id="rId126" Type="http://schemas.openxmlformats.org/officeDocument/2006/relationships/control" Target="activeX/activeX58.xml"/><Relationship Id="rId147" Type="http://schemas.openxmlformats.org/officeDocument/2006/relationships/image" Target="media/image69.wmf"/><Relationship Id="rId168" Type="http://schemas.openxmlformats.org/officeDocument/2006/relationships/control" Target="activeX/activeX79.xml"/><Relationship Id="rId8" Type="http://schemas.openxmlformats.org/officeDocument/2006/relationships/webSettings" Target="webSettings.xml"/><Relationship Id="rId51" Type="http://schemas.openxmlformats.org/officeDocument/2006/relationships/image" Target="media/image21.wmf"/><Relationship Id="rId72" Type="http://schemas.openxmlformats.org/officeDocument/2006/relationships/control" Target="activeX/activeX31.xml"/><Relationship Id="rId93" Type="http://schemas.openxmlformats.org/officeDocument/2006/relationships/image" Target="media/image42.wmf"/><Relationship Id="rId98" Type="http://schemas.openxmlformats.org/officeDocument/2006/relationships/control" Target="activeX/activeX44.xml"/><Relationship Id="rId121" Type="http://schemas.openxmlformats.org/officeDocument/2006/relationships/image" Target="media/image56.wmf"/><Relationship Id="rId142" Type="http://schemas.openxmlformats.org/officeDocument/2006/relationships/control" Target="activeX/activeX66.xml"/><Relationship Id="rId163" Type="http://schemas.openxmlformats.org/officeDocument/2006/relationships/image" Target="media/image77.wmf"/><Relationship Id="rId184" Type="http://schemas.openxmlformats.org/officeDocument/2006/relationships/control" Target="activeX/activeX87.xml"/><Relationship Id="rId189" Type="http://schemas.openxmlformats.org/officeDocument/2006/relationships/image" Target="media/image90.wmf"/><Relationship Id="rId219" Type="http://schemas.openxmlformats.org/officeDocument/2006/relationships/image" Target="media/image105.wmf"/><Relationship Id="rId3" Type="http://schemas.openxmlformats.org/officeDocument/2006/relationships/customXml" Target="../customXml/item2.xml"/><Relationship Id="rId214" Type="http://schemas.openxmlformats.org/officeDocument/2006/relationships/control" Target="activeX/activeX102.xml"/><Relationship Id="rId230" Type="http://schemas.openxmlformats.org/officeDocument/2006/relationships/control" Target="activeX/activeX110.xml"/><Relationship Id="rId235" Type="http://schemas.openxmlformats.org/officeDocument/2006/relationships/header" Target="header1.xml"/><Relationship Id="rId25" Type="http://schemas.openxmlformats.org/officeDocument/2006/relationships/image" Target="media/image8.wmf"/><Relationship Id="rId46" Type="http://schemas.openxmlformats.org/officeDocument/2006/relationships/control" Target="activeX/activeX18.xml"/><Relationship Id="rId67" Type="http://schemas.openxmlformats.org/officeDocument/2006/relationships/image" Target="media/image29.wmf"/><Relationship Id="rId116" Type="http://schemas.openxmlformats.org/officeDocument/2006/relationships/control" Target="activeX/activeX53.xml"/><Relationship Id="rId137" Type="http://schemas.openxmlformats.org/officeDocument/2006/relationships/image" Target="media/image64.wmf"/><Relationship Id="rId158" Type="http://schemas.openxmlformats.org/officeDocument/2006/relationships/control" Target="activeX/activeX74.xml"/><Relationship Id="rId20" Type="http://schemas.openxmlformats.org/officeDocument/2006/relationships/control" Target="activeX/activeX5.xml"/><Relationship Id="rId41" Type="http://schemas.openxmlformats.org/officeDocument/2006/relationships/image" Target="media/image16.wmf"/><Relationship Id="rId62" Type="http://schemas.openxmlformats.org/officeDocument/2006/relationships/control" Target="activeX/activeX26.xml"/><Relationship Id="rId83" Type="http://schemas.openxmlformats.org/officeDocument/2006/relationships/image" Target="media/image37.wmf"/><Relationship Id="rId88" Type="http://schemas.openxmlformats.org/officeDocument/2006/relationships/control" Target="activeX/activeX39.xml"/><Relationship Id="rId111" Type="http://schemas.openxmlformats.org/officeDocument/2006/relationships/image" Target="media/image51.wmf"/><Relationship Id="rId132" Type="http://schemas.openxmlformats.org/officeDocument/2006/relationships/control" Target="activeX/activeX61.xml"/><Relationship Id="rId153" Type="http://schemas.openxmlformats.org/officeDocument/2006/relationships/image" Target="media/image72.wmf"/><Relationship Id="rId174" Type="http://schemas.openxmlformats.org/officeDocument/2006/relationships/control" Target="activeX/activeX82.xml"/><Relationship Id="rId179" Type="http://schemas.openxmlformats.org/officeDocument/2006/relationships/image" Target="media/image85.wmf"/><Relationship Id="rId195" Type="http://schemas.openxmlformats.org/officeDocument/2006/relationships/image" Target="media/image93.wmf"/><Relationship Id="rId209" Type="http://schemas.openxmlformats.org/officeDocument/2006/relationships/image" Target="media/image100.wmf"/><Relationship Id="rId190" Type="http://schemas.openxmlformats.org/officeDocument/2006/relationships/control" Target="activeX/activeX90.xml"/><Relationship Id="rId204" Type="http://schemas.openxmlformats.org/officeDocument/2006/relationships/control" Target="activeX/activeX97.xml"/><Relationship Id="rId220" Type="http://schemas.openxmlformats.org/officeDocument/2006/relationships/control" Target="activeX/activeX105.xml"/><Relationship Id="rId225" Type="http://schemas.openxmlformats.org/officeDocument/2006/relationships/image" Target="media/image108.wmf"/><Relationship Id="rId15" Type="http://schemas.openxmlformats.org/officeDocument/2006/relationships/image" Target="media/image3.wmf"/><Relationship Id="rId36" Type="http://schemas.openxmlformats.org/officeDocument/2006/relationships/control" Target="activeX/activeX13.xml"/><Relationship Id="rId57" Type="http://schemas.openxmlformats.org/officeDocument/2006/relationships/image" Target="media/image24.wmf"/><Relationship Id="rId106" Type="http://schemas.openxmlformats.org/officeDocument/2006/relationships/control" Target="activeX/activeX48.xml"/><Relationship Id="rId127" Type="http://schemas.openxmlformats.org/officeDocument/2006/relationships/image" Target="media/image59.wmf"/><Relationship Id="rId10" Type="http://schemas.openxmlformats.org/officeDocument/2006/relationships/endnotes" Target="endnotes.xml"/><Relationship Id="rId31" Type="http://schemas.openxmlformats.org/officeDocument/2006/relationships/image" Target="media/image11.wmf"/><Relationship Id="rId52" Type="http://schemas.openxmlformats.org/officeDocument/2006/relationships/control" Target="activeX/activeX21.xml"/><Relationship Id="rId73" Type="http://schemas.openxmlformats.org/officeDocument/2006/relationships/image" Target="media/image32.wmf"/><Relationship Id="rId78" Type="http://schemas.openxmlformats.org/officeDocument/2006/relationships/control" Target="activeX/activeX34.xml"/><Relationship Id="rId94" Type="http://schemas.openxmlformats.org/officeDocument/2006/relationships/control" Target="activeX/activeX42.xml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control" Target="activeX/activeX56.xml"/><Relationship Id="rId143" Type="http://schemas.openxmlformats.org/officeDocument/2006/relationships/image" Target="media/image67.wmf"/><Relationship Id="rId148" Type="http://schemas.openxmlformats.org/officeDocument/2006/relationships/control" Target="activeX/activeX69.xml"/><Relationship Id="rId164" Type="http://schemas.openxmlformats.org/officeDocument/2006/relationships/control" Target="activeX/activeX77.xml"/><Relationship Id="rId169" Type="http://schemas.openxmlformats.org/officeDocument/2006/relationships/image" Target="media/image80.wmf"/><Relationship Id="rId185" Type="http://schemas.openxmlformats.org/officeDocument/2006/relationships/image" Target="media/image88.wmf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80" Type="http://schemas.openxmlformats.org/officeDocument/2006/relationships/control" Target="activeX/activeX85.xml"/><Relationship Id="rId210" Type="http://schemas.openxmlformats.org/officeDocument/2006/relationships/control" Target="activeX/activeX100.xml"/><Relationship Id="rId215" Type="http://schemas.openxmlformats.org/officeDocument/2006/relationships/image" Target="media/image103.wmf"/><Relationship Id="rId236" Type="http://schemas.openxmlformats.org/officeDocument/2006/relationships/header" Target="header2.xml"/><Relationship Id="rId26" Type="http://schemas.openxmlformats.org/officeDocument/2006/relationships/control" Target="activeX/activeX8.xml"/><Relationship Id="rId231" Type="http://schemas.openxmlformats.org/officeDocument/2006/relationships/image" Target="media/image111.wmf"/><Relationship Id="rId47" Type="http://schemas.openxmlformats.org/officeDocument/2006/relationships/image" Target="media/image19.wmf"/><Relationship Id="rId68" Type="http://schemas.openxmlformats.org/officeDocument/2006/relationships/control" Target="activeX/activeX29.xml"/><Relationship Id="rId89" Type="http://schemas.openxmlformats.org/officeDocument/2006/relationships/image" Target="media/image40.wmf"/><Relationship Id="rId112" Type="http://schemas.openxmlformats.org/officeDocument/2006/relationships/control" Target="activeX/activeX51.xml"/><Relationship Id="rId133" Type="http://schemas.openxmlformats.org/officeDocument/2006/relationships/image" Target="media/image62.wmf"/><Relationship Id="rId154" Type="http://schemas.openxmlformats.org/officeDocument/2006/relationships/control" Target="activeX/activeX72.xml"/><Relationship Id="rId175" Type="http://schemas.openxmlformats.org/officeDocument/2006/relationships/image" Target="media/image83.wmf"/><Relationship Id="rId196" Type="http://schemas.openxmlformats.org/officeDocument/2006/relationships/control" Target="activeX/activeX93.xml"/><Relationship Id="rId200" Type="http://schemas.openxmlformats.org/officeDocument/2006/relationships/control" Target="activeX/activeX95.xml"/><Relationship Id="rId16" Type="http://schemas.openxmlformats.org/officeDocument/2006/relationships/control" Target="activeX/activeX3.xml"/><Relationship Id="rId221" Type="http://schemas.openxmlformats.org/officeDocument/2006/relationships/image" Target="media/image106.wmf"/><Relationship Id="rId37" Type="http://schemas.openxmlformats.org/officeDocument/2006/relationships/image" Target="media/image14.wmf"/><Relationship Id="rId58" Type="http://schemas.openxmlformats.org/officeDocument/2006/relationships/control" Target="activeX/activeX24.xml"/><Relationship Id="rId79" Type="http://schemas.openxmlformats.org/officeDocument/2006/relationships/image" Target="media/image35.wmf"/><Relationship Id="rId102" Type="http://schemas.openxmlformats.org/officeDocument/2006/relationships/control" Target="activeX/activeX46.xml"/><Relationship Id="rId123" Type="http://schemas.openxmlformats.org/officeDocument/2006/relationships/image" Target="media/image57.wmf"/><Relationship Id="rId144" Type="http://schemas.openxmlformats.org/officeDocument/2006/relationships/control" Target="activeX/activeX67.xml"/><Relationship Id="rId90" Type="http://schemas.openxmlformats.org/officeDocument/2006/relationships/control" Target="activeX/activeX40.xml"/><Relationship Id="rId165" Type="http://schemas.openxmlformats.org/officeDocument/2006/relationships/image" Target="media/image78.wmf"/><Relationship Id="rId186" Type="http://schemas.openxmlformats.org/officeDocument/2006/relationships/control" Target="activeX/activeX88.xml"/><Relationship Id="rId211" Type="http://schemas.openxmlformats.org/officeDocument/2006/relationships/image" Target="media/image101.wmf"/><Relationship Id="rId232" Type="http://schemas.openxmlformats.org/officeDocument/2006/relationships/control" Target="activeX/activeX111.xml"/><Relationship Id="rId27" Type="http://schemas.openxmlformats.org/officeDocument/2006/relationships/image" Target="media/image9.wmf"/><Relationship Id="rId48" Type="http://schemas.openxmlformats.org/officeDocument/2006/relationships/control" Target="activeX/activeX19.xml"/><Relationship Id="rId69" Type="http://schemas.openxmlformats.org/officeDocument/2006/relationships/image" Target="media/image30.wmf"/><Relationship Id="rId113" Type="http://schemas.openxmlformats.org/officeDocument/2006/relationships/image" Target="media/image52.wmf"/><Relationship Id="rId134" Type="http://schemas.openxmlformats.org/officeDocument/2006/relationships/control" Target="activeX/activeX6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3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11B89D3626D4DA3BE9B561CB524A2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3644E6-9942-4695-A141-9AEDBF9A0A97}"/>
      </w:docPartPr>
      <w:docPartBody>
        <w:p w:rsidR="000516B0" w:rsidRDefault="00EA291C" w:rsidP="00EA291C">
          <w:pPr>
            <w:pStyle w:val="811B89D3626D4DA3BE9B561CB524A2012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829E565613B465BB453AE4A3C4F7C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52C771-7527-4AAB-9935-C8493C06D970}"/>
      </w:docPartPr>
      <w:docPartBody>
        <w:p w:rsidR="000516B0" w:rsidRDefault="00EA291C" w:rsidP="00EA291C">
          <w:pPr>
            <w:pStyle w:val="8829E565613B465BB453AE4A3C4F7CB92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8AE7FDC39794C81BA12457FD7EB9B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AC6BA0-B609-4448-BD82-8DB5F22D359A}"/>
      </w:docPartPr>
      <w:docPartBody>
        <w:p w:rsidR="000516B0" w:rsidRDefault="00EA291C" w:rsidP="00EA291C">
          <w:pPr>
            <w:pStyle w:val="A8AE7FDC39794C81BA12457FD7EB9BD82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4500CA90C06411A8ED20DB45427CC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77A821-F5E4-4EED-A27B-B934BA951270}"/>
      </w:docPartPr>
      <w:docPartBody>
        <w:p w:rsidR="000516B0" w:rsidRDefault="00EA291C" w:rsidP="00EA291C">
          <w:pPr>
            <w:pStyle w:val="34500CA90C06411A8ED20DB45427CC7C2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329D9E77ACA497D92A02C32FBF0B4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23D665-7A32-48DB-B2AE-F273BB2F99E4}"/>
      </w:docPartPr>
      <w:docPartBody>
        <w:p w:rsidR="000516B0" w:rsidRDefault="00EA291C" w:rsidP="00EA291C">
          <w:pPr>
            <w:pStyle w:val="8329D9E77ACA497D92A02C32FBF0B4082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0C47A994534422685A3722972197D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8D6371-C255-421A-8FBA-8595002FEE64}"/>
      </w:docPartPr>
      <w:docPartBody>
        <w:p w:rsidR="000516B0" w:rsidRDefault="00EA291C" w:rsidP="00EA291C">
          <w:pPr>
            <w:pStyle w:val="50C47A994534422685A3722972197D272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4374EBCCD764FE9A192A29B881B39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8ED401-455B-4EEB-BC4C-65EBC719E7E8}"/>
      </w:docPartPr>
      <w:docPartBody>
        <w:p w:rsidR="000516B0" w:rsidRDefault="00EA291C" w:rsidP="00EA291C">
          <w:pPr>
            <w:pStyle w:val="D4374EBCCD764FE9A192A29B881B395416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22AF2DA17B040CE86B58C137A19CF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D277B9-3F16-45B1-A4BD-8B7EDDD8F377}"/>
      </w:docPartPr>
      <w:docPartBody>
        <w:p w:rsidR="000516B0" w:rsidRDefault="00EA291C" w:rsidP="00EA291C">
          <w:pPr>
            <w:pStyle w:val="722AF2DA17B040CE86B58C137A19CFA11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21D30762E604F019AEFAF741F7C14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CDA900-67DA-4278-B232-E8E412BE73E6}"/>
      </w:docPartPr>
      <w:docPartBody>
        <w:p w:rsidR="000516B0" w:rsidRDefault="00EA291C" w:rsidP="00EA291C">
          <w:pPr>
            <w:pStyle w:val="E21D30762E604F019AEFAF741F7C14D41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CA5E0095C144B9E98E2E9DABDD08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3C4525-1774-46DE-9F1E-16200CB1F9E2}"/>
      </w:docPartPr>
      <w:docPartBody>
        <w:p w:rsidR="000516B0" w:rsidRDefault="00EA291C" w:rsidP="00EA291C">
          <w:pPr>
            <w:pStyle w:val="9CA5E0095C144B9E98E2E9DABDD082F21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26763DCE0D843819369E0FDB80173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E4CD23-EFE2-42CB-9DE2-4FDAA314F3E8}"/>
      </w:docPartPr>
      <w:docPartBody>
        <w:p w:rsidR="000516B0" w:rsidRDefault="00EA291C" w:rsidP="00EA291C">
          <w:pPr>
            <w:pStyle w:val="626763DCE0D843819369E0FDB80173A91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2D569DCC98444DC9E8574677D0599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88BE86-9DB8-456C-9ACE-B2937DA2F79B}"/>
      </w:docPartPr>
      <w:docPartBody>
        <w:p w:rsidR="000516B0" w:rsidRDefault="00EA291C" w:rsidP="00EA291C">
          <w:pPr>
            <w:pStyle w:val="42D569DCC98444DC9E8574677D0599471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0D0DC713EAA48E89CF1A696F3BC14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AD7986-ABE6-4B23-A8EE-5459CD67B257}"/>
      </w:docPartPr>
      <w:docPartBody>
        <w:p w:rsidR="000516B0" w:rsidRDefault="00EA291C" w:rsidP="00EA291C">
          <w:pPr>
            <w:pStyle w:val="60D0DC713EAA48E89CF1A696F3BC14AF14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91F440F1E604AF3BFCE0310D8A130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CF96E5-9B68-4E69-9FF4-F0D5DB3B3C22}"/>
      </w:docPartPr>
      <w:docPartBody>
        <w:p w:rsidR="000516B0" w:rsidRDefault="00EA291C" w:rsidP="00EA291C">
          <w:pPr>
            <w:pStyle w:val="091F440F1E604AF3BFCE0310D8A1308A14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6209222616B47F6893D2733B6E583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EE8F0E-2069-4B80-9057-BE8FEB513AAF}"/>
      </w:docPartPr>
      <w:docPartBody>
        <w:p w:rsidR="000516B0" w:rsidRDefault="00EA291C" w:rsidP="00EA291C">
          <w:pPr>
            <w:pStyle w:val="F6209222616B47F6893D2733B6E583D713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E211AC6BB7443519117B61AB2E729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856F9F-11CC-4B3D-ACBC-AE7B4DB521EA}"/>
      </w:docPartPr>
      <w:docPartBody>
        <w:p w:rsidR="000516B0" w:rsidRDefault="00EA291C" w:rsidP="00EA291C">
          <w:pPr>
            <w:pStyle w:val="8E211AC6BB7443519117B61AB2E7294F13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19C242FE38F4B98BB9CC5C4C6D505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4EB618-8B75-4785-BA3A-47044F400144}"/>
      </w:docPartPr>
      <w:docPartBody>
        <w:p w:rsidR="000516B0" w:rsidRDefault="00EA291C" w:rsidP="00EA291C">
          <w:pPr>
            <w:pStyle w:val="219C242FE38F4B98BB9CC5C4C6D5057112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FFD0B3CE0324FCAADD68851D30B3A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6FCB3C-B87D-496D-B297-4F97C2C9C700}"/>
      </w:docPartPr>
      <w:docPartBody>
        <w:p w:rsidR="000516B0" w:rsidRDefault="00EA291C" w:rsidP="00EA291C">
          <w:pPr>
            <w:pStyle w:val="BFFD0B3CE0324FCAADD68851D30B3A6911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B8E972386354C15B9D2C49D9AD198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1DA35F-1F10-4015-ABC7-D83C28235899}"/>
      </w:docPartPr>
      <w:docPartBody>
        <w:p w:rsidR="000516B0" w:rsidRDefault="00EA291C" w:rsidP="00EA291C">
          <w:pPr>
            <w:pStyle w:val="DB8E972386354C15B9D2C49D9AD198231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CD42416C4D543DB8221C821476B2C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D57EEF-3C23-4DE3-846E-C1168B3A58DF}"/>
      </w:docPartPr>
      <w:docPartBody>
        <w:p w:rsidR="000516B0" w:rsidRDefault="00EA291C" w:rsidP="00EA291C">
          <w:pPr>
            <w:pStyle w:val="6CD42416C4D543DB8221C821476B2C3B1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334C74340B64448A0B0404AA4DBF1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5DE8FF-31DA-4200-A7D6-AB93CD55558C}"/>
      </w:docPartPr>
      <w:docPartBody>
        <w:p w:rsidR="000516B0" w:rsidRDefault="00EA291C" w:rsidP="00EA291C">
          <w:pPr>
            <w:pStyle w:val="F334C74340B64448A0B0404AA4DBF1C210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73579A793A14054A67DE78DD62CC6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2D2817-8F48-4E9C-8F48-7287BD0B4FFD}"/>
      </w:docPartPr>
      <w:docPartBody>
        <w:p w:rsidR="000516B0" w:rsidRDefault="00EA291C" w:rsidP="00EA291C">
          <w:pPr>
            <w:pStyle w:val="173579A793A14054A67DE78DD62CC60E9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BC5F23F77F64F94A4CB88B18FCC1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5587A6-A699-4017-9F9C-DEC1E7A8B2A0}"/>
      </w:docPartPr>
      <w:docPartBody>
        <w:p w:rsidR="000516B0" w:rsidRDefault="00EA291C" w:rsidP="00EA291C">
          <w:pPr>
            <w:pStyle w:val="FBC5F23F77F64F94A4CB88B18FCC1CB49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86344A068BC42C692A13BB67C4754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057688-617F-4C9B-B7A5-4BC86B7A7D8E}"/>
      </w:docPartPr>
      <w:docPartBody>
        <w:p w:rsidR="000516B0" w:rsidRDefault="00EA291C" w:rsidP="00EA291C">
          <w:pPr>
            <w:pStyle w:val="586344A068BC42C692A13BB67C47544E8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701F8467C0F4495ACBE322765C05A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64E71C-100F-4AFE-8EB4-DC9B9B5C0756}"/>
      </w:docPartPr>
      <w:docPartBody>
        <w:p w:rsidR="000516B0" w:rsidRDefault="00EA291C" w:rsidP="00EA291C">
          <w:pPr>
            <w:pStyle w:val="7701F8467C0F4495ACBE322765C05AA47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CCE4721CDC542B4B35BAA2FBF0414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FBE70D-FBD4-47F2-A914-4CF88DC11CA9}"/>
      </w:docPartPr>
      <w:docPartBody>
        <w:p w:rsidR="000516B0" w:rsidRDefault="00EA291C" w:rsidP="00EA291C">
          <w:pPr>
            <w:pStyle w:val="FCCE4721CDC542B4B35BAA2FBF0414187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CD6D15792934054BFD0104E9BAFDC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C4A6C1-7BE2-4B02-A78D-0104D9B2FC27}"/>
      </w:docPartPr>
      <w:docPartBody>
        <w:p w:rsidR="000516B0" w:rsidRDefault="00EA291C" w:rsidP="00EA291C">
          <w:pPr>
            <w:pStyle w:val="5CD6D15792934054BFD0104E9BAFDC8B7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7029D71F84549558C1D690D47A0D7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12604F-7532-4122-A2FE-9F181B824BE2}"/>
      </w:docPartPr>
      <w:docPartBody>
        <w:p w:rsidR="000516B0" w:rsidRDefault="00EA291C" w:rsidP="00EA291C">
          <w:pPr>
            <w:pStyle w:val="A7029D71F84549558C1D690D47A0D7167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0EBFBF1C5A143CDA6212C2C0C1467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958114-2F56-4084-A2D7-5777B260DDA0}"/>
      </w:docPartPr>
      <w:docPartBody>
        <w:p w:rsidR="000516B0" w:rsidRDefault="00EA291C" w:rsidP="00EA291C">
          <w:pPr>
            <w:pStyle w:val="70EBFBF1C5A143CDA6212C2C0C1467F27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B33B299E571432FA50722E706C1C5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B1D371-E1AA-49A1-A11F-08B357287D36}"/>
      </w:docPartPr>
      <w:docPartBody>
        <w:p w:rsidR="000516B0" w:rsidRDefault="00EA291C" w:rsidP="00EA291C">
          <w:pPr>
            <w:pStyle w:val="4B33B299E571432FA50722E706C1C5377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7475EA1A5554D4F83ED1D42160BE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C14666-92B8-4F5B-A5FC-12B194919D6B}"/>
      </w:docPartPr>
      <w:docPartBody>
        <w:p w:rsidR="000516B0" w:rsidRDefault="00EA291C" w:rsidP="00EA291C">
          <w:pPr>
            <w:pStyle w:val="67475EA1A5554D4F83ED1D42160BE95B6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BD477DA948241958D5DF358057598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735C6D-A5DC-4441-86CE-3806BF3390EF}"/>
      </w:docPartPr>
      <w:docPartBody>
        <w:p w:rsidR="000516B0" w:rsidRDefault="00EA291C" w:rsidP="00EA291C">
          <w:pPr>
            <w:pStyle w:val="7BD477DA948241958D5DF358057598996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014E1F5AF2D46BD9A5AEBA59A71F2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7C4714-2742-4E82-A07E-D40952293830}"/>
      </w:docPartPr>
      <w:docPartBody>
        <w:p w:rsidR="000516B0" w:rsidRDefault="00EA291C" w:rsidP="00EA291C">
          <w:pPr>
            <w:pStyle w:val="2014E1F5AF2D46BD9A5AEBA59A71F2226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66B4253FC0E4CD0A1AA6BE4578B19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67663A-DAEC-44A2-8C42-3B4434E743BC}"/>
      </w:docPartPr>
      <w:docPartBody>
        <w:p w:rsidR="000516B0" w:rsidRDefault="00EA291C" w:rsidP="00EA291C">
          <w:pPr>
            <w:pStyle w:val="066B4253FC0E4CD0A1AA6BE4578B1910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323AF9041704EDF8915A3886FF671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60B4B7-6D1F-451B-858B-4805841BEB86}"/>
      </w:docPartPr>
      <w:docPartBody>
        <w:p w:rsidR="000516B0" w:rsidRDefault="00EA291C" w:rsidP="00EA291C">
          <w:pPr>
            <w:pStyle w:val="E323AF9041704EDF8915A3886FF671A6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7B818D68B674F9FBCECFA20A2DD88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FE186C-C1BA-417A-BD0C-5716687B0370}"/>
      </w:docPartPr>
      <w:docPartBody>
        <w:p w:rsidR="000516B0" w:rsidRDefault="00EA291C" w:rsidP="00EA291C">
          <w:pPr>
            <w:pStyle w:val="C7B818D68B674F9FBCECFA20A2DD8805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DB6302FB53A4D749D1EFAFE6D2D45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E7BFEA-BC63-4D76-9F78-3D3DC1B964E6}"/>
      </w:docPartPr>
      <w:docPartBody>
        <w:p w:rsidR="000516B0" w:rsidRDefault="00EA291C" w:rsidP="00EA291C">
          <w:pPr>
            <w:pStyle w:val="5DB6302FB53A4D749D1EFAFE6D2D4526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27E57038F4A44BFBC239443A3C925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8DEC00-9BFD-4F5C-B986-3C46060D90A9}"/>
      </w:docPartPr>
      <w:docPartBody>
        <w:p w:rsidR="000516B0" w:rsidRDefault="00EA291C" w:rsidP="00EA291C">
          <w:pPr>
            <w:pStyle w:val="727E57038F4A44BFBC239443A3C9258C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4811D3D975748EE8FBCDDB295122B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B2349A-78FF-422E-BBA9-87A5BBD32DB0}"/>
      </w:docPartPr>
      <w:docPartBody>
        <w:p w:rsidR="000516B0" w:rsidRDefault="00EA291C" w:rsidP="00EA291C">
          <w:pPr>
            <w:pStyle w:val="64811D3D975748EE8FBCDDB295122B415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49F972D36D449A5B77A97E3BE2625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C7FB3F-C33E-4806-97E0-3BB5C326707E}"/>
      </w:docPartPr>
      <w:docPartBody>
        <w:p w:rsidR="000516B0" w:rsidRDefault="00EA291C" w:rsidP="00EA291C">
          <w:pPr>
            <w:pStyle w:val="149F972D36D449A5B77A97E3BE26251C4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0AD7E6254A64C9FB6AEEF5598500B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FE197C-E1F7-4840-B0AB-3B9BE74E4C3D}"/>
      </w:docPartPr>
      <w:docPartBody>
        <w:p w:rsidR="000516B0" w:rsidRDefault="00EA291C" w:rsidP="00EA291C">
          <w:pPr>
            <w:pStyle w:val="E0AD7E6254A64C9FB6AEEF5598500B304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6FF9C92630242A4B495583B3BEBE4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FCC7F2-7852-44F8-93A8-C628F5F07511}"/>
      </w:docPartPr>
      <w:docPartBody>
        <w:p w:rsidR="000516B0" w:rsidRDefault="00EA291C" w:rsidP="00EA291C">
          <w:pPr>
            <w:pStyle w:val="96FF9C92630242A4B495583B3BEBE4593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88D72F7EE9248D280C24FECCF64F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150F3B-BDB4-4EAB-92FF-5F87BDEDF7EB}"/>
      </w:docPartPr>
      <w:docPartBody>
        <w:p w:rsidR="000516B0" w:rsidRDefault="00EA291C" w:rsidP="00EA291C">
          <w:pPr>
            <w:pStyle w:val="488D72F7EE9248D280C24FECCF64FC243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586BD9CA0154B29AB6CAD2FBFC1E3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EE6ACC-F97A-4F20-A341-67FE2046AA5B}"/>
      </w:docPartPr>
      <w:docPartBody>
        <w:p w:rsidR="000516B0" w:rsidRDefault="00EA291C" w:rsidP="00EA291C">
          <w:pPr>
            <w:pStyle w:val="8586BD9CA0154B29AB6CAD2FBFC1E3B53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F29D9825F8B4EFBB2D55D7CB25623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93C4F6-E3BA-427B-86F4-211DA17E1335}"/>
      </w:docPartPr>
      <w:docPartBody>
        <w:p w:rsidR="000516B0" w:rsidRDefault="00EA291C" w:rsidP="00EA291C">
          <w:pPr>
            <w:pStyle w:val="4F29D9825F8B4EFBB2D55D7CB25623123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12641E089F0482B8F87FFDBC9F406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CED3DC-AE40-468C-9B31-591D8112050A}"/>
      </w:docPartPr>
      <w:docPartBody>
        <w:p w:rsidR="000516B0" w:rsidRDefault="00EA291C" w:rsidP="00EA291C">
          <w:pPr>
            <w:pStyle w:val="012641E089F0482B8F87FFDBC9F406C82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D9C4644566F4BF39B898866F03507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4EBCD0-72B0-42DB-8600-E4A554335576}"/>
      </w:docPartPr>
      <w:docPartBody>
        <w:p w:rsidR="000516B0" w:rsidRDefault="00EA291C" w:rsidP="00EA291C">
          <w:pPr>
            <w:pStyle w:val="8D9C4644566F4BF39B898866F03507042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55D7C94B87D4C74ADB5E72A4DF7FE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301902-05A2-4064-BD96-CDF71F09217C}"/>
      </w:docPartPr>
      <w:docPartBody>
        <w:p w:rsidR="00E2737C" w:rsidRDefault="00EA291C" w:rsidP="00EA291C">
          <w:pPr>
            <w:pStyle w:val="555D7C94B87D4C74ADB5E72A4DF7FE6F2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F3A2983D5D04FBEBDE61E02FE907E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E75872-4A03-43EE-A98C-78E5155C217B}"/>
      </w:docPartPr>
      <w:docPartBody>
        <w:p w:rsidR="00E2737C" w:rsidRDefault="00EA291C" w:rsidP="00EA291C">
          <w:pPr>
            <w:pStyle w:val="EF3A2983D5D04FBEBDE61E02FE907E562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3E908041C6047E5B723F379FCEEEA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57BEE0-DC6B-4036-BB17-755CA89FF901}"/>
      </w:docPartPr>
      <w:docPartBody>
        <w:p w:rsidR="00E2737C" w:rsidRDefault="00EA291C" w:rsidP="00EA291C">
          <w:pPr>
            <w:pStyle w:val="73E908041C6047E5B723F379FCEEEAEB2"/>
          </w:pPr>
          <w:r w:rsidRPr="00E84AFB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2BE"/>
    <w:rsid w:val="000516B0"/>
    <w:rsid w:val="00633705"/>
    <w:rsid w:val="00A352BE"/>
    <w:rsid w:val="00CB3FED"/>
    <w:rsid w:val="00E12085"/>
    <w:rsid w:val="00E2737C"/>
    <w:rsid w:val="00EA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A291C"/>
    <w:rPr>
      <w:color w:val="808080"/>
    </w:rPr>
  </w:style>
  <w:style w:type="paragraph" w:customStyle="1" w:styleId="811B89D3626D4DA3BE9B561CB524A201">
    <w:name w:val="811B89D3626D4DA3BE9B561CB524A20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">
    <w:name w:val="BBE0F73EAFAE4006A6F166D8B8FABA76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">
    <w:name w:val="8829E565613B465BB453AE4A3C4F7CB9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">
    <w:name w:val="A8AE7FDC39794C81BA12457FD7EB9BD8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">
    <w:name w:val="34500CA90C06411A8ED20DB45427CC7C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">
    <w:name w:val="8329D9E77ACA497D92A02C32FBF0B408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">
    <w:name w:val="50C47A994534422685A3722972197D27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1">
    <w:name w:val="811B89D3626D4DA3BE9B561CB524A201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1">
    <w:name w:val="BBE0F73EAFAE4006A6F166D8B8FABA76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">
    <w:name w:val="8829E565613B465BB453AE4A3C4F7CB9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">
    <w:name w:val="A8AE7FDC39794C81BA12457FD7EB9BD8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">
    <w:name w:val="34500CA90C06411A8ED20DB45427CC7C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">
    <w:name w:val="8329D9E77ACA497D92A02C32FBF0B408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">
    <w:name w:val="50C47A994534422685A3722972197D27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2">
    <w:name w:val="811B89D3626D4DA3BE9B561CB524A201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2">
    <w:name w:val="BBE0F73EAFAE4006A6F166D8B8FABA76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2">
    <w:name w:val="8829E565613B465BB453AE4A3C4F7CB9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2">
    <w:name w:val="A8AE7FDC39794C81BA12457FD7EB9BD8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2">
    <w:name w:val="34500CA90C06411A8ED20DB45427CC7C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2">
    <w:name w:val="8329D9E77ACA497D92A02C32FBF0B408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2">
    <w:name w:val="50C47A994534422685A3722972197D27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3">
    <w:name w:val="811B89D3626D4DA3BE9B561CB524A201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3">
    <w:name w:val="BBE0F73EAFAE4006A6F166D8B8FABA76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3">
    <w:name w:val="8829E565613B465BB453AE4A3C4F7CB9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3">
    <w:name w:val="A8AE7FDC39794C81BA12457FD7EB9BD8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3">
    <w:name w:val="34500CA90C06411A8ED20DB45427CC7C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3">
    <w:name w:val="8329D9E77ACA497D92A02C32FBF0B408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3">
    <w:name w:val="50C47A994534422685A3722972197D27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4">
    <w:name w:val="811B89D3626D4DA3BE9B561CB524A201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4">
    <w:name w:val="BBE0F73EAFAE4006A6F166D8B8FABA76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4">
    <w:name w:val="8829E565613B465BB453AE4A3C4F7CB9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4">
    <w:name w:val="A8AE7FDC39794C81BA12457FD7EB9BD8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4">
    <w:name w:val="34500CA90C06411A8ED20DB45427CC7C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4">
    <w:name w:val="8329D9E77ACA497D92A02C32FBF0B408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4">
    <w:name w:val="50C47A994534422685A3722972197D27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">
    <w:name w:val="D4374EBCCD764FE9A192A29B881B395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5">
    <w:name w:val="811B89D3626D4DA3BE9B561CB524A201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5">
    <w:name w:val="BBE0F73EAFAE4006A6F166D8B8FABA76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5">
    <w:name w:val="8829E565613B465BB453AE4A3C4F7CB9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5">
    <w:name w:val="A8AE7FDC39794C81BA12457FD7EB9BD8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5">
    <w:name w:val="34500CA90C06411A8ED20DB45427CC7C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5">
    <w:name w:val="8329D9E77ACA497D92A02C32FBF0B408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5">
    <w:name w:val="50C47A994534422685A3722972197D27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">
    <w:name w:val="D4374EBCCD764FE9A192A29B881B3954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">
    <w:name w:val="722AF2DA17B040CE86B58C137A19CFA1"/>
    <w:rsid w:val="000516B0"/>
  </w:style>
  <w:style w:type="paragraph" w:customStyle="1" w:styleId="E21D30762E604F019AEFAF741F7C14D4">
    <w:name w:val="E21D30762E604F019AEFAF741F7C14D4"/>
    <w:rsid w:val="000516B0"/>
  </w:style>
  <w:style w:type="paragraph" w:customStyle="1" w:styleId="9CA5E0095C144B9E98E2E9DABDD082F2">
    <w:name w:val="9CA5E0095C144B9E98E2E9DABDD082F2"/>
    <w:rsid w:val="000516B0"/>
  </w:style>
  <w:style w:type="paragraph" w:customStyle="1" w:styleId="626763DCE0D843819369E0FDB80173A9">
    <w:name w:val="626763DCE0D843819369E0FDB80173A9"/>
    <w:rsid w:val="000516B0"/>
  </w:style>
  <w:style w:type="paragraph" w:customStyle="1" w:styleId="42D569DCC98444DC9E8574677D059947">
    <w:name w:val="42D569DCC98444DC9E8574677D059947"/>
    <w:rsid w:val="000516B0"/>
  </w:style>
  <w:style w:type="paragraph" w:customStyle="1" w:styleId="811B89D3626D4DA3BE9B561CB524A2016">
    <w:name w:val="811B89D3626D4DA3BE9B561CB524A20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6">
    <w:name w:val="8829E565613B465BB453AE4A3C4F7CB9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6">
    <w:name w:val="A8AE7FDC39794C81BA12457FD7EB9BD8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6">
    <w:name w:val="34500CA90C06411A8ED20DB45427CC7C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6">
    <w:name w:val="8329D9E77ACA497D92A02C32FBF0B408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6">
    <w:name w:val="50C47A994534422685A3722972197D27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2">
    <w:name w:val="D4374EBCCD764FE9A192A29B881B395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">
    <w:name w:val="60D0DC713EAA48E89CF1A696F3BC14AF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">
    <w:name w:val="722AF2DA17B040CE86B58C137A19CFA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">
    <w:name w:val="E21D30762E604F019AEFAF741F7C14D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">
    <w:name w:val="9CA5E0095C144B9E98E2E9DABDD082F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">
    <w:name w:val="626763DCE0D843819369E0FDB80173A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">
    <w:name w:val="42D569DCC98444DC9E8574677D059947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">
    <w:name w:val="091F440F1E604AF3BFCE0310D8A1308A"/>
    <w:rsid w:val="000516B0"/>
  </w:style>
  <w:style w:type="paragraph" w:customStyle="1" w:styleId="811B89D3626D4DA3BE9B561CB524A2017">
    <w:name w:val="811B89D3626D4DA3BE9B561CB524A20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7">
    <w:name w:val="8829E565613B465BB453AE4A3C4F7CB9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7">
    <w:name w:val="A8AE7FDC39794C81BA12457FD7EB9BD8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7">
    <w:name w:val="34500CA90C06411A8ED20DB45427CC7C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7">
    <w:name w:val="8329D9E77ACA497D92A02C32FBF0B408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7">
    <w:name w:val="50C47A994534422685A3722972197D27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3">
    <w:name w:val="D4374EBCCD764FE9A192A29B881B395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">
    <w:name w:val="60D0DC713EAA48E89CF1A696F3BC14AF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2">
    <w:name w:val="722AF2DA17B040CE86B58C137A19CFA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2">
    <w:name w:val="E21D30762E604F019AEFAF741F7C14D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2">
    <w:name w:val="9CA5E0095C144B9E98E2E9DABDD082F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2">
    <w:name w:val="626763DCE0D843819369E0FDB80173A9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2">
    <w:name w:val="42D569DCC98444DC9E8574677D059947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">
    <w:name w:val="091F440F1E604AF3BFCE0310D8A1308A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">
    <w:name w:val="F6209222616B47F6893D2733B6E583D7"/>
    <w:rsid w:val="000516B0"/>
  </w:style>
  <w:style w:type="paragraph" w:customStyle="1" w:styleId="8E211AC6BB7443519117B61AB2E7294F">
    <w:name w:val="8E211AC6BB7443519117B61AB2E7294F"/>
    <w:rsid w:val="000516B0"/>
  </w:style>
  <w:style w:type="paragraph" w:customStyle="1" w:styleId="811B89D3626D4DA3BE9B561CB524A2018">
    <w:name w:val="811B89D3626D4DA3BE9B561CB524A20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8">
    <w:name w:val="8829E565613B465BB453AE4A3C4F7CB9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8">
    <w:name w:val="A8AE7FDC39794C81BA12457FD7EB9BD8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8">
    <w:name w:val="34500CA90C06411A8ED20DB45427CC7C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8">
    <w:name w:val="8329D9E77ACA497D92A02C32FBF0B408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8">
    <w:name w:val="50C47A994534422685A3722972197D27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4">
    <w:name w:val="D4374EBCCD764FE9A192A29B881B395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2">
    <w:name w:val="60D0DC713EAA48E89CF1A696F3BC14AF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3">
    <w:name w:val="722AF2DA17B040CE86B58C137A19CFA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3">
    <w:name w:val="E21D30762E604F019AEFAF741F7C14D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3">
    <w:name w:val="9CA5E0095C144B9E98E2E9DABDD082F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3">
    <w:name w:val="626763DCE0D843819369E0FDB80173A9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3">
    <w:name w:val="42D569DCC98444DC9E8574677D059947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2">
    <w:name w:val="091F440F1E604AF3BFCE0310D8A1308A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">
    <w:name w:val="F6209222616B47F6893D2733B6E583D7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">
    <w:name w:val="8E211AC6BB7443519117B61AB2E7294F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">
    <w:name w:val="219C242FE38F4B98BB9CC5C4C6D50571"/>
    <w:rsid w:val="000516B0"/>
  </w:style>
  <w:style w:type="paragraph" w:customStyle="1" w:styleId="811B89D3626D4DA3BE9B561CB524A2019">
    <w:name w:val="811B89D3626D4DA3BE9B561CB524A201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9">
    <w:name w:val="8829E565613B465BB453AE4A3C4F7CB9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9">
    <w:name w:val="A8AE7FDC39794C81BA12457FD7EB9BD8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9">
    <w:name w:val="34500CA90C06411A8ED20DB45427CC7C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9">
    <w:name w:val="8329D9E77ACA497D92A02C32FBF0B408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9">
    <w:name w:val="50C47A994534422685A3722972197D27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5">
    <w:name w:val="D4374EBCCD764FE9A192A29B881B395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3">
    <w:name w:val="60D0DC713EAA48E89CF1A696F3BC14AF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4">
    <w:name w:val="722AF2DA17B040CE86B58C137A19CFA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4">
    <w:name w:val="E21D30762E604F019AEFAF741F7C14D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4">
    <w:name w:val="9CA5E0095C144B9E98E2E9DABDD082F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4">
    <w:name w:val="626763DCE0D843819369E0FDB80173A9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4">
    <w:name w:val="42D569DCC98444DC9E8574677D059947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3">
    <w:name w:val="091F440F1E604AF3BFCE0310D8A1308A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2">
    <w:name w:val="F6209222616B47F6893D2733B6E583D7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2">
    <w:name w:val="8E211AC6BB7443519117B61AB2E7294F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">
    <w:name w:val="219C242FE38F4B98BB9CC5C4C6D505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">
    <w:name w:val="BFFD0B3CE0324FCAADD68851D30B3A69"/>
    <w:rsid w:val="000516B0"/>
  </w:style>
  <w:style w:type="paragraph" w:customStyle="1" w:styleId="811B89D3626D4DA3BE9B561CB524A20110">
    <w:name w:val="811B89D3626D4DA3BE9B561CB524A201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0">
    <w:name w:val="8829E565613B465BB453AE4A3C4F7CB9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0">
    <w:name w:val="A8AE7FDC39794C81BA12457FD7EB9BD8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0">
    <w:name w:val="34500CA90C06411A8ED20DB45427CC7C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0">
    <w:name w:val="8329D9E77ACA497D92A02C32FBF0B408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0">
    <w:name w:val="50C47A994534422685A3722972197D27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6">
    <w:name w:val="D4374EBCCD764FE9A192A29B881B3954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4">
    <w:name w:val="60D0DC713EAA48E89CF1A696F3BC14AF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5">
    <w:name w:val="722AF2DA17B040CE86B58C137A19CFA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5">
    <w:name w:val="E21D30762E604F019AEFAF741F7C14D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5">
    <w:name w:val="9CA5E0095C144B9E98E2E9DABDD082F2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5">
    <w:name w:val="626763DCE0D843819369E0FDB80173A9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5">
    <w:name w:val="42D569DCC98444DC9E8574677D059947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4">
    <w:name w:val="091F440F1E604AF3BFCE0310D8A1308A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3">
    <w:name w:val="F6209222616B47F6893D2733B6E583D7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3">
    <w:name w:val="8E211AC6BB7443519117B61AB2E7294F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2">
    <w:name w:val="219C242FE38F4B98BB9CC5C4C6D5057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1">
    <w:name w:val="BFFD0B3CE0324FCAADD68851D30B3A6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">
    <w:name w:val="DB8E972386354C15B9D2C49D9AD19823"/>
    <w:rsid w:val="000516B0"/>
  </w:style>
  <w:style w:type="paragraph" w:customStyle="1" w:styleId="6CD42416C4D543DB8221C821476B2C3B">
    <w:name w:val="6CD42416C4D543DB8221C821476B2C3B"/>
    <w:rsid w:val="000516B0"/>
  </w:style>
  <w:style w:type="paragraph" w:customStyle="1" w:styleId="F334C74340B64448A0B0404AA4DBF1C2">
    <w:name w:val="F334C74340B64448A0B0404AA4DBF1C2"/>
    <w:rsid w:val="000516B0"/>
  </w:style>
  <w:style w:type="paragraph" w:customStyle="1" w:styleId="811B89D3626D4DA3BE9B561CB524A20111">
    <w:name w:val="811B89D3626D4DA3BE9B561CB524A201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1">
    <w:name w:val="8829E565613B465BB453AE4A3C4F7CB9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1">
    <w:name w:val="A8AE7FDC39794C81BA12457FD7EB9BD8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1">
    <w:name w:val="34500CA90C06411A8ED20DB45427CC7C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1">
    <w:name w:val="8329D9E77ACA497D92A02C32FBF0B408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1">
    <w:name w:val="50C47A994534422685A3722972197D2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7">
    <w:name w:val="D4374EBCCD764FE9A192A29B881B3954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5">
    <w:name w:val="60D0DC713EAA48E89CF1A696F3BC14AF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6">
    <w:name w:val="722AF2DA17B040CE86B58C137A19CFA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6">
    <w:name w:val="E21D30762E604F019AEFAF741F7C14D4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6">
    <w:name w:val="9CA5E0095C144B9E98E2E9DABDD082F2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6">
    <w:name w:val="626763DCE0D843819369E0FDB80173A9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6">
    <w:name w:val="42D569DCC98444DC9E8574677D059947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5">
    <w:name w:val="091F440F1E604AF3BFCE0310D8A1308A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4">
    <w:name w:val="F6209222616B47F6893D2733B6E583D7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4">
    <w:name w:val="8E211AC6BB7443519117B61AB2E7294F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3">
    <w:name w:val="219C242FE38F4B98BB9CC5C4C6D5057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2">
    <w:name w:val="BFFD0B3CE0324FCAADD68851D30B3A69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1">
    <w:name w:val="DB8E972386354C15B9D2C49D9AD19823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1">
    <w:name w:val="6CD42416C4D543DB8221C821476B2C3B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1">
    <w:name w:val="F334C74340B64448A0B0404AA4DBF1C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">
    <w:name w:val="173579A793A14054A67DE78DD62CC60E"/>
    <w:rsid w:val="000516B0"/>
  </w:style>
  <w:style w:type="paragraph" w:customStyle="1" w:styleId="FBC5F23F77F64F94A4CB88B18FCC1CB4">
    <w:name w:val="FBC5F23F77F64F94A4CB88B18FCC1CB4"/>
    <w:rsid w:val="000516B0"/>
  </w:style>
  <w:style w:type="paragraph" w:customStyle="1" w:styleId="811B89D3626D4DA3BE9B561CB524A20112">
    <w:name w:val="811B89D3626D4DA3BE9B561CB524A201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2">
    <w:name w:val="8829E565613B465BB453AE4A3C4F7CB9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2">
    <w:name w:val="A8AE7FDC39794C81BA12457FD7EB9BD8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2">
    <w:name w:val="34500CA90C06411A8ED20DB45427CC7C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2">
    <w:name w:val="8329D9E77ACA497D92A02C32FBF0B408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2">
    <w:name w:val="50C47A994534422685A3722972197D27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8">
    <w:name w:val="D4374EBCCD764FE9A192A29B881B3954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6">
    <w:name w:val="60D0DC713EAA48E89CF1A696F3BC14AF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7">
    <w:name w:val="722AF2DA17B040CE86B58C137A19CFA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7">
    <w:name w:val="E21D30762E604F019AEFAF741F7C14D4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7">
    <w:name w:val="9CA5E0095C144B9E98E2E9DABDD082F2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7">
    <w:name w:val="626763DCE0D843819369E0FDB80173A9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7">
    <w:name w:val="42D569DCC98444DC9E8574677D059947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6">
    <w:name w:val="091F440F1E604AF3BFCE0310D8A1308A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5">
    <w:name w:val="F6209222616B47F6893D2733B6E583D7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5">
    <w:name w:val="8E211AC6BB7443519117B61AB2E7294F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4">
    <w:name w:val="219C242FE38F4B98BB9CC5C4C6D5057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3">
    <w:name w:val="BFFD0B3CE0324FCAADD68851D30B3A69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2">
    <w:name w:val="DB8E972386354C15B9D2C49D9AD19823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2">
    <w:name w:val="6CD42416C4D543DB8221C821476B2C3B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2">
    <w:name w:val="F334C74340B64448A0B0404AA4DBF1C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1">
    <w:name w:val="173579A793A14054A67DE78DD62CC60E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1">
    <w:name w:val="FBC5F23F77F64F94A4CB88B18FCC1CB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">
    <w:name w:val="586344A068BC42C692A13BB67C47544E"/>
    <w:rsid w:val="000516B0"/>
  </w:style>
  <w:style w:type="paragraph" w:customStyle="1" w:styleId="811B89D3626D4DA3BE9B561CB524A20113">
    <w:name w:val="811B89D3626D4DA3BE9B561CB524A201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3">
    <w:name w:val="8829E565613B465BB453AE4A3C4F7CB9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3">
    <w:name w:val="A8AE7FDC39794C81BA12457FD7EB9BD8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3">
    <w:name w:val="34500CA90C06411A8ED20DB45427CC7C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3">
    <w:name w:val="8329D9E77ACA497D92A02C32FBF0B408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3">
    <w:name w:val="50C47A994534422685A3722972197D27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9">
    <w:name w:val="D4374EBCCD764FE9A192A29B881B3954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7">
    <w:name w:val="60D0DC713EAA48E89CF1A696F3BC14AF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8">
    <w:name w:val="722AF2DA17B040CE86B58C137A19CFA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8">
    <w:name w:val="E21D30762E604F019AEFAF741F7C14D4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8">
    <w:name w:val="9CA5E0095C144B9E98E2E9DABDD082F2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8">
    <w:name w:val="626763DCE0D843819369E0FDB80173A9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8">
    <w:name w:val="42D569DCC98444DC9E8574677D059947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7">
    <w:name w:val="091F440F1E604AF3BFCE0310D8A1308A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6">
    <w:name w:val="F6209222616B47F6893D2733B6E583D7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6">
    <w:name w:val="8E211AC6BB7443519117B61AB2E7294F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5">
    <w:name w:val="219C242FE38F4B98BB9CC5C4C6D5057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4">
    <w:name w:val="BFFD0B3CE0324FCAADD68851D30B3A69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3">
    <w:name w:val="DB8E972386354C15B9D2C49D9AD19823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3">
    <w:name w:val="6CD42416C4D543DB8221C821476B2C3B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3">
    <w:name w:val="F334C74340B64448A0B0404AA4DBF1C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2">
    <w:name w:val="173579A793A14054A67DE78DD62CC60E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2">
    <w:name w:val="FBC5F23F77F64F94A4CB88B18FCC1CB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1">
    <w:name w:val="586344A068BC42C692A13BB67C47544E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A9165AF12544C291E1FB25D52C4389">
    <w:name w:val="17A9165AF12544C291E1FB25D52C4389"/>
    <w:rsid w:val="000516B0"/>
  </w:style>
  <w:style w:type="paragraph" w:customStyle="1" w:styleId="7701F8467C0F4495ACBE322765C05AA4">
    <w:name w:val="7701F8467C0F4495ACBE322765C05AA4"/>
    <w:rsid w:val="000516B0"/>
  </w:style>
  <w:style w:type="paragraph" w:customStyle="1" w:styleId="FCCE4721CDC542B4B35BAA2FBF041418">
    <w:name w:val="FCCE4721CDC542B4B35BAA2FBF041418"/>
    <w:rsid w:val="000516B0"/>
  </w:style>
  <w:style w:type="paragraph" w:customStyle="1" w:styleId="5CD6D15792934054BFD0104E9BAFDC8B">
    <w:name w:val="5CD6D15792934054BFD0104E9BAFDC8B"/>
    <w:rsid w:val="000516B0"/>
  </w:style>
  <w:style w:type="paragraph" w:customStyle="1" w:styleId="A7029D71F84549558C1D690D47A0D716">
    <w:name w:val="A7029D71F84549558C1D690D47A0D716"/>
    <w:rsid w:val="000516B0"/>
  </w:style>
  <w:style w:type="paragraph" w:customStyle="1" w:styleId="70EBFBF1C5A143CDA6212C2C0C1467F2">
    <w:name w:val="70EBFBF1C5A143CDA6212C2C0C1467F2"/>
    <w:rsid w:val="000516B0"/>
  </w:style>
  <w:style w:type="paragraph" w:customStyle="1" w:styleId="4B33B299E571432FA50722E706C1C537">
    <w:name w:val="4B33B299E571432FA50722E706C1C537"/>
    <w:rsid w:val="000516B0"/>
  </w:style>
  <w:style w:type="paragraph" w:customStyle="1" w:styleId="811B89D3626D4DA3BE9B561CB524A20114">
    <w:name w:val="811B89D3626D4DA3BE9B561CB524A201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4">
    <w:name w:val="8829E565613B465BB453AE4A3C4F7CB9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4">
    <w:name w:val="A8AE7FDC39794C81BA12457FD7EB9BD8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4">
    <w:name w:val="34500CA90C06411A8ED20DB45427CC7C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4">
    <w:name w:val="8329D9E77ACA497D92A02C32FBF0B408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4">
    <w:name w:val="50C47A994534422685A3722972197D27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0">
    <w:name w:val="D4374EBCCD764FE9A192A29B881B3954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8">
    <w:name w:val="60D0DC713EAA48E89CF1A696F3BC14AF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9">
    <w:name w:val="722AF2DA17B040CE86B58C137A19CFA1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9">
    <w:name w:val="E21D30762E604F019AEFAF741F7C14D4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9">
    <w:name w:val="9CA5E0095C144B9E98E2E9DABDD082F2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9">
    <w:name w:val="626763DCE0D843819369E0FDB80173A9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9">
    <w:name w:val="42D569DCC98444DC9E8574677D059947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8">
    <w:name w:val="091F440F1E604AF3BFCE0310D8A1308A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7">
    <w:name w:val="F6209222616B47F6893D2733B6E583D7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7">
    <w:name w:val="8E211AC6BB7443519117B61AB2E7294F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6">
    <w:name w:val="219C242FE38F4B98BB9CC5C4C6D5057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5">
    <w:name w:val="BFFD0B3CE0324FCAADD68851D30B3A69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4">
    <w:name w:val="DB8E972386354C15B9D2C49D9AD19823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4">
    <w:name w:val="6CD42416C4D543DB8221C821476B2C3B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4">
    <w:name w:val="F334C74340B64448A0B0404AA4DBF1C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3">
    <w:name w:val="173579A793A14054A67DE78DD62CC60E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3">
    <w:name w:val="FBC5F23F77F64F94A4CB88B18FCC1CB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2">
    <w:name w:val="586344A068BC42C692A13BB67C47544E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1">
    <w:name w:val="7701F8467C0F4495ACBE322765C05AA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1">
    <w:name w:val="FCCE4721CDC542B4B35BAA2FBF041418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1">
    <w:name w:val="5CD6D15792934054BFD0104E9BAFDC8B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1">
    <w:name w:val="A7029D71F84549558C1D690D47A0D71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1">
    <w:name w:val="70EBFBF1C5A143CDA6212C2C0C1467F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1">
    <w:name w:val="4B33B299E571432FA50722E706C1C537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">
    <w:name w:val="67475EA1A5554D4F83ED1D42160BE95B"/>
    <w:rsid w:val="000516B0"/>
  </w:style>
  <w:style w:type="paragraph" w:customStyle="1" w:styleId="7BD477DA948241958D5DF35805759899">
    <w:name w:val="7BD477DA948241958D5DF35805759899"/>
    <w:rsid w:val="000516B0"/>
  </w:style>
  <w:style w:type="paragraph" w:customStyle="1" w:styleId="2014E1F5AF2D46BD9A5AEBA59A71F222">
    <w:name w:val="2014E1F5AF2D46BD9A5AEBA59A71F222"/>
    <w:rsid w:val="000516B0"/>
  </w:style>
  <w:style w:type="paragraph" w:customStyle="1" w:styleId="811B89D3626D4DA3BE9B561CB524A20115">
    <w:name w:val="811B89D3626D4DA3BE9B561CB524A201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5">
    <w:name w:val="8829E565613B465BB453AE4A3C4F7CB9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5">
    <w:name w:val="A8AE7FDC39794C81BA12457FD7EB9BD8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5">
    <w:name w:val="34500CA90C06411A8ED20DB45427CC7C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5">
    <w:name w:val="8329D9E77ACA497D92A02C32FBF0B408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5">
    <w:name w:val="50C47A994534422685A3722972197D27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1">
    <w:name w:val="D4374EBCCD764FE9A192A29B881B3954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9">
    <w:name w:val="60D0DC713EAA48E89CF1A696F3BC14AF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0">
    <w:name w:val="722AF2DA17B040CE86B58C137A19CFA1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0">
    <w:name w:val="E21D30762E604F019AEFAF741F7C14D4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0">
    <w:name w:val="9CA5E0095C144B9E98E2E9DABDD082F2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0">
    <w:name w:val="626763DCE0D843819369E0FDB80173A9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0">
    <w:name w:val="42D569DCC98444DC9E8574677D059947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9">
    <w:name w:val="091F440F1E604AF3BFCE0310D8A1308A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8">
    <w:name w:val="F6209222616B47F6893D2733B6E583D7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8">
    <w:name w:val="8E211AC6BB7443519117B61AB2E7294F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7">
    <w:name w:val="219C242FE38F4B98BB9CC5C4C6D5057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6">
    <w:name w:val="BFFD0B3CE0324FCAADD68851D30B3A69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5">
    <w:name w:val="DB8E972386354C15B9D2C49D9AD19823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5">
    <w:name w:val="6CD42416C4D543DB8221C821476B2C3B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5">
    <w:name w:val="F334C74340B64448A0B0404AA4DBF1C2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4">
    <w:name w:val="173579A793A14054A67DE78DD62CC60E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4">
    <w:name w:val="FBC5F23F77F64F94A4CB88B18FCC1CB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3">
    <w:name w:val="586344A068BC42C692A13BB67C47544E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2">
    <w:name w:val="7701F8467C0F4495ACBE322765C05AA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2">
    <w:name w:val="FCCE4721CDC542B4B35BAA2FBF041418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2">
    <w:name w:val="5CD6D15792934054BFD0104E9BAFDC8B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2">
    <w:name w:val="A7029D71F84549558C1D690D47A0D716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2">
    <w:name w:val="70EBFBF1C5A143CDA6212C2C0C1467F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2">
    <w:name w:val="4B33B299E571432FA50722E706C1C537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1">
    <w:name w:val="67475EA1A5554D4F83ED1D42160BE95B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1">
    <w:name w:val="7BD477DA948241958D5DF3580575989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1">
    <w:name w:val="2014E1F5AF2D46BD9A5AEBA59A71F22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">
    <w:name w:val="066B4253FC0E4CD0A1AA6BE4578B1910"/>
    <w:rsid w:val="000516B0"/>
  </w:style>
  <w:style w:type="paragraph" w:customStyle="1" w:styleId="E323AF9041704EDF8915A3886FF671A6">
    <w:name w:val="E323AF9041704EDF8915A3886FF671A6"/>
    <w:rsid w:val="000516B0"/>
  </w:style>
  <w:style w:type="paragraph" w:customStyle="1" w:styleId="C7B818D68B674F9FBCECFA20A2DD8805">
    <w:name w:val="C7B818D68B674F9FBCECFA20A2DD8805"/>
    <w:rsid w:val="000516B0"/>
  </w:style>
  <w:style w:type="paragraph" w:customStyle="1" w:styleId="5DB6302FB53A4D749D1EFAFE6D2D4526">
    <w:name w:val="5DB6302FB53A4D749D1EFAFE6D2D4526"/>
    <w:rsid w:val="000516B0"/>
  </w:style>
  <w:style w:type="paragraph" w:customStyle="1" w:styleId="727E57038F4A44BFBC239443A3C9258C">
    <w:name w:val="727E57038F4A44BFBC239443A3C9258C"/>
    <w:rsid w:val="000516B0"/>
  </w:style>
  <w:style w:type="paragraph" w:customStyle="1" w:styleId="27AD0012E27148C48F05DF8FFEBEA50E">
    <w:name w:val="27AD0012E27148C48F05DF8FFEBEA50E"/>
    <w:rsid w:val="000516B0"/>
  </w:style>
  <w:style w:type="paragraph" w:customStyle="1" w:styleId="64811D3D975748EE8FBCDDB295122B41">
    <w:name w:val="64811D3D975748EE8FBCDDB295122B41"/>
    <w:rsid w:val="000516B0"/>
  </w:style>
  <w:style w:type="paragraph" w:customStyle="1" w:styleId="811B89D3626D4DA3BE9B561CB524A20116">
    <w:name w:val="811B89D3626D4DA3BE9B561CB524A201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6">
    <w:name w:val="8829E565613B465BB453AE4A3C4F7CB9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6">
    <w:name w:val="A8AE7FDC39794C81BA12457FD7EB9BD8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6">
    <w:name w:val="34500CA90C06411A8ED20DB45427CC7C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6">
    <w:name w:val="8329D9E77ACA497D92A02C32FBF0B408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6">
    <w:name w:val="50C47A994534422685A3722972197D27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2">
    <w:name w:val="D4374EBCCD764FE9A192A29B881B3954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0">
    <w:name w:val="60D0DC713EAA48E89CF1A696F3BC14AF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1">
    <w:name w:val="722AF2DA17B040CE86B58C137A19CFA1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1">
    <w:name w:val="E21D30762E604F019AEFAF741F7C14D4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1">
    <w:name w:val="9CA5E0095C144B9E98E2E9DABDD082F2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1">
    <w:name w:val="626763DCE0D843819369E0FDB80173A9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1">
    <w:name w:val="42D569DCC98444DC9E8574677D05994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0">
    <w:name w:val="091F440F1E604AF3BFCE0310D8A1308A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9">
    <w:name w:val="F6209222616B47F6893D2733B6E583D7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9">
    <w:name w:val="8E211AC6BB7443519117B61AB2E7294F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8">
    <w:name w:val="219C242FE38F4B98BB9CC5C4C6D5057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7">
    <w:name w:val="BFFD0B3CE0324FCAADD68851D30B3A69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6">
    <w:name w:val="DB8E972386354C15B9D2C49D9AD19823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6">
    <w:name w:val="6CD42416C4D543DB8221C821476B2C3B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6">
    <w:name w:val="F334C74340B64448A0B0404AA4DBF1C2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5">
    <w:name w:val="173579A793A14054A67DE78DD62CC60E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5">
    <w:name w:val="FBC5F23F77F64F94A4CB88B18FCC1CB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4">
    <w:name w:val="586344A068BC42C692A13BB67C47544E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3">
    <w:name w:val="7701F8467C0F4495ACBE322765C05AA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3">
    <w:name w:val="FCCE4721CDC542B4B35BAA2FBF041418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3">
    <w:name w:val="5CD6D15792934054BFD0104E9BAFDC8B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3">
    <w:name w:val="A7029D71F84549558C1D690D47A0D716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3">
    <w:name w:val="70EBFBF1C5A143CDA6212C2C0C1467F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3">
    <w:name w:val="4B33B299E571432FA50722E706C1C537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2">
    <w:name w:val="67475EA1A5554D4F83ED1D42160BE95B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2">
    <w:name w:val="7BD477DA948241958D5DF35805759899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2">
    <w:name w:val="2014E1F5AF2D46BD9A5AEBA59A71F22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1">
    <w:name w:val="066B4253FC0E4CD0A1AA6BE4578B1910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1">
    <w:name w:val="E323AF9041704EDF8915A3886FF671A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1">
    <w:name w:val="C7B818D68B674F9FBCECFA20A2DD8805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1">
    <w:name w:val="5DB6302FB53A4D749D1EFAFE6D2D452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1">
    <w:name w:val="727E57038F4A44BFBC239443A3C9258C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7AD0012E27148C48F05DF8FFEBEA50E1">
    <w:name w:val="27AD0012E27148C48F05DF8FFEBEA50E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1">
    <w:name w:val="64811D3D975748EE8FBCDDB295122B4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">
    <w:name w:val="149F972D36D449A5B77A97E3BE26251C"/>
    <w:rsid w:val="000516B0"/>
  </w:style>
  <w:style w:type="paragraph" w:customStyle="1" w:styleId="E0AD7E6254A64C9FB6AEEF5598500B30">
    <w:name w:val="E0AD7E6254A64C9FB6AEEF5598500B30"/>
    <w:rsid w:val="000516B0"/>
  </w:style>
  <w:style w:type="paragraph" w:customStyle="1" w:styleId="811B89D3626D4DA3BE9B561CB524A20117">
    <w:name w:val="811B89D3626D4DA3BE9B561CB524A201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7">
    <w:name w:val="8829E565613B465BB453AE4A3C4F7CB9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7">
    <w:name w:val="A8AE7FDC39794C81BA12457FD7EB9BD8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7">
    <w:name w:val="34500CA90C06411A8ED20DB45427CC7C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7">
    <w:name w:val="8329D9E77ACA497D92A02C32FBF0B408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7">
    <w:name w:val="50C47A994534422685A3722972197D27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3">
    <w:name w:val="D4374EBCCD764FE9A192A29B881B3954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1">
    <w:name w:val="60D0DC713EAA48E89CF1A696F3BC14AF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2">
    <w:name w:val="722AF2DA17B040CE86B58C137A19CFA1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2">
    <w:name w:val="E21D30762E604F019AEFAF741F7C14D4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2">
    <w:name w:val="9CA5E0095C144B9E98E2E9DABDD082F2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2">
    <w:name w:val="626763DCE0D843819369E0FDB80173A9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2">
    <w:name w:val="42D569DCC98444DC9E8574677D059947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1">
    <w:name w:val="091F440F1E604AF3BFCE0310D8A1308A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0">
    <w:name w:val="F6209222616B47F6893D2733B6E583D7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0">
    <w:name w:val="8E211AC6BB7443519117B61AB2E7294F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9">
    <w:name w:val="219C242FE38F4B98BB9CC5C4C6D50571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8">
    <w:name w:val="BFFD0B3CE0324FCAADD68851D30B3A69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7">
    <w:name w:val="DB8E972386354C15B9D2C49D9AD19823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7">
    <w:name w:val="6CD42416C4D543DB8221C821476B2C3B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7">
    <w:name w:val="F334C74340B64448A0B0404AA4DBF1C2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6">
    <w:name w:val="173579A793A14054A67DE78DD62CC60E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6">
    <w:name w:val="FBC5F23F77F64F94A4CB88B18FCC1CB4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5">
    <w:name w:val="586344A068BC42C692A13BB67C47544E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4">
    <w:name w:val="7701F8467C0F4495ACBE322765C05AA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4">
    <w:name w:val="FCCE4721CDC542B4B35BAA2FBF041418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4">
    <w:name w:val="5CD6D15792934054BFD0104E9BAFDC8B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4">
    <w:name w:val="A7029D71F84549558C1D690D47A0D716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4">
    <w:name w:val="70EBFBF1C5A143CDA6212C2C0C1467F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4">
    <w:name w:val="4B33B299E571432FA50722E706C1C537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3">
    <w:name w:val="67475EA1A5554D4F83ED1D42160BE95B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3">
    <w:name w:val="7BD477DA948241958D5DF35805759899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3">
    <w:name w:val="2014E1F5AF2D46BD9A5AEBA59A71F22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2">
    <w:name w:val="066B4253FC0E4CD0A1AA6BE4578B1910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2">
    <w:name w:val="E323AF9041704EDF8915A3886FF671A6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2">
    <w:name w:val="C7B818D68B674F9FBCECFA20A2DD8805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2">
    <w:name w:val="5DB6302FB53A4D749D1EFAFE6D2D4526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2">
    <w:name w:val="727E57038F4A44BFBC239443A3C9258C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7AD0012E27148C48F05DF8FFEBEA50E2">
    <w:name w:val="27AD0012E27148C48F05DF8FFEBEA50E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2">
    <w:name w:val="64811D3D975748EE8FBCDDB295122B4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1">
    <w:name w:val="149F972D36D449A5B77A97E3BE26251C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1">
    <w:name w:val="E0AD7E6254A64C9FB6AEEF5598500B30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">
    <w:name w:val="96FF9C92630242A4B495583B3BEBE459"/>
    <w:rsid w:val="000516B0"/>
  </w:style>
  <w:style w:type="paragraph" w:customStyle="1" w:styleId="488D72F7EE9248D280C24FECCF64FC24">
    <w:name w:val="488D72F7EE9248D280C24FECCF64FC24"/>
    <w:rsid w:val="000516B0"/>
  </w:style>
  <w:style w:type="paragraph" w:customStyle="1" w:styleId="8586BD9CA0154B29AB6CAD2FBFC1E3B5">
    <w:name w:val="8586BD9CA0154B29AB6CAD2FBFC1E3B5"/>
    <w:rsid w:val="000516B0"/>
  </w:style>
  <w:style w:type="paragraph" w:customStyle="1" w:styleId="6450FD690E7342FE985366D661962526">
    <w:name w:val="6450FD690E7342FE985366D661962526"/>
    <w:rsid w:val="000516B0"/>
  </w:style>
  <w:style w:type="paragraph" w:customStyle="1" w:styleId="4F29D9825F8B4EFBB2D55D7CB2562312">
    <w:name w:val="4F29D9825F8B4EFBB2D55D7CB2562312"/>
    <w:rsid w:val="000516B0"/>
  </w:style>
  <w:style w:type="paragraph" w:customStyle="1" w:styleId="811B89D3626D4DA3BE9B561CB524A20118">
    <w:name w:val="811B89D3626D4DA3BE9B561CB524A201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8">
    <w:name w:val="8829E565613B465BB453AE4A3C4F7CB9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8">
    <w:name w:val="A8AE7FDC39794C81BA12457FD7EB9BD8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8">
    <w:name w:val="34500CA90C06411A8ED20DB45427CC7C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8">
    <w:name w:val="8329D9E77ACA497D92A02C32FBF0B408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8">
    <w:name w:val="50C47A994534422685A3722972197D27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4">
    <w:name w:val="D4374EBCCD764FE9A192A29B881B3954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2">
    <w:name w:val="60D0DC713EAA48E89CF1A696F3BC14AF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3">
    <w:name w:val="722AF2DA17B040CE86B58C137A19CFA1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3">
    <w:name w:val="E21D30762E604F019AEFAF741F7C14D4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3">
    <w:name w:val="9CA5E0095C144B9E98E2E9DABDD082F2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3">
    <w:name w:val="626763DCE0D843819369E0FDB80173A9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3">
    <w:name w:val="42D569DCC98444DC9E8574677D059947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2">
    <w:name w:val="091F440F1E604AF3BFCE0310D8A1308A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1">
    <w:name w:val="F6209222616B47F6893D2733B6E583D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1">
    <w:name w:val="8E211AC6BB7443519117B61AB2E7294F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0">
    <w:name w:val="219C242FE38F4B98BB9CC5C4C6D50571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9">
    <w:name w:val="BFFD0B3CE0324FCAADD68851D30B3A69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8">
    <w:name w:val="DB8E972386354C15B9D2C49D9AD19823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8">
    <w:name w:val="6CD42416C4D543DB8221C821476B2C3B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8">
    <w:name w:val="F334C74340B64448A0B0404AA4DBF1C2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7">
    <w:name w:val="173579A793A14054A67DE78DD62CC60E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7">
    <w:name w:val="FBC5F23F77F64F94A4CB88B18FCC1CB4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6">
    <w:name w:val="586344A068BC42C692A13BB67C47544E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5">
    <w:name w:val="7701F8467C0F4495ACBE322765C05AA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5">
    <w:name w:val="FCCE4721CDC542B4B35BAA2FBF041418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5">
    <w:name w:val="5CD6D15792934054BFD0104E9BAFDC8B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5">
    <w:name w:val="A7029D71F84549558C1D690D47A0D716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5">
    <w:name w:val="70EBFBF1C5A143CDA6212C2C0C1467F2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5">
    <w:name w:val="4B33B299E571432FA50722E706C1C537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4">
    <w:name w:val="67475EA1A5554D4F83ED1D42160BE95B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4">
    <w:name w:val="7BD477DA948241958D5DF35805759899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4">
    <w:name w:val="2014E1F5AF2D46BD9A5AEBA59A71F22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3">
    <w:name w:val="066B4253FC0E4CD0A1AA6BE4578B1910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3">
    <w:name w:val="E323AF9041704EDF8915A3886FF671A6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3">
    <w:name w:val="C7B818D68B674F9FBCECFA20A2DD8805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3">
    <w:name w:val="5DB6302FB53A4D749D1EFAFE6D2D4526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3">
    <w:name w:val="727E57038F4A44BFBC239443A3C9258C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7AD0012E27148C48F05DF8FFEBEA50E3">
    <w:name w:val="27AD0012E27148C48F05DF8FFEBEA50E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3">
    <w:name w:val="64811D3D975748EE8FBCDDB295122B4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2">
    <w:name w:val="149F972D36D449A5B77A97E3BE26251C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2">
    <w:name w:val="E0AD7E6254A64C9FB6AEEF5598500B30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1">
    <w:name w:val="96FF9C92630242A4B495583B3BEBE45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88D72F7EE9248D280C24FECCF64FC241">
    <w:name w:val="488D72F7EE9248D280C24FECCF64FC2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586BD9CA0154B29AB6CAD2FBFC1E3B51">
    <w:name w:val="8586BD9CA0154B29AB6CAD2FBFC1E3B5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50FD690E7342FE985366D6619625261">
    <w:name w:val="6450FD690E7342FE985366D66196252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F29D9825F8B4EFBB2D55D7CB25623121">
    <w:name w:val="4F29D9825F8B4EFBB2D55D7CB256231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12641E089F0482B8F87FFDBC9F406C8">
    <w:name w:val="012641E089F0482B8F87FFDBC9F406C8"/>
    <w:rsid w:val="000516B0"/>
  </w:style>
  <w:style w:type="paragraph" w:customStyle="1" w:styleId="8D9C4644566F4BF39B898866F0350704">
    <w:name w:val="8D9C4644566F4BF39B898866F0350704"/>
    <w:rsid w:val="000516B0"/>
  </w:style>
  <w:style w:type="paragraph" w:customStyle="1" w:styleId="555D7C94B87D4C74ADB5E72A4DF7FE6F">
    <w:name w:val="555D7C94B87D4C74ADB5E72A4DF7FE6F"/>
    <w:rsid w:val="000516B0"/>
  </w:style>
  <w:style w:type="paragraph" w:customStyle="1" w:styleId="EF3A2983D5D04FBEBDE61E02FE907E56">
    <w:name w:val="EF3A2983D5D04FBEBDE61E02FE907E56"/>
    <w:rsid w:val="000516B0"/>
  </w:style>
  <w:style w:type="paragraph" w:customStyle="1" w:styleId="73E908041C6047E5B723F379FCEEEAEB">
    <w:name w:val="73E908041C6047E5B723F379FCEEEAEB"/>
    <w:rsid w:val="000516B0"/>
  </w:style>
  <w:style w:type="paragraph" w:customStyle="1" w:styleId="811B89D3626D4DA3BE9B561CB524A20119">
    <w:name w:val="811B89D3626D4DA3BE9B561CB524A201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9">
    <w:name w:val="8829E565613B465BB453AE4A3C4F7CB9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9">
    <w:name w:val="A8AE7FDC39794C81BA12457FD7EB9BD8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9">
    <w:name w:val="34500CA90C06411A8ED20DB45427CC7C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9">
    <w:name w:val="8329D9E77ACA497D92A02C32FBF0B408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9">
    <w:name w:val="50C47A994534422685A3722972197D27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5">
    <w:name w:val="D4374EBCCD764FE9A192A29B881B39541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3">
    <w:name w:val="60D0DC713EAA48E89CF1A696F3BC14AF1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4">
    <w:name w:val="722AF2DA17B040CE86B58C137A19CFA1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4">
    <w:name w:val="E21D30762E604F019AEFAF741F7C14D4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4">
    <w:name w:val="9CA5E0095C144B9E98E2E9DABDD082F2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4">
    <w:name w:val="626763DCE0D843819369E0FDB80173A9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4">
    <w:name w:val="42D569DCC98444DC9E8574677D059947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3">
    <w:name w:val="091F440F1E604AF3BFCE0310D8A1308A1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2">
    <w:name w:val="F6209222616B47F6893D2733B6E583D71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2">
    <w:name w:val="8E211AC6BB7443519117B61AB2E7294F1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1">
    <w:name w:val="219C242FE38F4B98BB9CC5C4C6D505711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10">
    <w:name w:val="BFFD0B3CE0324FCAADD68851D30B3A6910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9">
    <w:name w:val="DB8E972386354C15B9D2C49D9AD19823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9">
    <w:name w:val="6CD42416C4D543DB8221C821476B2C3B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9">
    <w:name w:val="F334C74340B64448A0B0404AA4DBF1C2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8">
    <w:name w:val="173579A793A14054A67DE78DD62CC60E8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8">
    <w:name w:val="FBC5F23F77F64F94A4CB88B18FCC1CB48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7">
    <w:name w:val="586344A068BC42C692A13BB67C47544E7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6">
    <w:name w:val="7701F8467C0F4495ACBE322765C05AA4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6">
    <w:name w:val="FCCE4721CDC542B4B35BAA2FBF041418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6">
    <w:name w:val="5CD6D15792934054BFD0104E9BAFDC8B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6">
    <w:name w:val="A7029D71F84549558C1D690D47A0D716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6">
    <w:name w:val="70EBFBF1C5A143CDA6212C2C0C1467F2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6">
    <w:name w:val="4B33B299E571432FA50722E706C1C537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5">
    <w:name w:val="67475EA1A5554D4F83ED1D42160BE95B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5">
    <w:name w:val="7BD477DA948241958D5DF35805759899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5">
    <w:name w:val="2014E1F5AF2D46BD9A5AEBA59A71F222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4">
    <w:name w:val="066B4253FC0E4CD0A1AA6BE4578B1910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4">
    <w:name w:val="E323AF9041704EDF8915A3886FF671A6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4">
    <w:name w:val="C7B818D68B674F9FBCECFA20A2DD8805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4">
    <w:name w:val="5DB6302FB53A4D749D1EFAFE6D2D4526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4">
    <w:name w:val="727E57038F4A44BFBC239443A3C9258C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4">
    <w:name w:val="64811D3D975748EE8FBCDDB295122B4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3">
    <w:name w:val="149F972D36D449A5B77A97E3BE26251C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3">
    <w:name w:val="E0AD7E6254A64C9FB6AEEF5598500B30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2">
    <w:name w:val="96FF9C92630242A4B495583B3BEBE459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88D72F7EE9248D280C24FECCF64FC242">
    <w:name w:val="488D72F7EE9248D280C24FECCF64FC24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586BD9CA0154B29AB6CAD2FBFC1E3B52">
    <w:name w:val="8586BD9CA0154B29AB6CAD2FBFC1E3B5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50FD690E7342FE985366D6619625262">
    <w:name w:val="6450FD690E7342FE985366D661962526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F29D9825F8B4EFBB2D55D7CB25623122">
    <w:name w:val="4F29D9825F8B4EFBB2D55D7CB2562312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12641E089F0482B8F87FFDBC9F406C81">
    <w:name w:val="012641E089F0482B8F87FFDBC9F406C8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D9C4644566F4BF39B898866F03507041">
    <w:name w:val="8D9C4644566F4BF39B898866F0350704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55D7C94B87D4C74ADB5E72A4DF7FE6F1">
    <w:name w:val="555D7C94B87D4C74ADB5E72A4DF7FE6F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F3A2983D5D04FBEBDE61E02FE907E561">
    <w:name w:val="EF3A2983D5D04FBEBDE61E02FE907E56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3E908041C6047E5B723F379FCEEEAEB1">
    <w:name w:val="73E908041C6047E5B723F379FCEEEAEB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20">
    <w:name w:val="811B89D3626D4DA3BE9B561CB524A201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20">
    <w:name w:val="8829E565613B465BB453AE4A3C4F7CB9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20">
    <w:name w:val="A8AE7FDC39794C81BA12457FD7EB9BD8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20">
    <w:name w:val="34500CA90C06411A8ED20DB45427CC7C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20">
    <w:name w:val="8329D9E77ACA497D92A02C32FBF0B408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20">
    <w:name w:val="50C47A994534422685A3722972197D27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6">
    <w:name w:val="D4374EBCCD764FE9A192A29B881B39541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4">
    <w:name w:val="60D0DC713EAA48E89CF1A696F3BC14AF1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5">
    <w:name w:val="722AF2DA17B040CE86B58C137A19CFA1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5">
    <w:name w:val="E21D30762E604F019AEFAF741F7C14D4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5">
    <w:name w:val="9CA5E0095C144B9E98E2E9DABDD082F2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5">
    <w:name w:val="626763DCE0D843819369E0FDB80173A9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5">
    <w:name w:val="42D569DCC98444DC9E8574677D059947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4">
    <w:name w:val="091F440F1E604AF3BFCE0310D8A1308A1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3">
    <w:name w:val="F6209222616B47F6893D2733B6E583D71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3">
    <w:name w:val="8E211AC6BB7443519117B61AB2E7294F1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2">
    <w:name w:val="219C242FE38F4B98BB9CC5C4C6D505711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11">
    <w:name w:val="BFFD0B3CE0324FCAADD68851D30B3A6911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10">
    <w:name w:val="DB8E972386354C15B9D2C49D9AD198231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10">
    <w:name w:val="6CD42416C4D543DB8221C821476B2C3B1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10">
    <w:name w:val="F334C74340B64448A0B0404AA4DBF1C21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9">
    <w:name w:val="173579A793A14054A67DE78DD62CC60E9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9">
    <w:name w:val="FBC5F23F77F64F94A4CB88B18FCC1CB49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8">
    <w:name w:val="586344A068BC42C692A13BB67C47544E8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7">
    <w:name w:val="7701F8467C0F4495ACBE322765C05AA4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7">
    <w:name w:val="FCCE4721CDC542B4B35BAA2FBF041418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7">
    <w:name w:val="5CD6D15792934054BFD0104E9BAFDC8B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7">
    <w:name w:val="A7029D71F84549558C1D690D47A0D716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7">
    <w:name w:val="70EBFBF1C5A143CDA6212C2C0C1467F2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7">
    <w:name w:val="4B33B299E571432FA50722E706C1C537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6">
    <w:name w:val="67475EA1A5554D4F83ED1D42160BE95B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6">
    <w:name w:val="7BD477DA948241958D5DF35805759899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6">
    <w:name w:val="2014E1F5AF2D46BD9A5AEBA59A71F222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5">
    <w:name w:val="066B4253FC0E4CD0A1AA6BE4578B1910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5">
    <w:name w:val="E323AF9041704EDF8915A3886FF671A6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5">
    <w:name w:val="C7B818D68B674F9FBCECFA20A2DD8805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5">
    <w:name w:val="5DB6302FB53A4D749D1EFAFE6D2D4526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5">
    <w:name w:val="727E57038F4A44BFBC239443A3C9258C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5">
    <w:name w:val="64811D3D975748EE8FBCDDB295122B4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4">
    <w:name w:val="149F972D36D449A5B77A97E3BE26251C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4">
    <w:name w:val="E0AD7E6254A64C9FB6AEEF5598500B30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3">
    <w:name w:val="96FF9C92630242A4B495583B3BEBE459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88D72F7EE9248D280C24FECCF64FC243">
    <w:name w:val="488D72F7EE9248D280C24FECCF64FC24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586BD9CA0154B29AB6CAD2FBFC1E3B53">
    <w:name w:val="8586BD9CA0154B29AB6CAD2FBFC1E3B5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50FD690E7342FE985366D6619625263">
    <w:name w:val="6450FD690E7342FE985366D661962526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F29D9825F8B4EFBB2D55D7CB25623123">
    <w:name w:val="4F29D9825F8B4EFBB2D55D7CB2562312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12641E089F0482B8F87FFDBC9F406C82">
    <w:name w:val="012641E089F0482B8F87FFDBC9F406C8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D9C4644566F4BF39B898866F03507042">
    <w:name w:val="8D9C4644566F4BF39B898866F0350704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55D7C94B87D4C74ADB5E72A4DF7FE6F2">
    <w:name w:val="555D7C94B87D4C74ADB5E72A4DF7FE6F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F3A2983D5D04FBEBDE61E02FE907E562">
    <w:name w:val="EF3A2983D5D04FBEBDE61E02FE907E56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3E908041C6047E5B723F379FCEEEAEB2">
    <w:name w:val="73E908041C6047E5B723F379FCEEEAEB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A291C"/>
    <w:rPr>
      <w:color w:val="808080"/>
    </w:rPr>
  </w:style>
  <w:style w:type="paragraph" w:customStyle="1" w:styleId="811B89D3626D4DA3BE9B561CB524A201">
    <w:name w:val="811B89D3626D4DA3BE9B561CB524A20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">
    <w:name w:val="BBE0F73EAFAE4006A6F166D8B8FABA76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">
    <w:name w:val="8829E565613B465BB453AE4A3C4F7CB9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">
    <w:name w:val="A8AE7FDC39794C81BA12457FD7EB9BD8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">
    <w:name w:val="34500CA90C06411A8ED20DB45427CC7C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">
    <w:name w:val="8329D9E77ACA497D92A02C32FBF0B408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">
    <w:name w:val="50C47A994534422685A3722972197D27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1">
    <w:name w:val="811B89D3626D4DA3BE9B561CB524A201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1">
    <w:name w:val="BBE0F73EAFAE4006A6F166D8B8FABA76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">
    <w:name w:val="8829E565613B465BB453AE4A3C4F7CB9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">
    <w:name w:val="A8AE7FDC39794C81BA12457FD7EB9BD8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">
    <w:name w:val="34500CA90C06411A8ED20DB45427CC7C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">
    <w:name w:val="8329D9E77ACA497D92A02C32FBF0B408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">
    <w:name w:val="50C47A994534422685A3722972197D27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2">
    <w:name w:val="811B89D3626D4DA3BE9B561CB524A201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2">
    <w:name w:val="BBE0F73EAFAE4006A6F166D8B8FABA76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2">
    <w:name w:val="8829E565613B465BB453AE4A3C4F7CB9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2">
    <w:name w:val="A8AE7FDC39794C81BA12457FD7EB9BD8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2">
    <w:name w:val="34500CA90C06411A8ED20DB45427CC7C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2">
    <w:name w:val="8329D9E77ACA497D92A02C32FBF0B408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2">
    <w:name w:val="50C47A994534422685A3722972197D272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3">
    <w:name w:val="811B89D3626D4DA3BE9B561CB524A201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3">
    <w:name w:val="BBE0F73EAFAE4006A6F166D8B8FABA76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3">
    <w:name w:val="8829E565613B465BB453AE4A3C4F7CB9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3">
    <w:name w:val="A8AE7FDC39794C81BA12457FD7EB9BD8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3">
    <w:name w:val="34500CA90C06411A8ED20DB45427CC7C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3">
    <w:name w:val="8329D9E77ACA497D92A02C32FBF0B408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3">
    <w:name w:val="50C47A994534422685A3722972197D273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4">
    <w:name w:val="811B89D3626D4DA3BE9B561CB524A201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4">
    <w:name w:val="BBE0F73EAFAE4006A6F166D8B8FABA76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4">
    <w:name w:val="8829E565613B465BB453AE4A3C4F7CB9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4">
    <w:name w:val="A8AE7FDC39794C81BA12457FD7EB9BD8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4">
    <w:name w:val="34500CA90C06411A8ED20DB45427CC7C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4">
    <w:name w:val="8329D9E77ACA497D92A02C32FBF0B408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4">
    <w:name w:val="50C47A994534422685A3722972197D27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">
    <w:name w:val="D4374EBCCD764FE9A192A29B881B3954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5">
    <w:name w:val="811B89D3626D4DA3BE9B561CB524A201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BE0F73EAFAE4006A6F166D8B8FABA765">
    <w:name w:val="BBE0F73EAFAE4006A6F166D8B8FABA76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5">
    <w:name w:val="8829E565613B465BB453AE4A3C4F7CB9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5">
    <w:name w:val="A8AE7FDC39794C81BA12457FD7EB9BD8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5">
    <w:name w:val="34500CA90C06411A8ED20DB45427CC7C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5">
    <w:name w:val="8329D9E77ACA497D92A02C32FBF0B408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5">
    <w:name w:val="50C47A994534422685A3722972197D275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">
    <w:name w:val="D4374EBCCD764FE9A192A29B881B39541"/>
    <w:rsid w:val="00A352BE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">
    <w:name w:val="722AF2DA17B040CE86B58C137A19CFA1"/>
    <w:rsid w:val="000516B0"/>
  </w:style>
  <w:style w:type="paragraph" w:customStyle="1" w:styleId="E21D30762E604F019AEFAF741F7C14D4">
    <w:name w:val="E21D30762E604F019AEFAF741F7C14D4"/>
    <w:rsid w:val="000516B0"/>
  </w:style>
  <w:style w:type="paragraph" w:customStyle="1" w:styleId="9CA5E0095C144B9E98E2E9DABDD082F2">
    <w:name w:val="9CA5E0095C144B9E98E2E9DABDD082F2"/>
    <w:rsid w:val="000516B0"/>
  </w:style>
  <w:style w:type="paragraph" w:customStyle="1" w:styleId="626763DCE0D843819369E0FDB80173A9">
    <w:name w:val="626763DCE0D843819369E0FDB80173A9"/>
    <w:rsid w:val="000516B0"/>
  </w:style>
  <w:style w:type="paragraph" w:customStyle="1" w:styleId="42D569DCC98444DC9E8574677D059947">
    <w:name w:val="42D569DCC98444DC9E8574677D059947"/>
    <w:rsid w:val="000516B0"/>
  </w:style>
  <w:style w:type="paragraph" w:customStyle="1" w:styleId="811B89D3626D4DA3BE9B561CB524A2016">
    <w:name w:val="811B89D3626D4DA3BE9B561CB524A20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6">
    <w:name w:val="8829E565613B465BB453AE4A3C4F7CB9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6">
    <w:name w:val="A8AE7FDC39794C81BA12457FD7EB9BD8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6">
    <w:name w:val="34500CA90C06411A8ED20DB45427CC7C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6">
    <w:name w:val="8329D9E77ACA497D92A02C32FBF0B408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6">
    <w:name w:val="50C47A994534422685A3722972197D27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2">
    <w:name w:val="D4374EBCCD764FE9A192A29B881B395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">
    <w:name w:val="60D0DC713EAA48E89CF1A696F3BC14AF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">
    <w:name w:val="722AF2DA17B040CE86B58C137A19CFA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">
    <w:name w:val="E21D30762E604F019AEFAF741F7C14D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">
    <w:name w:val="9CA5E0095C144B9E98E2E9DABDD082F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">
    <w:name w:val="626763DCE0D843819369E0FDB80173A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">
    <w:name w:val="42D569DCC98444DC9E8574677D059947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">
    <w:name w:val="091F440F1E604AF3BFCE0310D8A1308A"/>
    <w:rsid w:val="000516B0"/>
  </w:style>
  <w:style w:type="paragraph" w:customStyle="1" w:styleId="811B89D3626D4DA3BE9B561CB524A2017">
    <w:name w:val="811B89D3626D4DA3BE9B561CB524A20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7">
    <w:name w:val="8829E565613B465BB453AE4A3C4F7CB9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7">
    <w:name w:val="A8AE7FDC39794C81BA12457FD7EB9BD8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7">
    <w:name w:val="34500CA90C06411A8ED20DB45427CC7C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7">
    <w:name w:val="8329D9E77ACA497D92A02C32FBF0B408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7">
    <w:name w:val="50C47A994534422685A3722972197D27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3">
    <w:name w:val="D4374EBCCD764FE9A192A29B881B395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">
    <w:name w:val="60D0DC713EAA48E89CF1A696F3BC14AF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2">
    <w:name w:val="722AF2DA17B040CE86B58C137A19CFA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2">
    <w:name w:val="E21D30762E604F019AEFAF741F7C14D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2">
    <w:name w:val="9CA5E0095C144B9E98E2E9DABDD082F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2">
    <w:name w:val="626763DCE0D843819369E0FDB80173A9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2">
    <w:name w:val="42D569DCC98444DC9E8574677D059947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">
    <w:name w:val="091F440F1E604AF3BFCE0310D8A1308A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">
    <w:name w:val="F6209222616B47F6893D2733B6E583D7"/>
    <w:rsid w:val="000516B0"/>
  </w:style>
  <w:style w:type="paragraph" w:customStyle="1" w:styleId="8E211AC6BB7443519117B61AB2E7294F">
    <w:name w:val="8E211AC6BB7443519117B61AB2E7294F"/>
    <w:rsid w:val="000516B0"/>
  </w:style>
  <w:style w:type="paragraph" w:customStyle="1" w:styleId="811B89D3626D4DA3BE9B561CB524A2018">
    <w:name w:val="811B89D3626D4DA3BE9B561CB524A20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8">
    <w:name w:val="8829E565613B465BB453AE4A3C4F7CB9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8">
    <w:name w:val="A8AE7FDC39794C81BA12457FD7EB9BD8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8">
    <w:name w:val="34500CA90C06411A8ED20DB45427CC7C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8">
    <w:name w:val="8329D9E77ACA497D92A02C32FBF0B408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8">
    <w:name w:val="50C47A994534422685A3722972197D27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4">
    <w:name w:val="D4374EBCCD764FE9A192A29B881B395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2">
    <w:name w:val="60D0DC713EAA48E89CF1A696F3BC14AF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3">
    <w:name w:val="722AF2DA17B040CE86B58C137A19CFA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3">
    <w:name w:val="E21D30762E604F019AEFAF741F7C14D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3">
    <w:name w:val="9CA5E0095C144B9E98E2E9DABDD082F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3">
    <w:name w:val="626763DCE0D843819369E0FDB80173A9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3">
    <w:name w:val="42D569DCC98444DC9E8574677D059947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2">
    <w:name w:val="091F440F1E604AF3BFCE0310D8A1308A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">
    <w:name w:val="F6209222616B47F6893D2733B6E583D7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">
    <w:name w:val="8E211AC6BB7443519117B61AB2E7294F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">
    <w:name w:val="219C242FE38F4B98BB9CC5C4C6D50571"/>
    <w:rsid w:val="000516B0"/>
  </w:style>
  <w:style w:type="paragraph" w:customStyle="1" w:styleId="811B89D3626D4DA3BE9B561CB524A2019">
    <w:name w:val="811B89D3626D4DA3BE9B561CB524A201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9">
    <w:name w:val="8829E565613B465BB453AE4A3C4F7CB9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9">
    <w:name w:val="A8AE7FDC39794C81BA12457FD7EB9BD8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9">
    <w:name w:val="34500CA90C06411A8ED20DB45427CC7C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9">
    <w:name w:val="8329D9E77ACA497D92A02C32FBF0B408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9">
    <w:name w:val="50C47A994534422685A3722972197D27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5">
    <w:name w:val="D4374EBCCD764FE9A192A29B881B395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3">
    <w:name w:val="60D0DC713EAA48E89CF1A696F3BC14AF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4">
    <w:name w:val="722AF2DA17B040CE86B58C137A19CFA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4">
    <w:name w:val="E21D30762E604F019AEFAF741F7C14D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4">
    <w:name w:val="9CA5E0095C144B9E98E2E9DABDD082F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4">
    <w:name w:val="626763DCE0D843819369E0FDB80173A9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4">
    <w:name w:val="42D569DCC98444DC9E8574677D059947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3">
    <w:name w:val="091F440F1E604AF3BFCE0310D8A1308A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2">
    <w:name w:val="F6209222616B47F6893D2733B6E583D7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2">
    <w:name w:val="8E211AC6BB7443519117B61AB2E7294F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">
    <w:name w:val="219C242FE38F4B98BB9CC5C4C6D505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">
    <w:name w:val="BFFD0B3CE0324FCAADD68851D30B3A69"/>
    <w:rsid w:val="000516B0"/>
  </w:style>
  <w:style w:type="paragraph" w:customStyle="1" w:styleId="811B89D3626D4DA3BE9B561CB524A20110">
    <w:name w:val="811B89D3626D4DA3BE9B561CB524A201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0">
    <w:name w:val="8829E565613B465BB453AE4A3C4F7CB9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0">
    <w:name w:val="A8AE7FDC39794C81BA12457FD7EB9BD8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0">
    <w:name w:val="34500CA90C06411A8ED20DB45427CC7C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0">
    <w:name w:val="8329D9E77ACA497D92A02C32FBF0B408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0">
    <w:name w:val="50C47A994534422685A3722972197D27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6">
    <w:name w:val="D4374EBCCD764FE9A192A29B881B3954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4">
    <w:name w:val="60D0DC713EAA48E89CF1A696F3BC14AF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5">
    <w:name w:val="722AF2DA17B040CE86B58C137A19CFA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5">
    <w:name w:val="E21D30762E604F019AEFAF741F7C14D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5">
    <w:name w:val="9CA5E0095C144B9E98E2E9DABDD082F2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5">
    <w:name w:val="626763DCE0D843819369E0FDB80173A9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5">
    <w:name w:val="42D569DCC98444DC9E8574677D059947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4">
    <w:name w:val="091F440F1E604AF3BFCE0310D8A1308A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3">
    <w:name w:val="F6209222616B47F6893D2733B6E583D7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3">
    <w:name w:val="8E211AC6BB7443519117B61AB2E7294F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2">
    <w:name w:val="219C242FE38F4B98BB9CC5C4C6D5057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1">
    <w:name w:val="BFFD0B3CE0324FCAADD68851D30B3A6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">
    <w:name w:val="DB8E972386354C15B9D2C49D9AD19823"/>
    <w:rsid w:val="000516B0"/>
  </w:style>
  <w:style w:type="paragraph" w:customStyle="1" w:styleId="6CD42416C4D543DB8221C821476B2C3B">
    <w:name w:val="6CD42416C4D543DB8221C821476B2C3B"/>
    <w:rsid w:val="000516B0"/>
  </w:style>
  <w:style w:type="paragraph" w:customStyle="1" w:styleId="F334C74340B64448A0B0404AA4DBF1C2">
    <w:name w:val="F334C74340B64448A0B0404AA4DBF1C2"/>
    <w:rsid w:val="000516B0"/>
  </w:style>
  <w:style w:type="paragraph" w:customStyle="1" w:styleId="811B89D3626D4DA3BE9B561CB524A20111">
    <w:name w:val="811B89D3626D4DA3BE9B561CB524A201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1">
    <w:name w:val="8829E565613B465BB453AE4A3C4F7CB9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1">
    <w:name w:val="A8AE7FDC39794C81BA12457FD7EB9BD8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1">
    <w:name w:val="34500CA90C06411A8ED20DB45427CC7C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1">
    <w:name w:val="8329D9E77ACA497D92A02C32FBF0B408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1">
    <w:name w:val="50C47A994534422685A3722972197D2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7">
    <w:name w:val="D4374EBCCD764FE9A192A29B881B3954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5">
    <w:name w:val="60D0DC713EAA48E89CF1A696F3BC14AF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6">
    <w:name w:val="722AF2DA17B040CE86B58C137A19CFA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6">
    <w:name w:val="E21D30762E604F019AEFAF741F7C14D4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6">
    <w:name w:val="9CA5E0095C144B9E98E2E9DABDD082F2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6">
    <w:name w:val="626763DCE0D843819369E0FDB80173A9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6">
    <w:name w:val="42D569DCC98444DC9E8574677D059947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5">
    <w:name w:val="091F440F1E604AF3BFCE0310D8A1308A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4">
    <w:name w:val="F6209222616B47F6893D2733B6E583D7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4">
    <w:name w:val="8E211AC6BB7443519117B61AB2E7294F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3">
    <w:name w:val="219C242FE38F4B98BB9CC5C4C6D5057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2">
    <w:name w:val="BFFD0B3CE0324FCAADD68851D30B3A69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1">
    <w:name w:val="DB8E972386354C15B9D2C49D9AD19823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1">
    <w:name w:val="6CD42416C4D543DB8221C821476B2C3B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1">
    <w:name w:val="F334C74340B64448A0B0404AA4DBF1C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">
    <w:name w:val="173579A793A14054A67DE78DD62CC60E"/>
    <w:rsid w:val="000516B0"/>
  </w:style>
  <w:style w:type="paragraph" w:customStyle="1" w:styleId="FBC5F23F77F64F94A4CB88B18FCC1CB4">
    <w:name w:val="FBC5F23F77F64F94A4CB88B18FCC1CB4"/>
    <w:rsid w:val="000516B0"/>
  </w:style>
  <w:style w:type="paragraph" w:customStyle="1" w:styleId="811B89D3626D4DA3BE9B561CB524A20112">
    <w:name w:val="811B89D3626D4DA3BE9B561CB524A201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2">
    <w:name w:val="8829E565613B465BB453AE4A3C4F7CB9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2">
    <w:name w:val="A8AE7FDC39794C81BA12457FD7EB9BD8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2">
    <w:name w:val="34500CA90C06411A8ED20DB45427CC7C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2">
    <w:name w:val="8329D9E77ACA497D92A02C32FBF0B408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2">
    <w:name w:val="50C47A994534422685A3722972197D27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8">
    <w:name w:val="D4374EBCCD764FE9A192A29B881B3954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6">
    <w:name w:val="60D0DC713EAA48E89CF1A696F3BC14AF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7">
    <w:name w:val="722AF2DA17B040CE86B58C137A19CFA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7">
    <w:name w:val="E21D30762E604F019AEFAF741F7C14D4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7">
    <w:name w:val="9CA5E0095C144B9E98E2E9DABDD082F2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7">
    <w:name w:val="626763DCE0D843819369E0FDB80173A9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7">
    <w:name w:val="42D569DCC98444DC9E8574677D059947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6">
    <w:name w:val="091F440F1E604AF3BFCE0310D8A1308A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5">
    <w:name w:val="F6209222616B47F6893D2733B6E583D7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5">
    <w:name w:val="8E211AC6BB7443519117B61AB2E7294F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4">
    <w:name w:val="219C242FE38F4B98BB9CC5C4C6D5057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3">
    <w:name w:val="BFFD0B3CE0324FCAADD68851D30B3A69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2">
    <w:name w:val="DB8E972386354C15B9D2C49D9AD19823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2">
    <w:name w:val="6CD42416C4D543DB8221C821476B2C3B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2">
    <w:name w:val="F334C74340B64448A0B0404AA4DBF1C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1">
    <w:name w:val="173579A793A14054A67DE78DD62CC60E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1">
    <w:name w:val="FBC5F23F77F64F94A4CB88B18FCC1CB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">
    <w:name w:val="586344A068BC42C692A13BB67C47544E"/>
    <w:rsid w:val="000516B0"/>
  </w:style>
  <w:style w:type="paragraph" w:customStyle="1" w:styleId="811B89D3626D4DA3BE9B561CB524A20113">
    <w:name w:val="811B89D3626D4DA3BE9B561CB524A201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3">
    <w:name w:val="8829E565613B465BB453AE4A3C4F7CB9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3">
    <w:name w:val="A8AE7FDC39794C81BA12457FD7EB9BD8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3">
    <w:name w:val="34500CA90C06411A8ED20DB45427CC7C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3">
    <w:name w:val="8329D9E77ACA497D92A02C32FBF0B408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3">
    <w:name w:val="50C47A994534422685A3722972197D27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9">
    <w:name w:val="D4374EBCCD764FE9A192A29B881B3954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7">
    <w:name w:val="60D0DC713EAA48E89CF1A696F3BC14AF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8">
    <w:name w:val="722AF2DA17B040CE86B58C137A19CFA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8">
    <w:name w:val="E21D30762E604F019AEFAF741F7C14D4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8">
    <w:name w:val="9CA5E0095C144B9E98E2E9DABDD082F2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8">
    <w:name w:val="626763DCE0D843819369E0FDB80173A9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8">
    <w:name w:val="42D569DCC98444DC9E8574677D059947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7">
    <w:name w:val="091F440F1E604AF3BFCE0310D8A1308A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6">
    <w:name w:val="F6209222616B47F6893D2733B6E583D7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6">
    <w:name w:val="8E211AC6BB7443519117B61AB2E7294F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5">
    <w:name w:val="219C242FE38F4B98BB9CC5C4C6D5057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4">
    <w:name w:val="BFFD0B3CE0324FCAADD68851D30B3A69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3">
    <w:name w:val="DB8E972386354C15B9D2C49D9AD19823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3">
    <w:name w:val="6CD42416C4D543DB8221C821476B2C3B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3">
    <w:name w:val="F334C74340B64448A0B0404AA4DBF1C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2">
    <w:name w:val="173579A793A14054A67DE78DD62CC60E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2">
    <w:name w:val="FBC5F23F77F64F94A4CB88B18FCC1CB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1">
    <w:name w:val="586344A068BC42C692A13BB67C47544E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A9165AF12544C291E1FB25D52C4389">
    <w:name w:val="17A9165AF12544C291E1FB25D52C4389"/>
    <w:rsid w:val="000516B0"/>
  </w:style>
  <w:style w:type="paragraph" w:customStyle="1" w:styleId="7701F8467C0F4495ACBE322765C05AA4">
    <w:name w:val="7701F8467C0F4495ACBE322765C05AA4"/>
    <w:rsid w:val="000516B0"/>
  </w:style>
  <w:style w:type="paragraph" w:customStyle="1" w:styleId="FCCE4721CDC542B4B35BAA2FBF041418">
    <w:name w:val="FCCE4721CDC542B4B35BAA2FBF041418"/>
    <w:rsid w:val="000516B0"/>
  </w:style>
  <w:style w:type="paragraph" w:customStyle="1" w:styleId="5CD6D15792934054BFD0104E9BAFDC8B">
    <w:name w:val="5CD6D15792934054BFD0104E9BAFDC8B"/>
    <w:rsid w:val="000516B0"/>
  </w:style>
  <w:style w:type="paragraph" w:customStyle="1" w:styleId="A7029D71F84549558C1D690D47A0D716">
    <w:name w:val="A7029D71F84549558C1D690D47A0D716"/>
    <w:rsid w:val="000516B0"/>
  </w:style>
  <w:style w:type="paragraph" w:customStyle="1" w:styleId="70EBFBF1C5A143CDA6212C2C0C1467F2">
    <w:name w:val="70EBFBF1C5A143CDA6212C2C0C1467F2"/>
    <w:rsid w:val="000516B0"/>
  </w:style>
  <w:style w:type="paragraph" w:customStyle="1" w:styleId="4B33B299E571432FA50722E706C1C537">
    <w:name w:val="4B33B299E571432FA50722E706C1C537"/>
    <w:rsid w:val="000516B0"/>
  </w:style>
  <w:style w:type="paragraph" w:customStyle="1" w:styleId="811B89D3626D4DA3BE9B561CB524A20114">
    <w:name w:val="811B89D3626D4DA3BE9B561CB524A201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4">
    <w:name w:val="8829E565613B465BB453AE4A3C4F7CB9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4">
    <w:name w:val="A8AE7FDC39794C81BA12457FD7EB9BD8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4">
    <w:name w:val="34500CA90C06411A8ED20DB45427CC7C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4">
    <w:name w:val="8329D9E77ACA497D92A02C32FBF0B408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4">
    <w:name w:val="50C47A994534422685A3722972197D27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0">
    <w:name w:val="D4374EBCCD764FE9A192A29B881B3954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8">
    <w:name w:val="60D0DC713EAA48E89CF1A696F3BC14AF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9">
    <w:name w:val="722AF2DA17B040CE86B58C137A19CFA1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9">
    <w:name w:val="E21D30762E604F019AEFAF741F7C14D4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9">
    <w:name w:val="9CA5E0095C144B9E98E2E9DABDD082F2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9">
    <w:name w:val="626763DCE0D843819369E0FDB80173A9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9">
    <w:name w:val="42D569DCC98444DC9E8574677D059947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8">
    <w:name w:val="091F440F1E604AF3BFCE0310D8A1308A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7">
    <w:name w:val="F6209222616B47F6893D2733B6E583D7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7">
    <w:name w:val="8E211AC6BB7443519117B61AB2E7294F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6">
    <w:name w:val="219C242FE38F4B98BB9CC5C4C6D5057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5">
    <w:name w:val="BFFD0B3CE0324FCAADD68851D30B3A69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4">
    <w:name w:val="DB8E972386354C15B9D2C49D9AD19823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4">
    <w:name w:val="6CD42416C4D543DB8221C821476B2C3B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4">
    <w:name w:val="F334C74340B64448A0B0404AA4DBF1C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3">
    <w:name w:val="173579A793A14054A67DE78DD62CC60E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3">
    <w:name w:val="FBC5F23F77F64F94A4CB88B18FCC1CB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2">
    <w:name w:val="586344A068BC42C692A13BB67C47544E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1">
    <w:name w:val="7701F8467C0F4495ACBE322765C05AA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1">
    <w:name w:val="FCCE4721CDC542B4B35BAA2FBF041418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1">
    <w:name w:val="5CD6D15792934054BFD0104E9BAFDC8B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1">
    <w:name w:val="A7029D71F84549558C1D690D47A0D71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1">
    <w:name w:val="70EBFBF1C5A143CDA6212C2C0C1467F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1">
    <w:name w:val="4B33B299E571432FA50722E706C1C537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">
    <w:name w:val="67475EA1A5554D4F83ED1D42160BE95B"/>
    <w:rsid w:val="000516B0"/>
  </w:style>
  <w:style w:type="paragraph" w:customStyle="1" w:styleId="7BD477DA948241958D5DF35805759899">
    <w:name w:val="7BD477DA948241958D5DF35805759899"/>
    <w:rsid w:val="000516B0"/>
  </w:style>
  <w:style w:type="paragraph" w:customStyle="1" w:styleId="2014E1F5AF2D46BD9A5AEBA59A71F222">
    <w:name w:val="2014E1F5AF2D46BD9A5AEBA59A71F222"/>
    <w:rsid w:val="000516B0"/>
  </w:style>
  <w:style w:type="paragraph" w:customStyle="1" w:styleId="811B89D3626D4DA3BE9B561CB524A20115">
    <w:name w:val="811B89D3626D4DA3BE9B561CB524A201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5">
    <w:name w:val="8829E565613B465BB453AE4A3C4F7CB9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5">
    <w:name w:val="A8AE7FDC39794C81BA12457FD7EB9BD8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5">
    <w:name w:val="34500CA90C06411A8ED20DB45427CC7C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5">
    <w:name w:val="8329D9E77ACA497D92A02C32FBF0B408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5">
    <w:name w:val="50C47A994534422685A3722972197D271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1">
    <w:name w:val="D4374EBCCD764FE9A192A29B881B3954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9">
    <w:name w:val="60D0DC713EAA48E89CF1A696F3BC14AF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0">
    <w:name w:val="722AF2DA17B040CE86B58C137A19CFA1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0">
    <w:name w:val="E21D30762E604F019AEFAF741F7C14D4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0">
    <w:name w:val="9CA5E0095C144B9E98E2E9DABDD082F2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0">
    <w:name w:val="626763DCE0D843819369E0FDB80173A9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0">
    <w:name w:val="42D569DCC98444DC9E8574677D059947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9">
    <w:name w:val="091F440F1E604AF3BFCE0310D8A1308A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8">
    <w:name w:val="F6209222616B47F6893D2733B6E583D7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8">
    <w:name w:val="8E211AC6BB7443519117B61AB2E7294F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7">
    <w:name w:val="219C242FE38F4B98BB9CC5C4C6D5057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6">
    <w:name w:val="BFFD0B3CE0324FCAADD68851D30B3A69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5">
    <w:name w:val="DB8E972386354C15B9D2C49D9AD19823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5">
    <w:name w:val="6CD42416C4D543DB8221C821476B2C3B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5">
    <w:name w:val="F334C74340B64448A0B0404AA4DBF1C2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4">
    <w:name w:val="173579A793A14054A67DE78DD62CC60E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4">
    <w:name w:val="FBC5F23F77F64F94A4CB88B18FCC1CB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3">
    <w:name w:val="586344A068BC42C692A13BB67C47544E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2">
    <w:name w:val="7701F8467C0F4495ACBE322765C05AA4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2">
    <w:name w:val="FCCE4721CDC542B4B35BAA2FBF041418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2">
    <w:name w:val="5CD6D15792934054BFD0104E9BAFDC8B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2">
    <w:name w:val="A7029D71F84549558C1D690D47A0D716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2">
    <w:name w:val="70EBFBF1C5A143CDA6212C2C0C1467F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2">
    <w:name w:val="4B33B299E571432FA50722E706C1C537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1">
    <w:name w:val="67475EA1A5554D4F83ED1D42160BE95B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1">
    <w:name w:val="7BD477DA948241958D5DF3580575989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1">
    <w:name w:val="2014E1F5AF2D46BD9A5AEBA59A71F22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">
    <w:name w:val="066B4253FC0E4CD0A1AA6BE4578B1910"/>
    <w:rsid w:val="000516B0"/>
  </w:style>
  <w:style w:type="paragraph" w:customStyle="1" w:styleId="E323AF9041704EDF8915A3886FF671A6">
    <w:name w:val="E323AF9041704EDF8915A3886FF671A6"/>
    <w:rsid w:val="000516B0"/>
  </w:style>
  <w:style w:type="paragraph" w:customStyle="1" w:styleId="C7B818D68B674F9FBCECFA20A2DD8805">
    <w:name w:val="C7B818D68B674F9FBCECFA20A2DD8805"/>
    <w:rsid w:val="000516B0"/>
  </w:style>
  <w:style w:type="paragraph" w:customStyle="1" w:styleId="5DB6302FB53A4D749D1EFAFE6D2D4526">
    <w:name w:val="5DB6302FB53A4D749D1EFAFE6D2D4526"/>
    <w:rsid w:val="000516B0"/>
  </w:style>
  <w:style w:type="paragraph" w:customStyle="1" w:styleId="727E57038F4A44BFBC239443A3C9258C">
    <w:name w:val="727E57038F4A44BFBC239443A3C9258C"/>
    <w:rsid w:val="000516B0"/>
  </w:style>
  <w:style w:type="paragraph" w:customStyle="1" w:styleId="27AD0012E27148C48F05DF8FFEBEA50E">
    <w:name w:val="27AD0012E27148C48F05DF8FFEBEA50E"/>
    <w:rsid w:val="000516B0"/>
  </w:style>
  <w:style w:type="paragraph" w:customStyle="1" w:styleId="64811D3D975748EE8FBCDDB295122B41">
    <w:name w:val="64811D3D975748EE8FBCDDB295122B41"/>
    <w:rsid w:val="000516B0"/>
  </w:style>
  <w:style w:type="paragraph" w:customStyle="1" w:styleId="811B89D3626D4DA3BE9B561CB524A20116">
    <w:name w:val="811B89D3626D4DA3BE9B561CB524A201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6">
    <w:name w:val="8829E565613B465BB453AE4A3C4F7CB9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6">
    <w:name w:val="A8AE7FDC39794C81BA12457FD7EB9BD8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6">
    <w:name w:val="34500CA90C06411A8ED20DB45427CC7C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6">
    <w:name w:val="8329D9E77ACA497D92A02C32FBF0B408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6">
    <w:name w:val="50C47A994534422685A3722972197D271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2">
    <w:name w:val="D4374EBCCD764FE9A192A29B881B3954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0">
    <w:name w:val="60D0DC713EAA48E89CF1A696F3BC14AF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1">
    <w:name w:val="722AF2DA17B040CE86B58C137A19CFA1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1">
    <w:name w:val="E21D30762E604F019AEFAF741F7C14D4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1">
    <w:name w:val="9CA5E0095C144B9E98E2E9DABDD082F2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1">
    <w:name w:val="626763DCE0D843819369E0FDB80173A9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1">
    <w:name w:val="42D569DCC98444DC9E8574677D05994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0">
    <w:name w:val="091F440F1E604AF3BFCE0310D8A1308A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9">
    <w:name w:val="F6209222616B47F6893D2733B6E583D7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9">
    <w:name w:val="8E211AC6BB7443519117B61AB2E7294F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8">
    <w:name w:val="219C242FE38F4B98BB9CC5C4C6D5057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7">
    <w:name w:val="BFFD0B3CE0324FCAADD68851D30B3A69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6">
    <w:name w:val="DB8E972386354C15B9D2C49D9AD19823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6">
    <w:name w:val="6CD42416C4D543DB8221C821476B2C3B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6">
    <w:name w:val="F334C74340B64448A0B0404AA4DBF1C2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5">
    <w:name w:val="173579A793A14054A67DE78DD62CC60E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5">
    <w:name w:val="FBC5F23F77F64F94A4CB88B18FCC1CB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4">
    <w:name w:val="586344A068BC42C692A13BB67C47544E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3">
    <w:name w:val="7701F8467C0F4495ACBE322765C05AA4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3">
    <w:name w:val="FCCE4721CDC542B4B35BAA2FBF041418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3">
    <w:name w:val="5CD6D15792934054BFD0104E9BAFDC8B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3">
    <w:name w:val="A7029D71F84549558C1D690D47A0D716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3">
    <w:name w:val="70EBFBF1C5A143CDA6212C2C0C1467F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3">
    <w:name w:val="4B33B299E571432FA50722E706C1C537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2">
    <w:name w:val="67475EA1A5554D4F83ED1D42160BE95B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2">
    <w:name w:val="7BD477DA948241958D5DF35805759899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2">
    <w:name w:val="2014E1F5AF2D46BD9A5AEBA59A71F222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1">
    <w:name w:val="066B4253FC0E4CD0A1AA6BE4578B1910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1">
    <w:name w:val="E323AF9041704EDF8915A3886FF671A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1">
    <w:name w:val="C7B818D68B674F9FBCECFA20A2DD8805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1">
    <w:name w:val="5DB6302FB53A4D749D1EFAFE6D2D452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1">
    <w:name w:val="727E57038F4A44BFBC239443A3C9258C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7AD0012E27148C48F05DF8FFEBEA50E1">
    <w:name w:val="27AD0012E27148C48F05DF8FFEBEA50E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1">
    <w:name w:val="64811D3D975748EE8FBCDDB295122B4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">
    <w:name w:val="149F972D36D449A5B77A97E3BE26251C"/>
    <w:rsid w:val="000516B0"/>
  </w:style>
  <w:style w:type="paragraph" w:customStyle="1" w:styleId="E0AD7E6254A64C9FB6AEEF5598500B30">
    <w:name w:val="E0AD7E6254A64C9FB6AEEF5598500B30"/>
    <w:rsid w:val="000516B0"/>
  </w:style>
  <w:style w:type="paragraph" w:customStyle="1" w:styleId="811B89D3626D4DA3BE9B561CB524A20117">
    <w:name w:val="811B89D3626D4DA3BE9B561CB524A201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7">
    <w:name w:val="8829E565613B465BB453AE4A3C4F7CB9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7">
    <w:name w:val="A8AE7FDC39794C81BA12457FD7EB9BD8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7">
    <w:name w:val="34500CA90C06411A8ED20DB45427CC7C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7">
    <w:name w:val="8329D9E77ACA497D92A02C32FBF0B408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7">
    <w:name w:val="50C47A994534422685A3722972197D271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3">
    <w:name w:val="D4374EBCCD764FE9A192A29B881B3954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1">
    <w:name w:val="60D0DC713EAA48E89CF1A696F3BC14AF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2">
    <w:name w:val="722AF2DA17B040CE86B58C137A19CFA1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2">
    <w:name w:val="E21D30762E604F019AEFAF741F7C14D4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2">
    <w:name w:val="9CA5E0095C144B9E98E2E9DABDD082F2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2">
    <w:name w:val="626763DCE0D843819369E0FDB80173A9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2">
    <w:name w:val="42D569DCC98444DC9E8574677D059947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1">
    <w:name w:val="091F440F1E604AF3BFCE0310D8A1308A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0">
    <w:name w:val="F6209222616B47F6893D2733B6E583D7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0">
    <w:name w:val="8E211AC6BB7443519117B61AB2E7294F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9">
    <w:name w:val="219C242FE38F4B98BB9CC5C4C6D50571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8">
    <w:name w:val="BFFD0B3CE0324FCAADD68851D30B3A69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7">
    <w:name w:val="DB8E972386354C15B9D2C49D9AD19823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7">
    <w:name w:val="6CD42416C4D543DB8221C821476B2C3B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7">
    <w:name w:val="F334C74340B64448A0B0404AA4DBF1C2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6">
    <w:name w:val="173579A793A14054A67DE78DD62CC60E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6">
    <w:name w:val="FBC5F23F77F64F94A4CB88B18FCC1CB4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5">
    <w:name w:val="586344A068BC42C692A13BB67C47544E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4">
    <w:name w:val="7701F8467C0F4495ACBE322765C05AA4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4">
    <w:name w:val="FCCE4721CDC542B4B35BAA2FBF041418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4">
    <w:name w:val="5CD6D15792934054BFD0104E9BAFDC8B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4">
    <w:name w:val="A7029D71F84549558C1D690D47A0D716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4">
    <w:name w:val="70EBFBF1C5A143CDA6212C2C0C1467F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4">
    <w:name w:val="4B33B299E571432FA50722E706C1C537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3">
    <w:name w:val="67475EA1A5554D4F83ED1D42160BE95B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3">
    <w:name w:val="7BD477DA948241958D5DF35805759899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3">
    <w:name w:val="2014E1F5AF2D46BD9A5AEBA59A71F222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2">
    <w:name w:val="066B4253FC0E4CD0A1AA6BE4578B1910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2">
    <w:name w:val="E323AF9041704EDF8915A3886FF671A6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2">
    <w:name w:val="C7B818D68B674F9FBCECFA20A2DD8805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2">
    <w:name w:val="5DB6302FB53A4D749D1EFAFE6D2D4526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2">
    <w:name w:val="727E57038F4A44BFBC239443A3C9258C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7AD0012E27148C48F05DF8FFEBEA50E2">
    <w:name w:val="27AD0012E27148C48F05DF8FFEBEA50E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2">
    <w:name w:val="64811D3D975748EE8FBCDDB295122B4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1">
    <w:name w:val="149F972D36D449A5B77A97E3BE26251C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1">
    <w:name w:val="E0AD7E6254A64C9FB6AEEF5598500B30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">
    <w:name w:val="96FF9C92630242A4B495583B3BEBE459"/>
    <w:rsid w:val="000516B0"/>
  </w:style>
  <w:style w:type="paragraph" w:customStyle="1" w:styleId="488D72F7EE9248D280C24FECCF64FC24">
    <w:name w:val="488D72F7EE9248D280C24FECCF64FC24"/>
    <w:rsid w:val="000516B0"/>
  </w:style>
  <w:style w:type="paragraph" w:customStyle="1" w:styleId="8586BD9CA0154B29AB6CAD2FBFC1E3B5">
    <w:name w:val="8586BD9CA0154B29AB6CAD2FBFC1E3B5"/>
    <w:rsid w:val="000516B0"/>
  </w:style>
  <w:style w:type="paragraph" w:customStyle="1" w:styleId="6450FD690E7342FE985366D661962526">
    <w:name w:val="6450FD690E7342FE985366D661962526"/>
    <w:rsid w:val="000516B0"/>
  </w:style>
  <w:style w:type="paragraph" w:customStyle="1" w:styleId="4F29D9825F8B4EFBB2D55D7CB2562312">
    <w:name w:val="4F29D9825F8B4EFBB2D55D7CB2562312"/>
    <w:rsid w:val="000516B0"/>
  </w:style>
  <w:style w:type="paragraph" w:customStyle="1" w:styleId="811B89D3626D4DA3BE9B561CB524A20118">
    <w:name w:val="811B89D3626D4DA3BE9B561CB524A201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8">
    <w:name w:val="8829E565613B465BB453AE4A3C4F7CB9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8">
    <w:name w:val="A8AE7FDC39794C81BA12457FD7EB9BD8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8">
    <w:name w:val="34500CA90C06411A8ED20DB45427CC7C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8">
    <w:name w:val="8329D9E77ACA497D92A02C32FBF0B408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8">
    <w:name w:val="50C47A994534422685A3722972197D271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4">
    <w:name w:val="D4374EBCCD764FE9A192A29B881B39541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2">
    <w:name w:val="60D0DC713EAA48E89CF1A696F3BC14AF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3">
    <w:name w:val="722AF2DA17B040CE86B58C137A19CFA1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3">
    <w:name w:val="E21D30762E604F019AEFAF741F7C14D4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3">
    <w:name w:val="9CA5E0095C144B9E98E2E9DABDD082F2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3">
    <w:name w:val="626763DCE0D843819369E0FDB80173A9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3">
    <w:name w:val="42D569DCC98444DC9E8574677D059947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2">
    <w:name w:val="091F440F1E604AF3BFCE0310D8A1308A1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1">
    <w:name w:val="F6209222616B47F6893D2733B6E583D7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1">
    <w:name w:val="8E211AC6BB7443519117B61AB2E7294F1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0">
    <w:name w:val="219C242FE38F4B98BB9CC5C4C6D5057110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9">
    <w:name w:val="BFFD0B3CE0324FCAADD68851D30B3A699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8">
    <w:name w:val="DB8E972386354C15B9D2C49D9AD19823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8">
    <w:name w:val="6CD42416C4D543DB8221C821476B2C3B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8">
    <w:name w:val="F334C74340B64448A0B0404AA4DBF1C28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7">
    <w:name w:val="173579A793A14054A67DE78DD62CC60E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7">
    <w:name w:val="FBC5F23F77F64F94A4CB88B18FCC1CB47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6">
    <w:name w:val="586344A068BC42C692A13BB67C47544E6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5">
    <w:name w:val="7701F8467C0F4495ACBE322765C05AA4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5">
    <w:name w:val="FCCE4721CDC542B4B35BAA2FBF041418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5">
    <w:name w:val="5CD6D15792934054BFD0104E9BAFDC8B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5">
    <w:name w:val="A7029D71F84549558C1D690D47A0D716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5">
    <w:name w:val="70EBFBF1C5A143CDA6212C2C0C1467F2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5">
    <w:name w:val="4B33B299E571432FA50722E706C1C5375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4">
    <w:name w:val="67475EA1A5554D4F83ED1D42160BE95B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4">
    <w:name w:val="7BD477DA948241958D5DF35805759899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4">
    <w:name w:val="2014E1F5AF2D46BD9A5AEBA59A71F2224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3">
    <w:name w:val="066B4253FC0E4CD0A1AA6BE4578B1910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3">
    <w:name w:val="E323AF9041704EDF8915A3886FF671A6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3">
    <w:name w:val="C7B818D68B674F9FBCECFA20A2DD8805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3">
    <w:name w:val="5DB6302FB53A4D749D1EFAFE6D2D4526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3">
    <w:name w:val="727E57038F4A44BFBC239443A3C9258C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7AD0012E27148C48F05DF8FFEBEA50E3">
    <w:name w:val="27AD0012E27148C48F05DF8FFEBEA50E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3">
    <w:name w:val="64811D3D975748EE8FBCDDB295122B413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2">
    <w:name w:val="149F972D36D449A5B77A97E3BE26251C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2">
    <w:name w:val="E0AD7E6254A64C9FB6AEEF5598500B302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1">
    <w:name w:val="96FF9C92630242A4B495583B3BEBE459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88D72F7EE9248D280C24FECCF64FC241">
    <w:name w:val="488D72F7EE9248D280C24FECCF64FC24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586BD9CA0154B29AB6CAD2FBFC1E3B51">
    <w:name w:val="8586BD9CA0154B29AB6CAD2FBFC1E3B5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50FD690E7342FE985366D6619625261">
    <w:name w:val="6450FD690E7342FE985366D661962526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F29D9825F8B4EFBB2D55D7CB25623121">
    <w:name w:val="4F29D9825F8B4EFBB2D55D7CB25623121"/>
    <w:rsid w:val="000516B0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12641E089F0482B8F87FFDBC9F406C8">
    <w:name w:val="012641E089F0482B8F87FFDBC9F406C8"/>
    <w:rsid w:val="000516B0"/>
  </w:style>
  <w:style w:type="paragraph" w:customStyle="1" w:styleId="8D9C4644566F4BF39B898866F0350704">
    <w:name w:val="8D9C4644566F4BF39B898866F0350704"/>
    <w:rsid w:val="000516B0"/>
  </w:style>
  <w:style w:type="paragraph" w:customStyle="1" w:styleId="555D7C94B87D4C74ADB5E72A4DF7FE6F">
    <w:name w:val="555D7C94B87D4C74ADB5E72A4DF7FE6F"/>
    <w:rsid w:val="000516B0"/>
  </w:style>
  <w:style w:type="paragraph" w:customStyle="1" w:styleId="EF3A2983D5D04FBEBDE61E02FE907E56">
    <w:name w:val="EF3A2983D5D04FBEBDE61E02FE907E56"/>
    <w:rsid w:val="000516B0"/>
  </w:style>
  <w:style w:type="paragraph" w:customStyle="1" w:styleId="73E908041C6047E5B723F379FCEEEAEB">
    <w:name w:val="73E908041C6047E5B723F379FCEEEAEB"/>
    <w:rsid w:val="000516B0"/>
  </w:style>
  <w:style w:type="paragraph" w:customStyle="1" w:styleId="811B89D3626D4DA3BE9B561CB524A20119">
    <w:name w:val="811B89D3626D4DA3BE9B561CB524A201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19">
    <w:name w:val="8829E565613B465BB453AE4A3C4F7CB9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19">
    <w:name w:val="A8AE7FDC39794C81BA12457FD7EB9BD8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19">
    <w:name w:val="34500CA90C06411A8ED20DB45427CC7C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19">
    <w:name w:val="8329D9E77ACA497D92A02C32FBF0B408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19">
    <w:name w:val="50C47A994534422685A3722972197D271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5">
    <w:name w:val="D4374EBCCD764FE9A192A29B881B39541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3">
    <w:name w:val="60D0DC713EAA48E89CF1A696F3BC14AF1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4">
    <w:name w:val="722AF2DA17B040CE86B58C137A19CFA1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4">
    <w:name w:val="E21D30762E604F019AEFAF741F7C14D4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4">
    <w:name w:val="9CA5E0095C144B9E98E2E9DABDD082F2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4">
    <w:name w:val="626763DCE0D843819369E0FDB80173A9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4">
    <w:name w:val="42D569DCC98444DC9E8574677D059947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3">
    <w:name w:val="091F440F1E604AF3BFCE0310D8A1308A1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2">
    <w:name w:val="F6209222616B47F6893D2733B6E583D71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2">
    <w:name w:val="8E211AC6BB7443519117B61AB2E7294F1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1">
    <w:name w:val="219C242FE38F4B98BB9CC5C4C6D505711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10">
    <w:name w:val="BFFD0B3CE0324FCAADD68851D30B3A6910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9">
    <w:name w:val="DB8E972386354C15B9D2C49D9AD19823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9">
    <w:name w:val="6CD42416C4D543DB8221C821476B2C3B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9">
    <w:name w:val="F334C74340B64448A0B0404AA4DBF1C29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8">
    <w:name w:val="173579A793A14054A67DE78DD62CC60E8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8">
    <w:name w:val="FBC5F23F77F64F94A4CB88B18FCC1CB48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7">
    <w:name w:val="586344A068BC42C692A13BB67C47544E7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6">
    <w:name w:val="7701F8467C0F4495ACBE322765C05AA4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6">
    <w:name w:val="FCCE4721CDC542B4B35BAA2FBF041418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6">
    <w:name w:val="5CD6D15792934054BFD0104E9BAFDC8B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6">
    <w:name w:val="A7029D71F84549558C1D690D47A0D716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6">
    <w:name w:val="70EBFBF1C5A143CDA6212C2C0C1467F2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6">
    <w:name w:val="4B33B299E571432FA50722E706C1C5376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5">
    <w:name w:val="67475EA1A5554D4F83ED1D42160BE95B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5">
    <w:name w:val="7BD477DA948241958D5DF35805759899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5">
    <w:name w:val="2014E1F5AF2D46BD9A5AEBA59A71F2225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4">
    <w:name w:val="066B4253FC0E4CD0A1AA6BE4578B1910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4">
    <w:name w:val="E323AF9041704EDF8915A3886FF671A6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4">
    <w:name w:val="C7B818D68B674F9FBCECFA20A2DD8805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4">
    <w:name w:val="5DB6302FB53A4D749D1EFAFE6D2D4526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4">
    <w:name w:val="727E57038F4A44BFBC239443A3C9258C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4">
    <w:name w:val="64811D3D975748EE8FBCDDB295122B414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3">
    <w:name w:val="149F972D36D449A5B77A97E3BE26251C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3">
    <w:name w:val="E0AD7E6254A64C9FB6AEEF5598500B303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2">
    <w:name w:val="96FF9C92630242A4B495583B3BEBE459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88D72F7EE9248D280C24FECCF64FC242">
    <w:name w:val="488D72F7EE9248D280C24FECCF64FC24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586BD9CA0154B29AB6CAD2FBFC1E3B52">
    <w:name w:val="8586BD9CA0154B29AB6CAD2FBFC1E3B5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50FD690E7342FE985366D6619625262">
    <w:name w:val="6450FD690E7342FE985366D661962526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F29D9825F8B4EFBB2D55D7CB25623122">
    <w:name w:val="4F29D9825F8B4EFBB2D55D7CB25623122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12641E089F0482B8F87FFDBC9F406C81">
    <w:name w:val="012641E089F0482B8F87FFDBC9F406C8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D9C4644566F4BF39B898866F03507041">
    <w:name w:val="8D9C4644566F4BF39B898866F0350704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55D7C94B87D4C74ADB5E72A4DF7FE6F1">
    <w:name w:val="555D7C94B87D4C74ADB5E72A4DF7FE6F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F3A2983D5D04FBEBDE61E02FE907E561">
    <w:name w:val="EF3A2983D5D04FBEBDE61E02FE907E56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3E908041C6047E5B723F379FCEEEAEB1">
    <w:name w:val="73E908041C6047E5B723F379FCEEEAEB1"/>
    <w:rsid w:val="00CB3FED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11B89D3626D4DA3BE9B561CB524A20120">
    <w:name w:val="811B89D3626D4DA3BE9B561CB524A201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829E565613B465BB453AE4A3C4F7CB920">
    <w:name w:val="8829E565613B465BB453AE4A3C4F7CB9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8AE7FDC39794C81BA12457FD7EB9BD820">
    <w:name w:val="A8AE7FDC39794C81BA12457FD7EB9BD8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34500CA90C06411A8ED20DB45427CC7C20">
    <w:name w:val="34500CA90C06411A8ED20DB45427CC7C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329D9E77ACA497D92A02C32FBF0B40820">
    <w:name w:val="8329D9E77ACA497D92A02C32FBF0B408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0C47A994534422685A3722972197D2720">
    <w:name w:val="50C47A994534422685A3722972197D272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4374EBCCD764FE9A192A29B881B395416">
    <w:name w:val="D4374EBCCD764FE9A192A29B881B39541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0D0DC713EAA48E89CF1A696F3BC14AF14">
    <w:name w:val="60D0DC713EAA48E89CF1A696F3BC14AF1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2AF2DA17B040CE86B58C137A19CFA115">
    <w:name w:val="722AF2DA17B040CE86B58C137A19CFA1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21D30762E604F019AEFAF741F7C14D415">
    <w:name w:val="E21D30762E604F019AEFAF741F7C14D4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CA5E0095C144B9E98E2E9DABDD082F215">
    <w:name w:val="9CA5E0095C144B9E98E2E9DABDD082F2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26763DCE0D843819369E0FDB80173A915">
    <w:name w:val="626763DCE0D843819369E0FDB80173A9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2D569DCC98444DC9E8574677D05994715">
    <w:name w:val="42D569DCC98444DC9E8574677D059947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91F440F1E604AF3BFCE0310D8A1308A14">
    <w:name w:val="091F440F1E604AF3BFCE0310D8A1308A1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6209222616B47F6893D2733B6E583D713">
    <w:name w:val="F6209222616B47F6893D2733B6E583D71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E211AC6BB7443519117B61AB2E7294F13">
    <w:name w:val="8E211AC6BB7443519117B61AB2E7294F1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19C242FE38F4B98BB9CC5C4C6D5057112">
    <w:name w:val="219C242FE38F4B98BB9CC5C4C6D505711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BFFD0B3CE0324FCAADD68851D30B3A6911">
    <w:name w:val="BFFD0B3CE0324FCAADD68851D30B3A6911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DB8E972386354C15B9D2C49D9AD1982310">
    <w:name w:val="DB8E972386354C15B9D2C49D9AD198231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CD42416C4D543DB8221C821476B2C3B10">
    <w:name w:val="6CD42416C4D543DB8221C821476B2C3B1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334C74340B64448A0B0404AA4DBF1C210">
    <w:name w:val="F334C74340B64448A0B0404AA4DBF1C210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73579A793A14054A67DE78DD62CC60E9">
    <w:name w:val="173579A793A14054A67DE78DD62CC60E9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BC5F23F77F64F94A4CB88B18FCC1CB49">
    <w:name w:val="FBC5F23F77F64F94A4CB88B18FCC1CB49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86344A068BC42C692A13BB67C47544E8">
    <w:name w:val="586344A068BC42C692A13BB67C47544E8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701F8467C0F4495ACBE322765C05AA47">
    <w:name w:val="7701F8467C0F4495ACBE322765C05AA4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FCCE4721CDC542B4B35BAA2FBF0414187">
    <w:name w:val="FCCE4721CDC542B4B35BAA2FBF041418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CD6D15792934054BFD0104E9BAFDC8B7">
    <w:name w:val="5CD6D15792934054BFD0104E9BAFDC8B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A7029D71F84549558C1D690D47A0D7167">
    <w:name w:val="A7029D71F84549558C1D690D47A0D716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0EBFBF1C5A143CDA6212C2C0C1467F27">
    <w:name w:val="70EBFBF1C5A143CDA6212C2C0C1467F2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B33B299E571432FA50722E706C1C5377">
    <w:name w:val="4B33B299E571432FA50722E706C1C5377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7475EA1A5554D4F83ED1D42160BE95B6">
    <w:name w:val="67475EA1A5554D4F83ED1D42160BE95B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BD477DA948241958D5DF358057598996">
    <w:name w:val="7BD477DA948241958D5DF35805759899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2014E1F5AF2D46BD9A5AEBA59A71F2226">
    <w:name w:val="2014E1F5AF2D46BD9A5AEBA59A71F2226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66B4253FC0E4CD0A1AA6BE4578B19105">
    <w:name w:val="066B4253FC0E4CD0A1AA6BE4578B1910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323AF9041704EDF8915A3886FF671A65">
    <w:name w:val="E323AF9041704EDF8915A3886FF671A6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C7B818D68B674F9FBCECFA20A2DD88055">
    <w:name w:val="C7B818D68B674F9FBCECFA20A2DD8805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DB6302FB53A4D749D1EFAFE6D2D45265">
    <w:name w:val="5DB6302FB53A4D749D1EFAFE6D2D4526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27E57038F4A44BFBC239443A3C9258C5">
    <w:name w:val="727E57038F4A44BFBC239443A3C9258C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811D3D975748EE8FBCDDB295122B415">
    <w:name w:val="64811D3D975748EE8FBCDDB295122B415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149F972D36D449A5B77A97E3BE26251C4">
    <w:name w:val="149F972D36D449A5B77A97E3BE26251C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0AD7E6254A64C9FB6AEEF5598500B304">
    <w:name w:val="E0AD7E6254A64C9FB6AEEF5598500B304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96FF9C92630242A4B495583B3BEBE4593">
    <w:name w:val="96FF9C92630242A4B495583B3BEBE459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88D72F7EE9248D280C24FECCF64FC243">
    <w:name w:val="488D72F7EE9248D280C24FECCF64FC24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586BD9CA0154B29AB6CAD2FBFC1E3B53">
    <w:name w:val="8586BD9CA0154B29AB6CAD2FBFC1E3B5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6450FD690E7342FE985366D6619625263">
    <w:name w:val="6450FD690E7342FE985366D661962526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4F29D9825F8B4EFBB2D55D7CB25623123">
    <w:name w:val="4F29D9825F8B4EFBB2D55D7CB25623123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012641E089F0482B8F87FFDBC9F406C82">
    <w:name w:val="012641E089F0482B8F87FFDBC9F406C8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8D9C4644566F4BF39B898866F03507042">
    <w:name w:val="8D9C4644566F4BF39B898866F0350704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555D7C94B87D4C74ADB5E72A4DF7FE6F2">
    <w:name w:val="555D7C94B87D4C74ADB5E72A4DF7FE6F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EF3A2983D5D04FBEBDE61E02FE907E562">
    <w:name w:val="EF3A2983D5D04FBEBDE61E02FE907E56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paragraph" w:customStyle="1" w:styleId="73E908041C6047E5B723F379FCEEEAEB2">
    <w:name w:val="73E908041C6047E5B723F379FCEEEAEB2"/>
    <w:rsid w:val="00EA291C"/>
    <w:pPr>
      <w:spacing w:after="0" w:line="280" w:lineRule="exact"/>
    </w:pPr>
    <w:rPr>
      <w:rFonts w:ascii="Arial" w:eastAsia="Times New Roman" w:hAnsi="Arial" w:cs="Times New Roman"/>
      <w:sz w:val="24"/>
      <w:szCs w:val="24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Worddokument_Fragebogen_zum_Lehrplan_Volksschule_Thurgau"/>
    <f:field ref="objsubject" par="" edit="true" text=""/>
    <f:field ref="objcreatedby" par="" text="Monn AVK, Xavier"/>
    <f:field ref="objcreatedat" par="" text="09.03.2016 09:58:35"/>
    <f:field ref="objchangedby" par="" text="Monn AVK, Xavier"/>
    <f:field ref="objmodifiedat" par="" text="31.03.2016 17:07:55"/>
    <f:field ref="doc_FSCFOLIO_1_1001_FieldDocumentNumber" par="" text=""/>
    <f:field ref="doc_FSCFOLIO_1_1001_FieldSubject" par="" edit="true" text=""/>
    <f:field ref="FSCFOLIO_1_1001_FieldCurrentUser" par="" text="Xavier Monn AVK"/>
    <f:field ref="CCAPRECONFIG_15_1001_Objektname" par="" edit="true" text="Worddokument_Fragebogen_zum_Lehrplan_Volksschule_Thurgau"/>
    <f:field ref="CHPRECONFIG_1_1001_Objektname" par="" edit="true" text="Worddokument_Fragebogen_zum_Lehrplan_Volksschule_Thurgau"/>
  </f:record>
  <f:display par="" text="...">
    <f:field ref="FSCFOLIO_1_1001_FieldCurrentUser" text="Aktueller Benutzer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objsubject" text="Objektbetreff"/>
    <f:field ref="CCAPRECONFIG_15_1001_Objektname" text="Objektname"/>
    <f:field ref="CHPRECONFIG_1_1001_Objektname" text="Objektname"/>
  </f:display>
  <f:display par="" text="Serienbrief">
    <f:field ref="doc_FSCFOLIO_1_1001_FieldSubject" text="Betreff"/>
    <f:field ref="doc_FSCFOLIO_1_1001_FieldDocumentNumber" text="Dokument Nummer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6658873-3686-4AF5-9604-D8FE5E1E0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7CD88D41.dotm</Template>
  <TotalTime>0</TotalTime>
  <Pages>14</Pages>
  <Words>1651</Words>
  <Characters>14029</Characters>
  <Application>Microsoft Office Word</Application>
  <DocSecurity>0</DocSecurity>
  <Lines>116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Absenderzeile1Text</vt:lpstr>
    </vt:vector>
  </TitlesOfParts>
  <Company>Kanton Thurgau</Company>
  <LinksUpToDate>false</LinksUpToDate>
  <CharactersWithSpaces>15649</CharactersWithSpaces>
  <SharedDoc>false</SharedDoc>
  <HLinks>
    <vt:vector size="12" baseType="variant">
      <vt:variant>
        <vt:i4>1835084</vt:i4>
      </vt:variant>
      <vt:variant>
        <vt:i4>1038</vt:i4>
      </vt:variant>
      <vt:variant>
        <vt:i4>1026</vt:i4>
      </vt:variant>
      <vt:variant>
        <vt:i4>1</vt:i4>
      </vt:variant>
      <vt:variant>
        <vt:lpwstr>KTG_Logo_Verw_42mm_3</vt:lpwstr>
      </vt:variant>
      <vt:variant>
        <vt:lpwstr/>
      </vt:variant>
      <vt:variant>
        <vt:i4>1835084</vt:i4>
      </vt:variant>
      <vt:variant>
        <vt:i4>1230</vt:i4>
      </vt:variant>
      <vt:variant>
        <vt:i4>1025</vt:i4>
      </vt:variant>
      <vt:variant>
        <vt:i4>1</vt:i4>
      </vt:variant>
      <vt:variant>
        <vt:lpwstr>KTG_Logo_Verw_42mm_3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Absenderzeile1Text</dc:title>
  <dc:creator>afidie</dc:creator>
  <cp:lastModifiedBy>skban</cp:lastModifiedBy>
  <cp:revision>2</cp:revision>
  <cp:lastPrinted>2016-03-17T16:24:00Z</cp:lastPrinted>
  <dcterms:created xsi:type="dcterms:W3CDTF">2016-04-01T05:37:00Z</dcterms:created>
  <dcterms:modified xsi:type="dcterms:W3CDTF">2016-04-01T05:37:00Z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ELAK@1.1001:CurrentUserEmail">
    <vt:lpwstr>xavier.monn@tg.ch</vt:lpwstr>
  </property>
  <property fmtid="{D5CDD505-2E9C-101B-9397-08002B2CF9AE}" pid="3" name="FSC#COOELAK@1.1001:CurrentUserRolePos">
    <vt:lpwstr>Sachbearbeiter/in</vt:lpwstr>
  </property>
  <property fmtid="{D5CDD505-2E9C-101B-9397-08002B2CF9AE}" pid="4" name="FSC#LOCALSW@2103.100:User_Login_red">
    <vt:lpwstr>avkmon@TG.CH</vt:lpwstr>
  </property>
  <property fmtid="{D5CDD505-2E9C-101B-9397-08002B2CF9AE}" pid="5" name="FSC#FSCIBISDOCPROPS@15.1400:DossierRef">
    <vt:lpwstr>AVK/04.01.23.02.02/2015/00135</vt:lpwstr>
  </property>
  <property fmtid="{D5CDD505-2E9C-101B-9397-08002B2CF9AE}" pid="6" name="FSC#FSCIBISDOCPROPS@15.1400:ReferredBarCode">
    <vt:lpwstr/>
  </property>
  <property fmtid="{D5CDD505-2E9C-101B-9397-08002B2CF9AE}" pid="7" name="FSC#FSCIBISDOCPROPS@15.1400:CreatedBy">
    <vt:lpwstr>Xavier Monn AVK</vt:lpwstr>
  </property>
  <property fmtid="{D5CDD505-2E9C-101B-9397-08002B2CF9AE}" pid="8" name="FSC#FSCIBISDOCPROPS@15.1400:CreatedAt">
    <vt:lpwstr>09.03.2016</vt:lpwstr>
  </property>
  <property fmtid="{D5CDD505-2E9C-101B-9397-08002B2CF9AE}" pid="9" name="FSC#FSCIBISDOCPROPS@15.1400:BGMDiagnoseDetail">
    <vt:lpwstr> </vt:lpwstr>
  </property>
  <property fmtid="{D5CDD505-2E9C-101B-9397-08002B2CF9AE}" pid="10" name="FSC#FSCIBISDOCPROPS@15.1400:BGMDiagnoseAdd">
    <vt:lpwstr> </vt:lpwstr>
  </property>
  <property fmtid="{D5CDD505-2E9C-101B-9397-08002B2CF9AE}" pid="11" name="FSC#FSCIBISDOCPROPS@15.1400:BGMDiagnose">
    <vt:lpwstr> </vt:lpwstr>
  </property>
  <property fmtid="{D5CDD505-2E9C-101B-9397-08002B2CF9AE}" pid="12" name="FSC#FSCIBISDOCPROPS@15.1400:BGMBirthday">
    <vt:lpwstr> </vt:lpwstr>
  </property>
  <property fmtid="{D5CDD505-2E9C-101B-9397-08002B2CF9AE}" pid="13" name="FSC#FSCIBISDOCPROPS@15.1400:BGMZIP">
    <vt:lpwstr> </vt:lpwstr>
  </property>
  <property fmtid="{D5CDD505-2E9C-101B-9397-08002B2CF9AE}" pid="14" name="FSC#FSCIBISDOCPROPS@15.1400:BGMFirstName">
    <vt:lpwstr> </vt:lpwstr>
  </property>
  <property fmtid="{D5CDD505-2E9C-101B-9397-08002B2CF9AE}" pid="15" name="FSC#FSCIBISDOCPROPS@15.1400:BGMName">
    <vt:lpwstr> </vt:lpwstr>
  </property>
  <property fmtid="{D5CDD505-2E9C-101B-9397-08002B2CF9AE}" pid="16" name="FSC#LOCALSW@2103.100:BarCodeDossierRef">
    <vt:lpwstr>AVK/04.01.23.02.02/2015/00135</vt:lpwstr>
  </property>
  <property fmtid="{D5CDD505-2E9C-101B-9397-08002B2CF9AE}" pid="17" name="FSC#LOCALSW@2103.100:BarCodeTopLevelDossierTitel">
    <vt:lpwstr>Vernehmlassung Lehrplan Volksschule Thurgau (2016)</vt:lpwstr>
  </property>
  <property fmtid="{D5CDD505-2E9C-101B-9397-08002B2CF9AE}" pid="18" name="FSC#LOCALSW@2103.100:BarCodeTopLevelDossierName">
    <vt:lpwstr>0135/2015/AVK Vernehmlassung Lehrplan Volksschule Thurgau (2016)</vt:lpwstr>
  </property>
  <property fmtid="{D5CDD505-2E9C-101B-9397-08002B2CF9AE}" pid="19" name="FSC#LOCALSW@2103.100:BarCodeOwnerSubFile">
    <vt:lpwstr>Bachmann AVK</vt:lpwstr>
  </property>
  <property fmtid="{D5CDD505-2E9C-101B-9397-08002B2CF9AE}" pid="20" name="FSC#LOCALSW@2103.100:BarCodeTitleSubFile">
    <vt:lpwstr>5 Fragenkatalog / Surveymonkey</vt:lpwstr>
  </property>
  <property fmtid="{D5CDD505-2E9C-101B-9397-08002B2CF9AE}" pid="21" name="FSC#LOCALSW@2103.100:BarCodeTopLevelSubfileTitle">
    <vt:lpwstr>5 Fragenkatalog / Surveymonkey (013)</vt:lpwstr>
  </property>
  <property fmtid="{D5CDD505-2E9C-101B-9397-08002B2CF9AE}" pid="22" name="FSC#FSCIBISDOCPROPS@15.1400:Container">
    <vt:lpwstr>COO.2103.100.8.3139218</vt:lpwstr>
  </property>
  <property fmtid="{D5CDD505-2E9C-101B-9397-08002B2CF9AE}" pid="23" name="FSC#FSCIBISDOCPROPS@15.1400:ObjectCOOAddress">
    <vt:lpwstr>COO.2103.100.8.3139218</vt:lpwstr>
  </property>
  <property fmtid="{D5CDD505-2E9C-101B-9397-08002B2CF9AE}" pid="24" name="FSC#LOCALSW@2103.100:TopLevelSubfileAddress">
    <vt:lpwstr>Nicht verfügbar</vt:lpwstr>
  </property>
  <property fmtid="{D5CDD505-2E9C-101B-9397-08002B2CF9AE}" pid="25" name="FSC$NOVIRTUALATTRS">
    <vt:lpwstr/>
  </property>
  <property fmtid="{D5CDD505-2E9C-101B-9397-08002B2CF9AE}" pid="26" name="COO$NOVIRTUALATTRS">
    <vt:lpwstr/>
  </property>
  <property fmtid="{D5CDD505-2E9C-101B-9397-08002B2CF9AE}" pid="27" name="FSC$NOUSEREXPRESSIONS">
    <vt:lpwstr/>
  </property>
  <property fmtid="{D5CDD505-2E9C-101B-9397-08002B2CF9AE}" pid="28" name="COO$NOUSEREXPRESSIONS">
    <vt:lpwstr/>
  </property>
  <property fmtid="{D5CDD505-2E9C-101B-9397-08002B2CF9AE}" pid="29" name="FSC$NOPARSEFILE">
    <vt:lpwstr/>
  </property>
  <property fmtid="{D5CDD505-2E9C-101B-9397-08002B2CF9AE}" pid="30" name="COO$NOPARSEFILE">
    <vt:lpwstr/>
  </property>
  <property fmtid="{D5CDD505-2E9C-101B-9397-08002B2CF9AE}" pid="31" name="FSC#COOSYSTEM@1.1:Container">
    <vt:lpwstr>COO.2103.100.8.3139218</vt:lpwstr>
  </property>
  <property fmtid="{D5CDD505-2E9C-101B-9397-08002B2CF9AE}" pid="32" name="FSC#FSCIBISDOCPROPS@15.1400:Objectname">
    <vt:lpwstr>Worddokument_Fragebogen_zum_Lehrplan_Volksschule_Thurgau</vt:lpwstr>
  </property>
  <property fmtid="{D5CDD505-2E9C-101B-9397-08002B2CF9AE}" pid="33" name="FSC#FSCIBISDOCPROPS@15.1400:Subject">
    <vt:lpwstr>Nicht verfügbar</vt:lpwstr>
  </property>
  <property fmtid="{D5CDD505-2E9C-101B-9397-08002B2CF9AE}" pid="34" name="FSC#FSCIBISDOCPROPS@15.1400:Owner">
    <vt:lpwstr>Monn AVK, Xavier</vt:lpwstr>
  </property>
  <property fmtid="{D5CDD505-2E9C-101B-9397-08002B2CF9AE}" pid="35" name="FSC#FSCIBISDOCPROPS@15.1400:OwnerAbbreviation">
    <vt:lpwstr/>
  </property>
  <property fmtid="{D5CDD505-2E9C-101B-9397-08002B2CF9AE}" pid="36" name="FSC#FSCIBISDOCPROPS@15.1400:GroupShortName">
    <vt:lpwstr>AVK_SCE</vt:lpwstr>
  </property>
  <property fmtid="{D5CDD505-2E9C-101B-9397-08002B2CF9AE}" pid="37" name="FSC#FSCIBISDOCPROPS@15.1400:TopLevelSubfileName">
    <vt:lpwstr>5 Fragenkatalog / Surveymonkey (013)</vt:lpwstr>
  </property>
  <property fmtid="{D5CDD505-2E9C-101B-9397-08002B2CF9AE}" pid="38" name="FSC#FSCIBISDOCPROPS@15.1400:TopLevelSubfileNumber">
    <vt:lpwstr>13</vt:lpwstr>
  </property>
  <property fmtid="{D5CDD505-2E9C-101B-9397-08002B2CF9AE}" pid="39" name="FSC#FSCIBISDOCPROPS@15.1400:TitleSubFile">
    <vt:lpwstr>5 Fragenkatalog / Surveymonkey</vt:lpwstr>
  </property>
  <property fmtid="{D5CDD505-2E9C-101B-9397-08002B2CF9AE}" pid="40" name="FSC#FSCIBISDOCPROPS@15.1400:TopLevelDossierName">
    <vt:lpwstr>0135/2015/AVK Vernehmlassung Lehrplan Volksschule Thurgau (2016)</vt:lpwstr>
  </property>
  <property fmtid="{D5CDD505-2E9C-101B-9397-08002B2CF9AE}" pid="41" name="FSC#FSCIBISDOCPROPS@15.1400:TopLevelDossierNumber">
    <vt:lpwstr>135</vt:lpwstr>
  </property>
  <property fmtid="{D5CDD505-2E9C-101B-9397-08002B2CF9AE}" pid="42" name="FSC#FSCIBISDOCPROPS@15.1400:TopLevelDossierYear">
    <vt:lpwstr>2015</vt:lpwstr>
  </property>
  <property fmtid="{D5CDD505-2E9C-101B-9397-08002B2CF9AE}" pid="43" name="FSC#FSCIBISDOCPROPS@15.1400:TopLevelDossierTitel">
    <vt:lpwstr>Vernehmlassung Lehrplan Volksschule Thurgau (2016)</vt:lpwstr>
  </property>
  <property fmtid="{D5CDD505-2E9C-101B-9397-08002B2CF9AE}" pid="44" name="FSC#FSCIBISDOCPROPS@15.1400:TopLevelDossierRespOrgShortname">
    <vt:lpwstr>AVK</vt:lpwstr>
  </property>
  <property fmtid="{D5CDD505-2E9C-101B-9397-08002B2CF9AE}" pid="45" name="FSC#FSCIBISDOCPROPS@15.1400:TopLevelDossierResponsible">
    <vt:lpwstr>Bachmann AVK, Sandra</vt:lpwstr>
  </property>
  <property fmtid="{D5CDD505-2E9C-101B-9397-08002B2CF9AE}" pid="46" name="FSC#FSCIBISDOCPROPS@15.1400:TopLevelSubjectGroupPosNumber">
    <vt:lpwstr>04.01.23.02.02</vt:lpwstr>
  </property>
  <property fmtid="{D5CDD505-2E9C-101B-9397-08002B2CF9AE}" pid="47" name="FSC#COOELAK@1.1001:Subject">
    <vt:lpwstr/>
  </property>
  <property fmtid="{D5CDD505-2E9C-101B-9397-08002B2CF9AE}" pid="48" name="FSC#COOELAK@1.1001:FileReference">
    <vt:lpwstr>AVK/04.01.23.02.02/2015/00135</vt:lpwstr>
  </property>
  <property fmtid="{D5CDD505-2E9C-101B-9397-08002B2CF9AE}" pid="49" name="FSC#COOELAK@1.1001:FileRefYear">
    <vt:lpwstr>2015</vt:lpwstr>
  </property>
  <property fmtid="{D5CDD505-2E9C-101B-9397-08002B2CF9AE}" pid="50" name="FSC#COOELAK@1.1001:FileRefOrdinal">
    <vt:lpwstr>135</vt:lpwstr>
  </property>
  <property fmtid="{D5CDD505-2E9C-101B-9397-08002B2CF9AE}" pid="51" name="FSC#COOELAK@1.1001:FileRefOU">
    <vt:lpwstr>AVK</vt:lpwstr>
  </property>
  <property fmtid="{D5CDD505-2E9C-101B-9397-08002B2CF9AE}" pid="52" name="FSC#COOELAK@1.1001:Organization">
    <vt:lpwstr/>
  </property>
  <property fmtid="{D5CDD505-2E9C-101B-9397-08002B2CF9AE}" pid="53" name="FSC#COOELAK@1.1001:Owner">
    <vt:lpwstr>Monn AVK Xavier (Frauenfeld)</vt:lpwstr>
  </property>
  <property fmtid="{D5CDD505-2E9C-101B-9397-08002B2CF9AE}" pid="54" name="FSC#COOELAK@1.1001:OwnerExtension">
    <vt:lpwstr>+41 58 345 58 12</vt:lpwstr>
  </property>
  <property fmtid="{D5CDD505-2E9C-101B-9397-08002B2CF9AE}" pid="55" name="FSC#COOELAK@1.1001:OwnerFaxExtension">
    <vt:lpwstr/>
  </property>
  <property fmtid="{D5CDD505-2E9C-101B-9397-08002B2CF9AE}" pid="56" name="FSC#COOELAK@1.1001:DispatchedBy">
    <vt:lpwstr/>
  </property>
  <property fmtid="{D5CDD505-2E9C-101B-9397-08002B2CF9AE}" pid="57" name="FSC#COOELAK@1.1001:DispatchedAt">
    <vt:lpwstr/>
  </property>
  <property fmtid="{D5CDD505-2E9C-101B-9397-08002B2CF9AE}" pid="58" name="FSC#COOELAK@1.1001:ApprovedBy">
    <vt:lpwstr/>
  </property>
  <property fmtid="{D5CDD505-2E9C-101B-9397-08002B2CF9AE}" pid="59" name="FSC#COOELAK@1.1001:ApprovedAt">
    <vt:lpwstr/>
  </property>
  <property fmtid="{D5CDD505-2E9C-101B-9397-08002B2CF9AE}" pid="60" name="FSC#COOELAK@1.1001:Department">
    <vt:lpwstr>AVK Abteilung Schulentwicklung (AVK_SCE)</vt:lpwstr>
  </property>
  <property fmtid="{D5CDD505-2E9C-101B-9397-08002B2CF9AE}" pid="61" name="FSC#COOELAK@1.1001:CreatedAt">
    <vt:lpwstr>09.03.2016</vt:lpwstr>
  </property>
  <property fmtid="{D5CDD505-2E9C-101B-9397-08002B2CF9AE}" pid="62" name="FSC#COOELAK@1.1001:OU">
    <vt:lpwstr>Amt für Volksschule, Amtsleitung (AVK)</vt:lpwstr>
  </property>
  <property fmtid="{D5CDD505-2E9C-101B-9397-08002B2CF9AE}" pid="63" name="FSC#COOELAK@1.1001:Priority">
    <vt:lpwstr> ()</vt:lpwstr>
  </property>
  <property fmtid="{D5CDD505-2E9C-101B-9397-08002B2CF9AE}" pid="64" name="FSC#COOELAK@1.1001:ObjBarCode">
    <vt:lpwstr>*COO.2103.100.8.3139218*</vt:lpwstr>
  </property>
  <property fmtid="{D5CDD505-2E9C-101B-9397-08002B2CF9AE}" pid="65" name="FSC#COOELAK@1.1001:RefBarCode">
    <vt:lpwstr>*COO.2103.100.7.1046239*</vt:lpwstr>
  </property>
  <property fmtid="{D5CDD505-2E9C-101B-9397-08002B2CF9AE}" pid="66" name="FSC#COOELAK@1.1001:FileRefBarCode">
    <vt:lpwstr>*AVK/04.01.23.02.02/2015/00135*</vt:lpwstr>
  </property>
  <property fmtid="{D5CDD505-2E9C-101B-9397-08002B2CF9AE}" pid="67" name="FSC#COOELAK@1.1001:ExternalRef">
    <vt:lpwstr/>
  </property>
  <property fmtid="{D5CDD505-2E9C-101B-9397-08002B2CF9AE}" pid="68" name="FSC#COOELAK@1.1001:IncomingNumber">
    <vt:lpwstr/>
  </property>
  <property fmtid="{D5CDD505-2E9C-101B-9397-08002B2CF9AE}" pid="69" name="FSC#COOELAK@1.1001:IncomingSubject">
    <vt:lpwstr/>
  </property>
  <property fmtid="{D5CDD505-2E9C-101B-9397-08002B2CF9AE}" pid="70" name="FSC#COOELAK@1.1001:ProcessResponsible">
    <vt:lpwstr/>
  </property>
  <property fmtid="{D5CDD505-2E9C-101B-9397-08002B2CF9AE}" pid="71" name="FSC#COOELAK@1.1001:ProcessResponsiblePhone">
    <vt:lpwstr/>
  </property>
  <property fmtid="{D5CDD505-2E9C-101B-9397-08002B2CF9AE}" pid="72" name="FSC#COOELAK@1.1001:ProcessResponsibleMail">
    <vt:lpwstr/>
  </property>
  <property fmtid="{D5CDD505-2E9C-101B-9397-08002B2CF9AE}" pid="73" name="FSC#COOELAK@1.1001:ProcessResponsibleFax">
    <vt:lpwstr/>
  </property>
  <property fmtid="{D5CDD505-2E9C-101B-9397-08002B2CF9AE}" pid="74" name="FSC#COOELAK@1.1001:ApproverFirstName">
    <vt:lpwstr/>
  </property>
  <property fmtid="{D5CDD505-2E9C-101B-9397-08002B2CF9AE}" pid="75" name="FSC#COOELAK@1.1001:ApproverSurName">
    <vt:lpwstr/>
  </property>
  <property fmtid="{D5CDD505-2E9C-101B-9397-08002B2CF9AE}" pid="76" name="FSC#COOELAK@1.1001:ApproverTitle">
    <vt:lpwstr/>
  </property>
  <property fmtid="{D5CDD505-2E9C-101B-9397-08002B2CF9AE}" pid="77" name="FSC#COOELAK@1.1001:ExternalDate">
    <vt:lpwstr/>
  </property>
  <property fmtid="{D5CDD505-2E9C-101B-9397-08002B2CF9AE}" pid="78" name="FSC#COOELAK@1.1001:SettlementApprovedAt">
    <vt:lpwstr/>
  </property>
  <property fmtid="{D5CDD505-2E9C-101B-9397-08002B2CF9AE}" pid="79" name="FSC#COOELAK@1.1001:BaseNumber">
    <vt:lpwstr>04.01.23.02.02</vt:lpwstr>
  </property>
  <property fmtid="{D5CDD505-2E9C-101B-9397-08002B2CF9AE}" pid="80" name="FSC#ELAKGOV@1.1001:PersonalSubjGender">
    <vt:lpwstr/>
  </property>
  <property fmtid="{D5CDD505-2E9C-101B-9397-08002B2CF9AE}" pid="81" name="FSC#ELAKGOV@1.1001:PersonalSubjFirstName">
    <vt:lpwstr/>
  </property>
  <property fmtid="{D5CDD505-2E9C-101B-9397-08002B2CF9AE}" pid="82" name="FSC#ELAKGOV@1.1001:PersonalSubjSurName">
    <vt:lpwstr/>
  </property>
  <property fmtid="{D5CDD505-2E9C-101B-9397-08002B2CF9AE}" pid="83" name="FSC#ELAKGOV@1.1001:PersonalSubjSalutation">
    <vt:lpwstr/>
  </property>
  <property fmtid="{D5CDD505-2E9C-101B-9397-08002B2CF9AE}" pid="84" name="FSC#ELAKGOV@1.1001:PersonalSubjAddress">
    <vt:lpwstr/>
  </property>
  <property fmtid="{D5CDD505-2E9C-101B-9397-08002B2CF9AE}" pid="85" name="FSC#FSCIBISDOCPROPS@15.1400:RRBNumber">
    <vt:lpwstr>Nicht verfügbar</vt:lpwstr>
  </property>
  <property fmtid="{D5CDD505-2E9C-101B-9397-08002B2CF9AE}" pid="86" name="FSC#FSCIBISDOCPROPS@15.1400:RRSessionDate">
    <vt:lpwstr/>
  </property>
  <property fmtid="{D5CDD505-2E9C-101B-9397-08002B2CF9AE}" pid="87" name="FSC#LOCALSW@2103.100:TGDOSREI">
    <vt:lpwstr/>
  </property>
  <property fmtid="{D5CDD505-2E9C-101B-9397-08002B2CF9AE}" pid="88" name="FSC#ATSTATECFG@1.1001:Office">
    <vt:lpwstr/>
  </property>
  <property fmtid="{D5CDD505-2E9C-101B-9397-08002B2CF9AE}" pid="89" name="FSC#ATSTATECFG@1.1001:Agent">
    <vt:lpwstr>Sandra Bachmann AVK</vt:lpwstr>
  </property>
  <property fmtid="{D5CDD505-2E9C-101B-9397-08002B2CF9AE}" pid="90" name="FSC#ATSTATECFG@1.1001:AgentPhone">
    <vt:lpwstr>+41 58 345 58 10</vt:lpwstr>
  </property>
  <property fmtid="{D5CDD505-2E9C-101B-9397-08002B2CF9AE}" pid="91" name="FSC#ATSTATECFG@1.1001:DepartmentFax">
    <vt:lpwstr/>
  </property>
  <property fmtid="{D5CDD505-2E9C-101B-9397-08002B2CF9AE}" pid="92" name="FSC#ATSTATECFG@1.1001:DepartmentEmail">
    <vt:lpwstr>leitung.avk@tg.ch</vt:lpwstr>
  </property>
  <property fmtid="{D5CDD505-2E9C-101B-9397-08002B2CF9AE}" pid="93" name="FSC#ATSTATECFG@1.1001:SubfileDate">
    <vt:lpwstr>02.02.2016</vt:lpwstr>
  </property>
  <property fmtid="{D5CDD505-2E9C-101B-9397-08002B2CF9AE}" pid="94" name="FSC#ATSTATECFG@1.1001:SubfileSubject">
    <vt:lpwstr/>
  </property>
  <property fmtid="{D5CDD505-2E9C-101B-9397-08002B2CF9AE}" pid="95" name="FSC#ATSTATECFG@1.1001:DepartmentZipCode">
    <vt:lpwstr>8510</vt:lpwstr>
  </property>
  <property fmtid="{D5CDD505-2E9C-101B-9397-08002B2CF9AE}" pid="96" name="FSC#ATSTATECFG@1.1001:DepartmentCountry">
    <vt:lpwstr>Schweiz</vt:lpwstr>
  </property>
  <property fmtid="{D5CDD505-2E9C-101B-9397-08002B2CF9AE}" pid="97" name="FSC#ATSTATECFG@1.1001:DepartmentCity">
    <vt:lpwstr>Frauenfeld</vt:lpwstr>
  </property>
  <property fmtid="{D5CDD505-2E9C-101B-9397-08002B2CF9AE}" pid="98" name="FSC#ATSTATECFG@1.1001:DepartmentStreet">
    <vt:lpwstr>Spannerstrasse 31</vt:lpwstr>
  </property>
  <property fmtid="{D5CDD505-2E9C-101B-9397-08002B2CF9AE}" pid="99" name="FSC#ATSTATECFG@1.1001:DepartmentDVR">
    <vt:lpwstr/>
  </property>
  <property fmtid="{D5CDD505-2E9C-101B-9397-08002B2CF9AE}" pid="100" name="FSC#ATSTATECFG@1.1001:DepartmentUID">
    <vt:lpwstr>4110</vt:lpwstr>
  </property>
  <property fmtid="{D5CDD505-2E9C-101B-9397-08002B2CF9AE}" pid="101" name="FSC#ATSTATECFG@1.1001:SubfileReference">
    <vt:lpwstr>013</vt:lpwstr>
  </property>
  <property fmtid="{D5CDD505-2E9C-101B-9397-08002B2CF9AE}" pid="102" name="FSC#ATSTATECFG@1.1001:Clause">
    <vt:lpwstr/>
  </property>
  <property fmtid="{D5CDD505-2E9C-101B-9397-08002B2CF9AE}" pid="103" name="FSC#ATSTATECFG@1.1001:ApprovedSignature">
    <vt:lpwstr/>
  </property>
  <property fmtid="{D5CDD505-2E9C-101B-9397-08002B2CF9AE}" pid="104" name="FSC#ATSTATECFG@1.1001:BankAccount">
    <vt:lpwstr/>
  </property>
  <property fmtid="{D5CDD505-2E9C-101B-9397-08002B2CF9AE}" pid="105" name="FSC#ATSTATECFG@1.1001:BankAccountOwner">
    <vt:lpwstr/>
  </property>
  <property fmtid="{D5CDD505-2E9C-101B-9397-08002B2CF9AE}" pid="106" name="FSC#ATSTATECFG@1.1001:BankInstitute">
    <vt:lpwstr/>
  </property>
  <property fmtid="{D5CDD505-2E9C-101B-9397-08002B2CF9AE}" pid="107" name="FSC#ATSTATECFG@1.1001:BankAccountID">
    <vt:lpwstr/>
  </property>
  <property fmtid="{D5CDD505-2E9C-101B-9397-08002B2CF9AE}" pid="108" name="FSC#ATSTATECFG@1.1001:BankAccountIBAN">
    <vt:lpwstr/>
  </property>
  <property fmtid="{D5CDD505-2E9C-101B-9397-08002B2CF9AE}" pid="109" name="FSC#ATSTATECFG@1.1001:BankAccountBIC">
    <vt:lpwstr/>
  </property>
  <property fmtid="{D5CDD505-2E9C-101B-9397-08002B2CF9AE}" pid="110" name="FSC#ATSTATECFG@1.1001:BankName">
    <vt:lpwstr/>
  </property>
  <property fmtid="{D5CDD505-2E9C-101B-9397-08002B2CF9AE}" pid="111" name="FSC#FSCFOLIO@1.1001:docpropproject">
    <vt:lpwstr/>
  </property>
</Properties>
</file>