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700" w:rsidRDefault="00823700" w:rsidP="00823700">
      <w:pPr>
        <w:rPr>
          <w:sz w:val="24"/>
        </w:rPr>
      </w:pPr>
    </w:p>
    <w:p w:rsidR="00876432" w:rsidRDefault="00876432" w:rsidP="00823700">
      <w:pPr>
        <w:rPr>
          <w:b/>
          <w:sz w:val="48"/>
          <w:szCs w:val="48"/>
        </w:rPr>
      </w:pPr>
    </w:p>
    <w:p w:rsidR="00823700" w:rsidRPr="00B1680A" w:rsidRDefault="00823700" w:rsidP="00823700">
      <w:pPr>
        <w:rPr>
          <w:b/>
          <w:sz w:val="48"/>
          <w:szCs w:val="48"/>
        </w:rPr>
      </w:pPr>
      <w:r w:rsidRPr="00B1680A">
        <w:rPr>
          <w:b/>
          <w:sz w:val="48"/>
          <w:szCs w:val="48"/>
        </w:rPr>
        <w:t>Ohnmächtige Eltern</w:t>
      </w:r>
    </w:p>
    <w:p w:rsidR="00926E49" w:rsidRPr="00817E57" w:rsidRDefault="00926E49" w:rsidP="00823700">
      <w:pPr>
        <w:rPr>
          <w:sz w:val="24"/>
        </w:rPr>
      </w:pPr>
    </w:p>
    <w:p w:rsidR="00823700" w:rsidRPr="00B1680A" w:rsidRDefault="00926E49" w:rsidP="00823700">
      <w:pPr>
        <w:rPr>
          <w:b/>
          <w:sz w:val="22"/>
          <w:szCs w:val="22"/>
        </w:rPr>
      </w:pPr>
      <w:r w:rsidRPr="00B1680A">
        <w:rPr>
          <w:b/>
          <w:sz w:val="22"/>
          <w:szCs w:val="22"/>
        </w:rPr>
        <w:t>Ein Themenabend f</w:t>
      </w:r>
      <w:r w:rsidR="00823700" w:rsidRPr="00B1680A">
        <w:rPr>
          <w:b/>
          <w:sz w:val="22"/>
          <w:szCs w:val="22"/>
        </w:rPr>
        <w:t>ür Eltern und Interessierte</w:t>
      </w:r>
    </w:p>
    <w:p w:rsidR="00926E49" w:rsidRPr="00B1680A" w:rsidRDefault="00926E49" w:rsidP="00823700">
      <w:pPr>
        <w:rPr>
          <w:sz w:val="22"/>
          <w:szCs w:val="22"/>
        </w:rPr>
      </w:pPr>
    </w:p>
    <w:p w:rsidR="00CC0AB5" w:rsidRPr="00B1680A" w:rsidRDefault="00CC0AB5" w:rsidP="00823700">
      <w:pPr>
        <w:rPr>
          <w:sz w:val="22"/>
          <w:szCs w:val="22"/>
        </w:rPr>
      </w:pPr>
    </w:p>
    <w:p w:rsidR="00926E49" w:rsidRPr="00B1680A" w:rsidRDefault="00926E49" w:rsidP="00926E49">
      <w:pPr>
        <w:spacing w:after="120"/>
        <w:rPr>
          <w:sz w:val="22"/>
          <w:szCs w:val="22"/>
        </w:rPr>
      </w:pPr>
      <w:r w:rsidRPr="00B1680A">
        <w:rPr>
          <w:sz w:val="22"/>
          <w:szCs w:val="22"/>
        </w:rPr>
        <w:t xml:space="preserve">Der Umgang mit heranwachsenden Jugendlichen stellt für Eltern und Lehrpersonen eine grosse Herausforderung dar. </w:t>
      </w:r>
      <w:r w:rsidR="00FF117C" w:rsidRPr="00B1680A">
        <w:rPr>
          <w:sz w:val="22"/>
          <w:szCs w:val="22"/>
        </w:rPr>
        <w:t>Gerade Eltern</w:t>
      </w:r>
      <w:r w:rsidRPr="00B1680A">
        <w:rPr>
          <w:sz w:val="22"/>
          <w:szCs w:val="22"/>
        </w:rPr>
        <w:t xml:space="preserve"> sind oft hilflos und können den Jugendlichen wenig entg</w:t>
      </w:r>
      <w:r w:rsidRPr="00B1680A">
        <w:rPr>
          <w:sz w:val="22"/>
          <w:szCs w:val="22"/>
        </w:rPr>
        <w:t>e</w:t>
      </w:r>
      <w:r w:rsidRPr="00B1680A">
        <w:rPr>
          <w:sz w:val="22"/>
          <w:szCs w:val="22"/>
        </w:rPr>
        <w:t xml:space="preserve">gensetzen. </w:t>
      </w:r>
    </w:p>
    <w:p w:rsidR="00926E49" w:rsidRPr="00B1680A" w:rsidRDefault="00926E49" w:rsidP="00926E49">
      <w:pPr>
        <w:spacing w:after="120"/>
        <w:rPr>
          <w:sz w:val="22"/>
          <w:szCs w:val="22"/>
        </w:rPr>
      </w:pPr>
      <w:r w:rsidRPr="00B1680A">
        <w:rPr>
          <w:sz w:val="22"/>
          <w:szCs w:val="22"/>
        </w:rPr>
        <w:t xml:space="preserve">Die Arbeiten von Haim Omer, einem bekannten israelischen Professor für Psychologie an der Universität in Tel Aviv, </w:t>
      </w:r>
      <w:r w:rsidR="00FF117C" w:rsidRPr="00B1680A">
        <w:rPr>
          <w:sz w:val="22"/>
          <w:szCs w:val="22"/>
        </w:rPr>
        <w:t>versuchen auf diese Problematik eine Antwort zu geben. Sein Konzept der</w:t>
      </w:r>
      <w:r w:rsidRPr="00B1680A">
        <w:rPr>
          <w:sz w:val="22"/>
          <w:szCs w:val="22"/>
        </w:rPr>
        <w:t xml:space="preserve"> „elterliche</w:t>
      </w:r>
      <w:r w:rsidR="00FF117C" w:rsidRPr="00B1680A">
        <w:rPr>
          <w:sz w:val="22"/>
          <w:szCs w:val="22"/>
        </w:rPr>
        <w:t>n</w:t>
      </w:r>
      <w:r w:rsidRPr="00B1680A">
        <w:rPr>
          <w:sz w:val="22"/>
          <w:szCs w:val="22"/>
        </w:rPr>
        <w:t xml:space="preserve"> Präsenz“ </w:t>
      </w:r>
      <w:r w:rsidR="00FF117C" w:rsidRPr="00B1680A">
        <w:rPr>
          <w:sz w:val="22"/>
          <w:szCs w:val="22"/>
        </w:rPr>
        <w:t xml:space="preserve">gibt Erziehungsverantwortlichen wertvolle Hinweise für die </w:t>
      </w:r>
      <w:r w:rsidRPr="00B1680A">
        <w:rPr>
          <w:sz w:val="22"/>
          <w:szCs w:val="22"/>
        </w:rPr>
        <w:t>praktische U</w:t>
      </w:r>
      <w:r w:rsidRPr="00B1680A">
        <w:rPr>
          <w:sz w:val="22"/>
          <w:szCs w:val="22"/>
        </w:rPr>
        <w:t>m</w:t>
      </w:r>
      <w:r w:rsidRPr="00B1680A">
        <w:rPr>
          <w:sz w:val="22"/>
          <w:szCs w:val="22"/>
        </w:rPr>
        <w:t xml:space="preserve">setzung </w:t>
      </w:r>
      <w:r w:rsidR="00FF117C" w:rsidRPr="00B1680A">
        <w:rPr>
          <w:sz w:val="22"/>
          <w:szCs w:val="22"/>
        </w:rPr>
        <w:t>im</w:t>
      </w:r>
      <w:r w:rsidRPr="00B1680A">
        <w:rPr>
          <w:sz w:val="22"/>
          <w:szCs w:val="22"/>
        </w:rPr>
        <w:t xml:space="preserve"> Alltag daheim oder in öffentlichen Räumen.</w:t>
      </w:r>
    </w:p>
    <w:p w:rsidR="00823700" w:rsidRPr="00B1680A" w:rsidRDefault="00823700" w:rsidP="00823700">
      <w:pPr>
        <w:rPr>
          <w:sz w:val="22"/>
          <w:szCs w:val="22"/>
        </w:rPr>
      </w:pPr>
    </w:p>
    <w:p w:rsidR="006C00EF" w:rsidRPr="00B1680A" w:rsidRDefault="006C00EF" w:rsidP="00823700">
      <w:pPr>
        <w:rPr>
          <w:sz w:val="22"/>
          <w:szCs w:val="22"/>
        </w:rPr>
      </w:pPr>
    </w:p>
    <w:p w:rsidR="00FF117C" w:rsidRPr="00B1680A" w:rsidRDefault="00FF117C" w:rsidP="00FF117C">
      <w:pPr>
        <w:rPr>
          <w:sz w:val="22"/>
          <w:szCs w:val="22"/>
        </w:rPr>
      </w:pPr>
      <w:r w:rsidRPr="00B1680A">
        <w:rPr>
          <w:b/>
          <w:sz w:val="22"/>
          <w:szCs w:val="22"/>
        </w:rPr>
        <w:t>Programm:</w:t>
      </w:r>
      <w:r w:rsidRPr="00B1680A">
        <w:rPr>
          <w:b/>
          <w:sz w:val="22"/>
          <w:szCs w:val="22"/>
        </w:rPr>
        <w:tab/>
      </w:r>
      <w:r w:rsidRPr="00B1680A">
        <w:rPr>
          <w:b/>
          <w:sz w:val="22"/>
          <w:szCs w:val="22"/>
        </w:rPr>
        <w:tab/>
      </w:r>
      <w:r w:rsidRPr="00B1680A">
        <w:rPr>
          <w:sz w:val="22"/>
          <w:szCs w:val="22"/>
        </w:rPr>
        <w:tab/>
        <w:t xml:space="preserve">Begrüssung </w:t>
      </w:r>
      <w:r w:rsidR="0020251F">
        <w:rPr>
          <w:sz w:val="22"/>
          <w:szCs w:val="22"/>
        </w:rPr>
        <w:t>durch Doris Caviezel, Stadträtin und Schulrats-</w:t>
      </w:r>
      <w:r w:rsidR="0020251F">
        <w:rPr>
          <w:sz w:val="22"/>
          <w:szCs w:val="22"/>
        </w:rPr>
        <w:br/>
      </w:r>
      <w:r w:rsidR="0020251F">
        <w:rPr>
          <w:sz w:val="22"/>
          <w:szCs w:val="22"/>
        </w:rPr>
        <w:tab/>
      </w:r>
      <w:r w:rsidR="0020251F">
        <w:rPr>
          <w:sz w:val="22"/>
          <w:szCs w:val="22"/>
        </w:rPr>
        <w:tab/>
      </w:r>
      <w:r w:rsidR="0020251F">
        <w:rPr>
          <w:sz w:val="22"/>
          <w:szCs w:val="22"/>
        </w:rPr>
        <w:tab/>
      </w:r>
      <w:r w:rsidR="0020251F">
        <w:rPr>
          <w:sz w:val="22"/>
          <w:szCs w:val="22"/>
        </w:rPr>
        <w:tab/>
      </w:r>
      <w:proofErr w:type="spellStart"/>
      <w:r w:rsidR="0020251F">
        <w:rPr>
          <w:sz w:val="22"/>
          <w:szCs w:val="22"/>
        </w:rPr>
        <w:t>präsidentin</w:t>
      </w:r>
      <w:proofErr w:type="spellEnd"/>
      <w:r w:rsidR="0020251F">
        <w:rPr>
          <w:sz w:val="22"/>
          <w:szCs w:val="22"/>
        </w:rPr>
        <w:t xml:space="preserve"> der Stadtschule Chur</w:t>
      </w:r>
    </w:p>
    <w:p w:rsidR="00FF117C" w:rsidRPr="00B1680A" w:rsidRDefault="00FF117C" w:rsidP="00FF117C">
      <w:pPr>
        <w:rPr>
          <w:sz w:val="22"/>
          <w:szCs w:val="22"/>
        </w:rPr>
      </w:pPr>
    </w:p>
    <w:p w:rsidR="00FF117C" w:rsidRPr="00B1680A" w:rsidRDefault="00FF117C" w:rsidP="00FF117C">
      <w:pPr>
        <w:ind w:left="2124" w:firstLine="708"/>
        <w:rPr>
          <w:sz w:val="22"/>
          <w:szCs w:val="22"/>
        </w:rPr>
      </w:pPr>
      <w:r w:rsidRPr="00B1680A">
        <w:rPr>
          <w:sz w:val="22"/>
          <w:szCs w:val="22"/>
        </w:rPr>
        <w:t xml:space="preserve">Vortrag über Theorie und Praxis von Haim </w:t>
      </w:r>
      <w:proofErr w:type="spellStart"/>
      <w:r w:rsidRPr="00B1680A">
        <w:rPr>
          <w:sz w:val="22"/>
          <w:szCs w:val="22"/>
        </w:rPr>
        <w:t>Omer’s</w:t>
      </w:r>
      <w:proofErr w:type="spellEnd"/>
      <w:r w:rsidRPr="00B1680A">
        <w:rPr>
          <w:sz w:val="22"/>
          <w:szCs w:val="22"/>
        </w:rPr>
        <w:t xml:space="preserve"> Konzept</w:t>
      </w:r>
    </w:p>
    <w:p w:rsidR="00FF117C" w:rsidRPr="00B1680A" w:rsidRDefault="00FF117C" w:rsidP="00FF117C">
      <w:pPr>
        <w:ind w:left="2124" w:firstLine="708"/>
        <w:rPr>
          <w:sz w:val="22"/>
          <w:szCs w:val="22"/>
        </w:rPr>
      </w:pPr>
      <w:r w:rsidRPr="00B1680A">
        <w:rPr>
          <w:sz w:val="22"/>
          <w:szCs w:val="22"/>
        </w:rPr>
        <w:t xml:space="preserve">von Karl </w:t>
      </w:r>
      <w:proofErr w:type="spellStart"/>
      <w:r w:rsidRPr="00B1680A">
        <w:rPr>
          <w:sz w:val="22"/>
          <w:szCs w:val="22"/>
        </w:rPr>
        <w:t>Dülli-Loher</w:t>
      </w:r>
      <w:proofErr w:type="spellEnd"/>
      <w:r w:rsidRPr="00B1680A">
        <w:rPr>
          <w:sz w:val="22"/>
          <w:szCs w:val="22"/>
        </w:rPr>
        <w:t xml:space="preserve">, </w:t>
      </w:r>
      <w:proofErr w:type="spellStart"/>
      <w:r w:rsidRPr="00B1680A">
        <w:rPr>
          <w:sz w:val="22"/>
          <w:szCs w:val="22"/>
        </w:rPr>
        <w:t>lic</w:t>
      </w:r>
      <w:proofErr w:type="spellEnd"/>
      <w:r w:rsidRPr="00B1680A">
        <w:rPr>
          <w:sz w:val="22"/>
          <w:szCs w:val="22"/>
        </w:rPr>
        <w:t>. phil.</w:t>
      </w:r>
    </w:p>
    <w:p w:rsidR="00FF117C" w:rsidRPr="00B1680A" w:rsidRDefault="00FF117C" w:rsidP="00FF117C">
      <w:pPr>
        <w:ind w:left="2124" w:firstLine="708"/>
        <w:rPr>
          <w:sz w:val="22"/>
          <w:szCs w:val="22"/>
        </w:rPr>
      </w:pPr>
      <w:r w:rsidRPr="00B1680A">
        <w:rPr>
          <w:sz w:val="22"/>
          <w:szCs w:val="22"/>
        </w:rPr>
        <w:t>Fachpsychologe für Psychotherapie FSP, Schulratspräsident</w:t>
      </w:r>
    </w:p>
    <w:p w:rsidR="00FF117C" w:rsidRPr="00B1680A" w:rsidRDefault="00FF117C" w:rsidP="00FF117C">
      <w:pPr>
        <w:rPr>
          <w:sz w:val="22"/>
          <w:szCs w:val="22"/>
        </w:rPr>
      </w:pPr>
    </w:p>
    <w:p w:rsidR="00FF117C" w:rsidRPr="00B1680A" w:rsidRDefault="00CC0AB5" w:rsidP="00CC0AB5">
      <w:pPr>
        <w:ind w:left="2832" w:firstLine="3"/>
        <w:rPr>
          <w:sz w:val="22"/>
          <w:szCs w:val="22"/>
        </w:rPr>
      </w:pPr>
      <w:r w:rsidRPr="00B1680A">
        <w:rPr>
          <w:sz w:val="22"/>
          <w:szCs w:val="22"/>
        </w:rPr>
        <w:t>Thematik aus Sicht der</w:t>
      </w:r>
      <w:r w:rsidR="00FF117C" w:rsidRPr="00B1680A">
        <w:rPr>
          <w:sz w:val="22"/>
          <w:szCs w:val="22"/>
        </w:rPr>
        <w:t xml:space="preserve"> Stadtschule Chur, </w:t>
      </w:r>
      <w:r w:rsidRPr="00B1680A">
        <w:rPr>
          <w:sz w:val="22"/>
          <w:szCs w:val="22"/>
        </w:rPr>
        <w:t>dem Schulpsycholog</w:t>
      </w:r>
      <w:r w:rsidRPr="00B1680A">
        <w:rPr>
          <w:sz w:val="22"/>
          <w:szCs w:val="22"/>
        </w:rPr>
        <w:t>i</w:t>
      </w:r>
      <w:r w:rsidRPr="00B1680A">
        <w:rPr>
          <w:sz w:val="22"/>
          <w:szCs w:val="22"/>
        </w:rPr>
        <w:t>schen Dienst (</w:t>
      </w:r>
      <w:proofErr w:type="spellStart"/>
      <w:r w:rsidRPr="00B1680A">
        <w:rPr>
          <w:sz w:val="22"/>
          <w:szCs w:val="22"/>
        </w:rPr>
        <w:t>SpD</w:t>
      </w:r>
      <w:proofErr w:type="spellEnd"/>
      <w:r w:rsidRPr="00B1680A">
        <w:rPr>
          <w:sz w:val="22"/>
          <w:szCs w:val="22"/>
        </w:rPr>
        <w:t>) und der Kinder- und Jugendpsychiatrie (</w:t>
      </w:r>
      <w:r w:rsidR="00BB2F71">
        <w:rPr>
          <w:sz w:val="22"/>
          <w:szCs w:val="22"/>
        </w:rPr>
        <w:t>KJP Graubünden</w:t>
      </w:r>
      <w:r w:rsidRPr="00B1680A">
        <w:rPr>
          <w:sz w:val="22"/>
          <w:szCs w:val="22"/>
        </w:rPr>
        <w:t xml:space="preserve">) </w:t>
      </w:r>
    </w:p>
    <w:p w:rsidR="00CC0AB5" w:rsidRPr="00B1680A" w:rsidRDefault="00FF117C" w:rsidP="00FF117C">
      <w:pPr>
        <w:rPr>
          <w:sz w:val="22"/>
          <w:szCs w:val="22"/>
        </w:rPr>
      </w:pPr>
      <w:r w:rsidRPr="00B1680A">
        <w:rPr>
          <w:sz w:val="22"/>
          <w:szCs w:val="22"/>
        </w:rPr>
        <w:tab/>
      </w:r>
      <w:r w:rsidRPr="00B1680A">
        <w:rPr>
          <w:sz w:val="22"/>
          <w:szCs w:val="22"/>
        </w:rPr>
        <w:tab/>
      </w:r>
      <w:r w:rsidRPr="00B1680A">
        <w:rPr>
          <w:sz w:val="22"/>
          <w:szCs w:val="22"/>
        </w:rPr>
        <w:tab/>
      </w:r>
      <w:r w:rsidRPr="00B1680A">
        <w:rPr>
          <w:sz w:val="22"/>
          <w:szCs w:val="22"/>
        </w:rPr>
        <w:tab/>
      </w:r>
    </w:p>
    <w:p w:rsidR="00FF117C" w:rsidRPr="00B1680A" w:rsidRDefault="00FF117C" w:rsidP="00CC0AB5">
      <w:pPr>
        <w:ind w:left="2124" w:firstLine="708"/>
        <w:rPr>
          <w:sz w:val="22"/>
          <w:szCs w:val="22"/>
        </w:rPr>
      </w:pPr>
      <w:r w:rsidRPr="00B1680A">
        <w:rPr>
          <w:sz w:val="22"/>
          <w:szCs w:val="22"/>
        </w:rPr>
        <w:t>Diskussion</w:t>
      </w:r>
    </w:p>
    <w:p w:rsidR="00CC0AB5" w:rsidRPr="00B1680A" w:rsidRDefault="00CC0AB5" w:rsidP="00CC0AB5">
      <w:pPr>
        <w:ind w:left="2124" w:firstLine="708"/>
        <w:rPr>
          <w:sz w:val="22"/>
          <w:szCs w:val="22"/>
        </w:rPr>
      </w:pPr>
    </w:p>
    <w:p w:rsidR="00FF117C" w:rsidRPr="00B1680A" w:rsidRDefault="00FF117C" w:rsidP="00823700">
      <w:pPr>
        <w:rPr>
          <w:sz w:val="22"/>
          <w:szCs w:val="22"/>
        </w:rPr>
      </w:pPr>
    </w:p>
    <w:p w:rsidR="00CC0AB5" w:rsidRPr="00B1680A" w:rsidRDefault="00CC0AB5" w:rsidP="00CC0AB5">
      <w:pPr>
        <w:ind w:left="2832" w:hanging="2832"/>
        <w:rPr>
          <w:bCs/>
          <w:color w:val="000000"/>
          <w:kern w:val="36"/>
          <w:sz w:val="22"/>
          <w:szCs w:val="22"/>
          <w:lang w:val="de-DE"/>
        </w:rPr>
      </w:pPr>
      <w:r w:rsidRPr="00B1680A">
        <w:rPr>
          <w:b/>
          <w:sz w:val="22"/>
          <w:szCs w:val="22"/>
        </w:rPr>
        <w:t>Veranstalter:</w:t>
      </w:r>
      <w:r w:rsidRPr="00B1680A">
        <w:rPr>
          <w:sz w:val="22"/>
          <w:szCs w:val="22"/>
        </w:rPr>
        <w:tab/>
        <w:t>Stadtschule Chur / Thomas Willi</w:t>
      </w:r>
      <w:r w:rsidRPr="00B1680A">
        <w:rPr>
          <w:sz w:val="22"/>
          <w:szCs w:val="22"/>
        </w:rPr>
        <w:br/>
      </w:r>
      <w:r w:rsidRPr="00B1680A">
        <w:rPr>
          <w:bCs/>
          <w:color w:val="000000"/>
          <w:kern w:val="36"/>
          <w:sz w:val="22"/>
          <w:szCs w:val="22"/>
          <w:lang w:val="de-DE"/>
        </w:rPr>
        <w:t>Schulpsychologischer Dienst / Georges Steffen</w:t>
      </w:r>
    </w:p>
    <w:p w:rsidR="00CC0AB5" w:rsidRPr="00B1680A" w:rsidRDefault="00CC0AB5" w:rsidP="00CC0AB5">
      <w:pPr>
        <w:ind w:left="2832" w:hanging="2832"/>
        <w:rPr>
          <w:sz w:val="22"/>
          <w:szCs w:val="22"/>
        </w:rPr>
      </w:pPr>
      <w:r w:rsidRPr="00B1680A">
        <w:rPr>
          <w:sz w:val="22"/>
          <w:szCs w:val="22"/>
        </w:rPr>
        <w:tab/>
        <w:t>Kinder- und Jugendpsychiatrie Graubünden / Reto Mischol</w:t>
      </w:r>
    </w:p>
    <w:p w:rsidR="00FF117C" w:rsidRPr="00B1680A" w:rsidRDefault="00FF117C" w:rsidP="00823700">
      <w:pPr>
        <w:rPr>
          <w:sz w:val="22"/>
          <w:szCs w:val="22"/>
        </w:rPr>
      </w:pPr>
    </w:p>
    <w:p w:rsidR="00FF117C" w:rsidRPr="00B1680A" w:rsidRDefault="00FF117C" w:rsidP="00823700">
      <w:pPr>
        <w:rPr>
          <w:sz w:val="22"/>
          <w:szCs w:val="22"/>
        </w:rPr>
      </w:pPr>
    </w:p>
    <w:p w:rsidR="00CC0AB5" w:rsidRPr="00B1680A" w:rsidRDefault="00CC0AB5" w:rsidP="00823700">
      <w:pPr>
        <w:rPr>
          <w:sz w:val="22"/>
          <w:szCs w:val="22"/>
        </w:rPr>
      </w:pPr>
    </w:p>
    <w:p w:rsidR="00823700" w:rsidRPr="00B1680A" w:rsidRDefault="00823700" w:rsidP="00823700">
      <w:pPr>
        <w:rPr>
          <w:sz w:val="22"/>
          <w:szCs w:val="22"/>
        </w:rPr>
      </w:pPr>
      <w:r w:rsidRPr="00B1680A">
        <w:rPr>
          <w:b/>
          <w:sz w:val="22"/>
          <w:szCs w:val="22"/>
        </w:rPr>
        <w:t>Ort:</w:t>
      </w:r>
      <w:r w:rsidRPr="00B1680A">
        <w:rPr>
          <w:sz w:val="22"/>
          <w:szCs w:val="22"/>
        </w:rPr>
        <w:t xml:space="preserve"> </w:t>
      </w:r>
      <w:r w:rsidRPr="00B1680A">
        <w:rPr>
          <w:sz w:val="22"/>
          <w:szCs w:val="22"/>
        </w:rPr>
        <w:tab/>
      </w:r>
      <w:r w:rsidRPr="00B1680A">
        <w:rPr>
          <w:sz w:val="22"/>
          <w:szCs w:val="22"/>
        </w:rPr>
        <w:tab/>
      </w:r>
      <w:r w:rsidRPr="00B1680A">
        <w:rPr>
          <w:sz w:val="22"/>
          <w:szCs w:val="22"/>
        </w:rPr>
        <w:tab/>
      </w:r>
      <w:r w:rsidRPr="00B1680A">
        <w:rPr>
          <w:sz w:val="22"/>
          <w:szCs w:val="22"/>
        </w:rPr>
        <w:tab/>
        <w:t xml:space="preserve">B12, </w:t>
      </w:r>
      <w:proofErr w:type="spellStart"/>
      <w:r w:rsidRPr="00B1680A">
        <w:rPr>
          <w:sz w:val="22"/>
          <w:szCs w:val="22"/>
        </w:rPr>
        <w:t>Brandisstrasse</w:t>
      </w:r>
      <w:proofErr w:type="spellEnd"/>
      <w:r w:rsidRPr="00B1680A">
        <w:rPr>
          <w:sz w:val="22"/>
          <w:szCs w:val="22"/>
        </w:rPr>
        <w:t xml:space="preserve"> 12, 7000 Chur, </w:t>
      </w:r>
      <w:hyperlink r:id="rId7" w:history="1">
        <w:r w:rsidR="00CC0AB5" w:rsidRPr="00B1680A">
          <w:rPr>
            <w:rStyle w:val="Hyperlink"/>
            <w:sz w:val="22"/>
            <w:szCs w:val="22"/>
          </w:rPr>
          <w:t>www.brandis12.ch</w:t>
        </w:r>
      </w:hyperlink>
    </w:p>
    <w:p w:rsidR="00CC0AB5" w:rsidRPr="00B1680A" w:rsidRDefault="00CC0AB5" w:rsidP="00823700">
      <w:pPr>
        <w:rPr>
          <w:sz w:val="22"/>
          <w:szCs w:val="22"/>
        </w:rPr>
      </w:pPr>
    </w:p>
    <w:p w:rsidR="00823700" w:rsidRPr="00B1680A" w:rsidRDefault="00823700" w:rsidP="00823700">
      <w:pPr>
        <w:rPr>
          <w:sz w:val="22"/>
          <w:szCs w:val="22"/>
        </w:rPr>
      </w:pPr>
      <w:r w:rsidRPr="00B1680A">
        <w:rPr>
          <w:b/>
          <w:sz w:val="22"/>
          <w:szCs w:val="22"/>
        </w:rPr>
        <w:t>Datum:</w:t>
      </w:r>
      <w:r w:rsidRPr="00B1680A">
        <w:rPr>
          <w:sz w:val="22"/>
          <w:szCs w:val="22"/>
        </w:rPr>
        <w:t xml:space="preserve"> </w:t>
      </w:r>
      <w:r w:rsidRPr="00B1680A">
        <w:rPr>
          <w:sz w:val="22"/>
          <w:szCs w:val="22"/>
        </w:rPr>
        <w:tab/>
      </w:r>
      <w:r w:rsidRPr="00B1680A">
        <w:rPr>
          <w:sz w:val="22"/>
          <w:szCs w:val="22"/>
        </w:rPr>
        <w:tab/>
      </w:r>
      <w:r w:rsidRPr="00B1680A">
        <w:rPr>
          <w:sz w:val="22"/>
          <w:szCs w:val="22"/>
        </w:rPr>
        <w:tab/>
      </w:r>
      <w:r w:rsidR="00CC0AB5" w:rsidRPr="00B1680A">
        <w:rPr>
          <w:sz w:val="22"/>
          <w:szCs w:val="22"/>
        </w:rPr>
        <w:t xml:space="preserve">Donnerstag, 22. September </w:t>
      </w:r>
      <w:r w:rsidRPr="00B1680A">
        <w:rPr>
          <w:sz w:val="22"/>
          <w:szCs w:val="22"/>
        </w:rPr>
        <w:t>2011</w:t>
      </w:r>
    </w:p>
    <w:p w:rsidR="00CC0AB5" w:rsidRPr="00B1680A" w:rsidRDefault="00CC0AB5" w:rsidP="00823700">
      <w:pPr>
        <w:rPr>
          <w:sz w:val="22"/>
          <w:szCs w:val="22"/>
        </w:rPr>
      </w:pPr>
    </w:p>
    <w:p w:rsidR="00823700" w:rsidRPr="00B1680A" w:rsidRDefault="00823700" w:rsidP="00823700">
      <w:pPr>
        <w:rPr>
          <w:sz w:val="22"/>
          <w:szCs w:val="22"/>
        </w:rPr>
      </w:pPr>
      <w:r w:rsidRPr="00B1680A">
        <w:rPr>
          <w:b/>
          <w:sz w:val="22"/>
          <w:szCs w:val="22"/>
        </w:rPr>
        <w:t>Zeit:</w:t>
      </w:r>
      <w:r w:rsidRPr="00B1680A">
        <w:rPr>
          <w:sz w:val="22"/>
          <w:szCs w:val="22"/>
        </w:rPr>
        <w:tab/>
      </w:r>
      <w:r w:rsidRPr="00B1680A">
        <w:rPr>
          <w:sz w:val="22"/>
          <w:szCs w:val="22"/>
        </w:rPr>
        <w:tab/>
      </w:r>
      <w:r w:rsidRPr="00B1680A">
        <w:rPr>
          <w:sz w:val="22"/>
          <w:szCs w:val="22"/>
        </w:rPr>
        <w:tab/>
      </w:r>
      <w:r w:rsidRPr="00B1680A">
        <w:rPr>
          <w:sz w:val="22"/>
          <w:szCs w:val="22"/>
        </w:rPr>
        <w:tab/>
        <w:t>19.30 – 21.30 Uhr</w:t>
      </w:r>
      <w:r w:rsidR="00BB2F71">
        <w:rPr>
          <w:sz w:val="22"/>
          <w:szCs w:val="22"/>
        </w:rPr>
        <w:t xml:space="preserve"> (Türöffnung 19.00 Uhr)</w:t>
      </w:r>
    </w:p>
    <w:p w:rsidR="00CC0AB5" w:rsidRPr="00B1680A" w:rsidRDefault="00CC0AB5" w:rsidP="00823700">
      <w:pPr>
        <w:rPr>
          <w:sz w:val="22"/>
          <w:szCs w:val="22"/>
        </w:rPr>
      </w:pPr>
    </w:p>
    <w:p w:rsidR="00CC0AB5" w:rsidRPr="00B1680A" w:rsidRDefault="00CC0AB5" w:rsidP="00823700">
      <w:pPr>
        <w:rPr>
          <w:sz w:val="22"/>
          <w:szCs w:val="22"/>
        </w:rPr>
      </w:pPr>
    </w:p>
    <w:p w:rsidR="00823700" w:rsidRPr="00B1680A" w:rsidRDefault="00823700" w:rsidP="00823700">
      <w:pPr>
        <w:rPr>
          <w:sz w:val="22"/>
          <w:szCs w:val="22"/>
        </w:rPr>
      </w:pPr>
      <w:r w:rsidRPr="00B1680A">
        <w:rPr>
          <w:sz w:val="22"/>
          <w:szCs w:val="22"/>
        </w:rPr>
        <w:t>Eintritt frei</w:t>
      </w:r>
    </w:p>
    <w:p w:rsidR="00823700" w:rsidRDefault="00823700" w:rsidP="00823700"/>
    <w:p w:rsidR="00823700" w:rsidRDefault="00823700" w:rsidP="00823700"/>
    <w:p w:rsidR="00823700" w:rsidRDefault="00823700" w:rsidP="00823700"/>
    <w:p w:rsidR="00823700" w:rsidRDefault="00823700" w:rsidP="00823700"/>
    <w:p w:rsidR="00AD490D" w:rsidRDefault="00AD490D"/>
    <w:sectPr w:rsidR="00AD490D" w:rsidSect="005067A3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041" w:right="680" w:bottom="851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00EF" w:rsidRDefault="006C00EF" w:rsidP="006C00EF">
      <w:r>
        <w:separator/>
      </w:r>
    </w:p>
  </w:endnote>
  <w:endnote w:type="continuationSeparator" w:id="0">
    <w:p w:rsidR="006C00EF" w:rsidRDefault="006C00EF" w:rsidP="006C00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A27" w:rsidRDefault="00C54A27"/>
  <w:p w:rsidR="00C2688E" w:rsidRDefault="00C2688E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0EF" w:rsidRDefault="006C00EF">
    <w:pPr>
      <w:pStyle w:val="Fuzeile"/>
      <w:tabs>
        <w:tab w:val="clear" w:pos="4536"/>
        <w:tab w:val="clear" w:pos="9072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00EF" w:rsidRDefault="006C00EF" w:rsidP="006C00EF">
      <w:r>
        <w:separator/>
      </w:r>
    </w:p>
  </w:footnote>
  <w:footnote w:type="continuationSeparator" w:id="0">
    <w:p w:rsidR="006C00EF" w:rsidRDefault="006C00EF" w:rsidP="006C00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0EF" w:rsidRDefault="003F5FF1">
    <w:pPr>
      <w:pStyle w:val="Kopfzeile"/>
      <w:tabs>
        <w:tab w:val="clear" w:pos="4536"/>
        <w:tab w:val="clear" w:pos="9072"/>
      </w:tabs>
      <w:spacing w:before="440"/>
      <w:ind w:left="5018"/>
    </w:pPr>
    <w:r>
      <w:rPr>
        <w:noProof/>
      </w:rPr>
      <w:pict>
        <v:group id="_x0000_s2079" editas="canvas" style="position:absolute;left:0;text-align:left;margin-left:197.55pt;margin-top:-2.8pt;width:31.45pt;height:36.45pt;z-index:251662336" coordorigin="5653,510" coordsize="629,729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5653;top:510;width:629;height:729" o:preferrelative="f">
            <v:fill o:detectmouseclick="t"/>
            <v:path o:extrusionok="t" o:connecttype="none"/>
            <o:lock v:ext="edit" text="t"/>
          </v:shape>
          <v:rect id="_x0000_s2080" style="position:absolute;left:5826;top:552;width:18;height:106" fillcolor="black" stroked="f"/>
          <v:rect id="_x0000_s2081" style="position:absolute;left:5741;top:552;width:18;height:66" fillcolor="black" stroked="f"/>
          <v:rect id="_x0000_s2082" style="position:absolute;left:5783;top:552;width:19;height:66" fillcolor="black" stroked="f"/>
          <v:rect id="_x0000_s2083" style="position:absolute;left:5937;top:510;width:18;height:65" fillcolor="black" stroked="f"/>
          <v:rect id="_x0000_s2084" style="position:absolute;left:5979;top:510;width:18;height:65" fillcolor="black" stroked="f"/>
          <v:rect id="_x0000_s2085" style="position:absolute;left:6134;top:552;width:18;height:66" fillcolor="black" stroked="f"/>
          <v:rect id="_x0000_s2086" style="position:absolute;left:6176;top:552;width:19;height:66" fillcolor="black" stroked="f"/>
          <v:rect id="_x0000_s2087" style="position:absolute;left:6092;top:552;width:18;height:106" fillcolor="black" stroked="f"/>
          <v:rect id="_x0000_s2088" style="position:absolute;left:5758;top:723;width:18;height:66" fillcolor="black" stroked="f"/>
          <v:rect id="_x0000_s2089" style="position:absolute;left:6159;top:723;width:18;height:65" fillcolor="black" stroked="f"/>
          <v:rect id="_x0000_s2090" style="position:absolute;left:5894;top:511;width:19;height:148" fillcolor="black" stroked="f"/>
          <v:rect id="_x0000_s2091" style="position:absolute;left:6021;top:510;width:19;height:148" fillcolor="black" stroked="f"/>
          <v:rect id="_x0000_s2092" style="position:absolute;left:5698;top:552;width:18;height:458" fillcolor="black" stroked="f"/>
          <v:rect id="_x0000_s2093" style="position:absolute;left:6219;top:552;width:18;height:459" fillcolor="black" stroked="f"/>
          <v:rect id="_x0000_s2094" style="position:absolute;left:5671;top:1012;width:18;height:128" fillcolor="black" stroked="f"/>
          <v:rect id="_x0000_s2095" style="position:absolute;left:6245;top:1012;width:19;height:128" fillcolor="black" stroked="f"/>
          <v:rect id="_x0000_s2096" style="position:absolute;left:5653;top:1161;width:629;height:18" fillcolor="black" stroked="f"/>
          <v:shape id="_x0000_s2097" style="position:absolute;left:5808;top:851;width:19;height:288" coordsize="443,6907" path="m443,l,,,6907r443,l443,r,l,,,,,,443,xe" fillcolor="black" stroked="f">
            <v:path arrowok="t"/>
          </v:shape>
          <v:shape id="_x0000_s2098" style="position:absolute;left:5808;top:693;width:159;height:158" coordsize="3795,3792" path="m3795,r,l3725,1r-70,2l3581,7r-72,5l3435,19r-76,9l3284,38r-76,13l3131,65r-77,16l2977,98r-80,18l2819,138r-77,22l2662,185r-79,25l2504,238r-80,30l2345,299r-78,33l2187,368r-78,37l2031,443r-78,41l1875,527r-75,44l1722,618r-75,49l1572,717r-73,51l1461,796r-37,28l1389,851r-36,29l1316,910r-35,29l1245,968r-34,31l1177,1030r-35,31l1108,1093r-34,32l1041,1159r-33,33l976,1226r-33,35l911,1297r-33,36l848,1368r-31,36l787,1442r-29,37l728,1519r-29,39l670,1596r-29,41l614,1677r-27,40l560,1758r-26,44l508,1844r-25,43l459,1930r-25,44l410,2019r-23,45l365,2110r-22,47l322,2203r-21,48l281,2298r-19,49l243,2397r-18,48l206,2495r-16,51l173,2597r-15,52l143,2701r-14,52l115,2807r-12,53l90,2915r-10,55l69,3025r-10,56l50,3137r-9,57l33,3252r-6,57l21,3368r-6,58l11,3486r-4,61l5,3607r-2,61l1,3730,,3792r443,l443,3734r1,-54l446,3625r3,-55l452,3516r4,-53l460,3409r6,-51l472,3306r7,-51l486,3205r9,-52l503,3104r9,-48l523,3008r11,-49l544,2910r12,-45l569,2818r13,-45l596,2727r14,-44l625,2639r16,-46l656,2550r17,-42l690,2466r18,-42l725,2383r20,-41l763,2301r21,-40l803,2221r20,-38l844,2145r22,-39l888,2069r23,-38l934,1995r23,-36l981,1923r24,-36l1029,1854r25,-35l1079,1785r26,-34l1132,1718r27,-32l1185,1653r28,-32l1240,1590r28,-30l1295,1531r29,-31l1354,1470r30,-29l1413,1413r30,-29l1472,1357r31,-28l1534,1303r31,-27l1597,1250r32,-26l1660,1200r32,-26l1724,1150r31,-23l1823,1080r66,-45l1956,992r68,-41l2093,911r69,-39l2231,837r70,-35l2371,769r70,-32l2513,708r71,-29l2654,653r71,-25l2795,604r71,-21l2937,562r70,-18l3075,528r70,-16l3214,498r68,-12l3348,475r67,-9l3481,459r64,-6l3610,448r62,-4l3734,442r60,l3794,442,3795,r,l3795,xe" fillcolor="black" stroked="f">
            <v:path arrowok="t"/>
          </v:shape>
          <v:shape id="_x0000_s2099" style="position:absolute;left:5966;top:693;width:159;height:161" coordsize="3796,3861" path="m3796,3851r-1,-11l3791,3776r-4,-65l3783,3648r-6,-62l3771,3524r-7,-62l3756,3402r-8,-62l3739,3281r-9,-59l3720,3163r-11,-58l3697,3048r-11,-57l3673,2936r-13,-57l3646,2824r-15,-54l3616,2716r-16,-53l3584,2609r-17,-51l3550,2506r-17,-51l3513,2405r-18,-50l3475,2305r-19,-48l3435,2209r-21,-49l3392,2115r-22,-48l3347,2020r-23,-44l3300,1931r-24,-45l3252,1843r-25,-42l3202,1757r-27,-42l3148,1673r-26,-40l3095,1593r-27,-40l3040,1514r-28,-39l2983,1437r-30,-38l2923,1362r-30,-36l2863,1291r-30,-35l2801,1221r-31,-36l2739,1152r-33,-34l2674,1087r-33,-32l2609,1024r-35,-33l2508,932r-69,-59l2370,816r-71,-53l2227,711r-72,-51l2082,612r-74,-46l1934,522r-76,-42l1782,439r-76,-38l1629,365r-77,-35l1474,297r-77,-30l1318,238r-78,-28l1162,184r-79,-23l1004,139,925,119,847,100,770,83,690,68,612,54,535,41,457,30,381,22,304,14,227,9,152,5,77,2,1,,,442r65,1l132,446r67,4l268,455r66,6l403,470r69,9l542,489r69,12l679,515r71,15l820,547r70,18l960,584r70,22l1100,629r69,24l1238,678r69,28l1375,735r69,31l1512,798r67,33l1647,866r65,37l1778,943r66,41l1908,1026r63,44l2034,1115r62,48l2157,1212r60,52l2276,1318r29,25l2334,1371r29,28l2390,1428r28,28l2446,1487r28,30l2500,1546r28,32l2555,1609r26,32l2606,1673r25,32l2657,1738r25,36l2706,1807r25,35l2755,1877r24,37l2801,1949r22,37l2846,2023r22,40l2890,2101r21,38l2931,2178r21,41l2973,2259r18,40l3011,2342r19,42l3047,2426r18,44l3083,2514r17,44l3115,2603r16,46l3147,2695r15,47l3176,2789r15,48l3206,2885r12,50l3231,2984r11,50l3253,3085r12,51l3275,3188r9,53l3294,3294r9,54l3311,3402r7,55l3325,3513r6,57l3337,3627r5,57l3346,3742r4,60l3354,3861r-1,-10l3796,3851r,-5l3795,3840r1,11xe" fillcolor="black" stroked="f">
            <v:path arrowok="t"/>
          </v:shape>
          <v:rect id="_x0000_s2100" style="position:absolute;left:6106;top:854;width:19;height:285" fillcolor="black" stroked="f"/>
          <v:shape id="_x0000_s2101" style="position:absolute;left:5840;top:752;width:254;height:386" coordsize="6106,9265" path="m3486,3795r-4,15l3481,3824r,15l3482,3854r2,15l3488,3885r4,16l3497,3917r6,16l3510,3949r8,16l3527,3981r8,16l3544,4013r9,15l3563,4043r19,29l3600,4099r18,24l3634,4143r25,30l3669,4183r976,1039l4652,5208r21,-39l4688,5144r18,-29l4728,5084r24,-32l4764,5035r14,-16l4792,5003r15,-16l4822,4972r16,-14l4854,4942r19,-13l4890,4917r18,-12l4926,4895r19,-9l4965,4878r19,-6l5005,4868r20,-3l6018,4870r-5,15l5997,4925r-14,28l5969,4983r-17,32l5933,5049r-10,17l5912,5084r-12,17l5888,5118r-13,17l5862,5152r-14,15l5834,5182r-15,15l5804,5211r-16,12l5772,5234r-18,12l5737,5254r-18,8l5701,5267r-789,-2l4906,5265r-14,3l4882,5270r-11,3l4858,5277r-12,5l4833,5288r-13,7l4808,5304r-12,10l4790,5320r-5,6l4780,5332r-4,7l4772,5347r-4,7l4765,5363r-3,9l4782,5409r19,40l4818,5491r15,44l4847,5581r12,47l4872,5676r10,49l4890,5775r8,51l4905,5877r5,51l4915,5978r4,50l4922,6078r2,49l4927,6221r1,87l4926,6388r-1,69l4920,6557r-3,36l4928,6598r32,12l4982,6618r26,9l5038,6637r32,10l5107,6657r37,10l5184,6677r41,8l5267,6693r43,5l5333,6701r22,1l5376,6703r22,l5403,6703r13,-2l5425,6701r9,1l5445,6703r10,2l5465,6708r10,5l5479,6716r5,4l5487,6724r4,4l5494,6734r3,5l5499,6746r2,7l5502,6760r1,9l5502,6778r,9l5497,6822r-3,38l5490,6901r-3,44l5484,6993r-2,49l5480,7094r,54l5480,7204r,59l5482,7324r3,61l5488,7448r5,65l5499,7580r8,66l5515,7714r10,68l5537,7852r14,69l5565,7990r17,69l5600,8129r20,69l5642,8266r24,68l5692,8401r28,66l5750,8532r34,63l5819,8657r37,61l5504,8720r-35,12l5437,8745r-16,7l5406,8760r-14,8l5378,8777r-13,10l5354,8797r-11,12l5333,8822r-10,14l5315,8851r-8,17l5302,8886r-39,300l5256,9200r-6,12l5244,9222r-6,9l5232,9239r-6,6l5219,9251r-7,4l5204,9258r-8,2l5187,9262r-10,1l5155,9265r-27,l4437,9263r258,-548l5092,8385r7,-5l5107,8375r7,-7l5120,8362r12,-14l5143,8334r8,-13l5157,8311r3,-7l5162,8301r2,-35l5167,8171r,-65l5166,8031r-2,-40l5162,7950r-3,-43l5156,7863r-5,-44l5145,7773r-6,-45l5131,7683r-8,-45l5113,7594r-12,-44l5089,7506r-16,-41l5058,7424r-18,-38l5021,7350r-21,-34l4977,7284r-25,-29l4926,7228r-67,-13l4797,7199r-59,-17l4682,7162r-55,-20l4577,7119r-48,-24l4484,7070r-42,-26l4401,7017r-37,-27l4330,6962r-33,-29l4267,6904r-28,-28l4214,6848r-24,-27l4167,6794r-20,-26l4130,6742r-16,-23l4099,6696r-12,-21l4076,6654r-30,-58l4037,6579r-2,11l4032,6600r-3,10l4027,6619r-4,10l4020,6638r-4,9l4012,6655r-12,23l3987,6699r-15,18l3955,6734r-18,15l3919,6763r-20,11l3880,6784r-21,8l3837,6799r-22,4l3794,6806r-23,1l3749,6807r-23,-3l3704,6800r-22,-5l3661,6787r-20,-9l3621,6767r-19,-12l3584,6741r-17,-16l3552,6707r-15,-19l3525,6666r-12,-22l3503,6620r-7,-26l3490,6566r-3,-29l3486,6507r6,-45l3498,6420r5,-40l3508,6344r6,-32l3518,6283r4,-25l3526,6237r-84,13l3365,6265r-72,16l3226,6297r-61,18l3109,6334r-53,20l3009,6374r-43,22l2928,6417r-35,22l2863,6461r-29,23l2810,6507r-20,22l2772,6551r-15,23l2745,6596r-10,22l2728,6639r-5,21l2719,6681r-2,19l2717,6718r,18l2719,6753r3,15l2726,6782r4,13l2734,6806r5,10l2744,6824r11,18l2765,6859r11,15l2787,6889r11,13l2810,6915r13,12l2839,6938r16,12l2873,6962r20,11l2916,6984r25,12l2970,7008r32,13l3038,7035r4,1l3052,7038r6,3l3066,7044r7,4l3079,7052r6,6l3089,7065r3,8l3094,7082r-1,6l3093,7093r-2,6l3089,7105r-3,6l3083,7118r-5,7l3073,7133r-38,26l2995,7186r-44,29l2904,7246r-104,65l2689,7382r-119,75l2450,7536r-61,41l2328,7618r-60,43l2210,7703r-59,43l2095,7790r-54,45l1990,7879r-49,44l1895,7968r-42,44l1814,8056r-34,44l1750,8145r-25,44l1704,8232r-14,43l1681,8317r-2,42l1683,8400r-17,l1620,8398r-65,-1l1478,8396r-79,l1328,8398r-31,2l1272,8402r-11,2l1251,8405r-7,2l1239,8409r-23,6l1195,8422r-19,8l1159,8438r-15,10l1130,8458r-12,11l1108,8480r-10,13l1091,8506r-7,13l1079,8533r-4,14l1073,8562r-2,15l1070,8593r-1,16l1070,8625r1,16l1073,8658r5,35l1085,8726r15,67l1113,8857r3,22l1117,8898r,17l1115,8930r-2,13l1110,8955r-4,11l1102,8974r-5,7l1093,8987r-4,5l1085,8996r-6,4l1077,9001,391,9263r84,-681l980,8001r28,-11l1038,7977r32,-14l1104,7947r36,-18l1178,7910r39,-20l1259,7868r85,-46l1432,7771r90,-53l1612,7663r88,-55l1787,7552r41,-29l1869,7495r38,-27l1945,7441r36,-26l2014,7389r31,-25l2074,7340r26,-23l2123,7295r21,-21l2162,7254r-42,-31l2081,7193r-37,-30l2010,7133r-32,-29l1948,7076r-29,-29l1894,7019r-24,-27l1848,6965r-20,-26l1810,6913r-17,-24l1778,6865r-14,-23l1752,6820r-11,-21l1732,6779r-8,-19l1716,6742r-6,-17l1704,6710r-5,-15l1696,6682r-6,-23l1688,6643r-2,-10l1686,6630r7,-17l1714,6564r16,-34l1750,6490r23,-46l1801,6394r15,-27l1833,6339r18,-28l1870,6282r19,-29l1910,6223r24,-31l1957,6161r25,-31l2007,6099r27,-33l2063,6034r29,-31l2123,5971r32,-31l2190,5908r50,-27l2289,5855r49,-25l2387,5806r47,-22l2480,5762r45,-20l2570,5723r44,-17l2657,5689r41,-16l2739,5658r77,-26l2891,5608r68,-20l3022,5571r59,-15l3134,5544r87,-19l3283,5512r655,388l3938,5870r-1,-41l3936,5805r-2,-24l3930,5756r-5,-25l3922,5719r-4,-13l3913,5694r-5,-12l3902,5671r-6,-11l3889,5649r-8,-11l3872,5629r-10,-10l3852,5611r-12,-8l3828,5596r-14,-6l3800,5584r-16,-4l3723,5565r-56,-15l3612,5536r-54,-16l3501,5505r-60,-16l3377,5472r-71,-19l3268,5442r-38,-12l3192,5417r-39,-16l3133,5393r-20,-9l3092,5374r-20,-10l3050,5353r-21,-11l3007,5329r-22,-13l2963,5303r-23,-15l2917,5273r-23,-16l2869,5240r-24,-19l2819,5202r-26,-20l2740,5140r-55,-46l2627,5043r-61,-56l2502,4927r-9,8l2469,4959r-39,33l2378,5034r-30,24l2315,5082r-35,25l2242,5133r-40,25l2161,5183r-45,25l2072,5231r-16,9l2043,5246r-5,3l2032,5251r-5,l2022,5251r-6,-1l2011,5248r-6,-3l1999,5240r-7,-8l1985,5224r-8,-9l1968,5203r-32,-36l1874,5096r-39,-48l1792,4993r-23,-30l1746,4930r-24,-33l1697,4861r-25,-36l1647,4786r-25,-39l1598,4705r-25,-42l1549,4618r-23,-46l1503,4526r-23,-48l1459,4429r-20,-50l1420,4327r-18,-52l1385,4222r-15,-54l1357,4113r-332,l1025,4133r,52l1025,4258r,83l1025,4426r,72l1025,4550r,18l669,4568r-19,6l633,4582r-15,7l604,4597r-13,9l578,4615r-11,9l558,4634r-9,10l542,4654r-7,11l529,4676r-5,10l520,4696r-4,10l514,4716r-3,11l509,4736r-1,10l507,4755r,17l507,4786r2,22l511,4815r5,10l530,4851r20,38l573,4934r23,49l616,5029r7,21l629,5068r1,9l632,5084r,7l632,5096r-2,4l625,5106r-9,9l605,5125r-33,27l533,5186r-101,82l317,5359r-114,90l102,5527r-70,55l5,5602r,-753l258,4354r16,-12l320,4305r32,-27l392,4245r45,-39l487,4162r54,-49l601,4057r62,-59l729,3933r68,-69l869,3789r36,-39l942,3710r37,-41l1017,3627r20,-3l1057,3621r20,-3l1097,3616r42,-2l1181,3612r43,1l1267,3614r40,3l1346,3620r70,8l1472,3636r38,6l1524,3644r15,20l1580,3717r62,78l1719,3890r41,51l1803,3992r43,51l1888,4094r41,47l1970,4185r19,20l2007,4223r17,18l2041,4256r149,-134l2151,4084r-38,-39l2075,4005r-37,-42l2000,3921r-37,-43l1925,3834r-37,-45l1852,3744r-36,-46l1781,3652r-34,-47l1713,3558r-33,-48l1648,3463r-31,-48l1587,3368r-29,-47l1531,3275r-26,-48l1478,3181r-23,-45l1433,3091r-20,-44l1394,3004r-18,-43l1361,2919r-14,-41l1335,2839r-9,-38l1318,2764r-5,-36l992,2728r-6,438l607,3166r-16,7l576,3180r-13,7l551,3195r-12,8l529,3211r-9,9l512,3230r-8,9l497,3248r-6,10l486,3267r-5,10l477,3286r-4,10l471,3305r-5,18l463,3339r-1,15l462,3368r,19l463,3394r6,10l484,3431r21,40l529,3520r12,26l553,3572r11,26l573,3623r8,24l587,3669r2,10l590,3689r,9l590,3706r-2,4l583,3716r-9,9l563,3735r-29,25l496,3792r-94,76l293,3952r-108,82l91,4106r-66,50l,4175,2,3433,227,2951r16,-13l288,2904r33,-25l360,2847r44,-36l454,2769r53,-48l565,2668r63,-59l693,2545r68,-69l832,2402r36,-40l904,2321r37,-41l978,2237r45,-5l1069,2229r43,-2l1154,2225r40,l1232,2225r36,1l1301,2227r57,4l1401,2235r28,3l1439,2239r683,751l2288,2848r160,-136l2486,2678r38,-35l2561,2608r36,-35l2633,2539r35,-36l2702,2467r33,-36l2767,2394r31,-38l2827,2317r30,-39l2885,2238r27,-41l2937,2155r24,-43l2984,2067r21,-45l3025,1975r19,-48l3062,1878r15,-51l3091,1774r13,-54l3077,1727r-25,5l3028,1737r-23,3l2983,1742r-20,2l2942,1745r-19,l2905,1744r-18,-1l2869,1741r-17,-3l2818,1733r-32,-7l2755,1719r-32,-7l2690,1705r-33,-5l2639,1698r-19,-1l2600,1696r-19,l2560,1696r-21,1l2517,1700r-24,3l2493,1754r-3,49l2486,1847r-6,41l2472,1925r-8,35l2453,1992r-11,28l2429,2047r-13,23l2402,2092r-15,19l2370,2128r-15,14l2338,2155r-16,11l2306,2176r-16,7l2274,2190r-16,5l2243,2199r-14,3l2215,2204r-12,1l2191,2206r-11,l2171,2206r-8,-1l2151,2204r-4,-1l2147,1664r-29,-3l2091,1657r-25,-5l2043,1647r-22,-6l2001,1635r-18,-7l1966,1621r-16,-7l1936,1606r-14,-8l1910,1590r-10,-8l1890,1573r-8,-8l1875,1557r-7,-8l1863,1541r-5,-8l1854,1525r-6,-14l1844,1498r-3,-19l1841,1472r425,3l2288,1472r21,-4l2328,1462r19,-8l2363,1445r16,-11l2394,1422r12,-13l2417,1396r10,-15l2435,1366r7,-17l2447,1333r4,-17l2454,1299r1,-18l2454,1263r-2,-17l2448,1229r-5,-18l2436,1194r-8,-16l2419,1163r-12,-15l2394,1134r-15,-13l2363,1110r-17,-11l2327,1090r-21,-8l2284,1076r-24,-5l1833,1035r-3,-2l1828,1032r-2,-2l1825,1027r-2,-6l1823,1014r1,-8l1826,997r3,-9l1832,979r8,-18l1847,946r6,-12l1855,930r121,-62l2035,762r82,-22l2195,718r74,-21l2339,677r130,-41l2585,600r104,-34l2779,534r79,-29l2926,479r56,-23l3029,435r39,-17l3098,404r37,-20l3146,377r,-3l3146,363r1,-17l3151,324r2,-13l3156,298r3,-14l3164,269r6,-15l3176,238r8,-17l3193,205r10,-17l3214,172r12,-17l3241,139r15,-16l3273,107r20,-15l3314,78r23,-14l3362,51r26,-12l3417,29r31,-9l3481,12r37,-7l3557,r10,l3595,r44,l3695,r66,l3833,1r73,1l3981,3r-12,30l3956,60r-12,27l3932,111r-13,24l3907,156r-13,21l3881,196r-14,19l3852,233r-16,18l3818,268r-18,17l3779,302r-22,18l3733,337r115,5l3962,350r112,13l4184,379r110,19l4401,421r106,27l4611,479r102,34l4811,551r97,41l5002,637r92,50l5182,739r85,55l5350,853r79,62l5503,982r73,69l5644,1123r63,76l5768,1278r55,83l5874,1446r46,89l5962,1627r38,94l6032,1820r26,101l6080,2025r16,107l6106,2242r-1,137l6099,2507r-12,122l6071,2745r-20,108l6027,2956r-28,96l5967,3141r-34,84l5897,3305r-38,73l5819,3445r-42,63l5733,3566r-43,53l5646,3667r-44,45l5558,3751r-44,36l5472,3820r-40,29l5393,3874r-37,22l5322,3914r-33,16l5260,3943r-25,11l5214,3962r-30,10l5173,3975r9,-8l5206,3940r17,-20l5243,3896r22,-28l5290,3836r27,-37l5344,3759r29,-44l5403,3667r29,-51l5462,3561r30,-60l5521,3439r28,-66l5576,3304r24,-73l5623,3154r19,-79l5659,2993r14,-87l5684,2818r6,-91l5692,2631r-2,-97l5683,2434r-13,-103l5652,2225r-24,-107l5598,2006r-30,-88l5533,1835r-38,-80l5454,1681r-45,-69l5362,1548r-51,-62l5259,1430r-54,-52l5149,1329r-57,-45l5033,1243r-58,-39l4917,1170r-60,-32l4800,1109r-57,-25l4687,1061r-55,-20l4580,1023r-50,-16l4482,993r-44,-11l4396,972r-38,-8l4324,957r-30,-5l4270,948r-35,-5l4223,942r3,224l4318,1188r90,27l4497,1249r85,36l4664,1327r79,47l4818,1425r73,55l4959,1540r64,64l5083,1671r57,71l5191,1817r47,77l5279,1975r38,84l5349,2146r26,90l5395,2327r15,95l5419,2519r2,98l5417,2718r-10,102l5390,2924r-25,105l5334,3136r-39,107l5249,3352r-54,108l5133,3571r-70,109l5025,3726r-38,44l4949,3812r-38,40l4874,3889r-39,36l4798,3958r-37,32l4724,4020r-36,28l4653,4074r-36,26l4583,4123r-32,22l4519,4165r-31,18l4458,4200r-28,16l4402,4230r-26,13l4330,4265r-40,17l4234,4303r-19,7l4225,4300r30,-28l4276,4252r25,-25l4329,4198r31,-33l4394,4129r36,-41l4468,4044r39,-47l4546,3947r41,-53l4627,3838r42,-60l4709,3716r39,-64l4785,3586r36,-69l4855,3446r32,-73l4916,3299r25,-78l4963,3144r18,-79l4994,2985r8,-83l5006,2820r-2,-83l4996,2652r-14,-84l4966,2491r-18,-71l4928,2352r-23,-63l4880,2231r-27,-55l4825,2126r-29,-48l4765,2036r-31,-39l4701,1961r-32,-33l4635,1899r-34,-27l4568,1849r-33,-22l4503,1809r-32,-18l4440,1777r-31,-12l4380,1755r-27,-9l4327,1739r-24,-6l4262,1726r-32,-5l4210,1720r-7,l4203,1724r-1,13l4201,1757r,27l4201,1801r2,18l4204,1838r3,20l4210,1880r5,22l4220,1926r6,25l4234,1977r9,27l4253,2032r12,28l4278,2091r15,29l4310,2151r18,30l4349,2212r23,31l4396,2275r28,31l4454,2338r32,33l4520,2402r37,31l4149,2433r3,14l4161,2483r7,25l4177,2537r13,33l4204,2605r8,19l4220,2644r10,20l4240,2684r10,21l4262,2725r12,21l4287,2766r14,22l4315,2808r16,21l4347,2849r17,20l4382,2889r19,19l4423,2927r-403,l4022,2938r6,32l4033,2992r6,26l4047,3046r10,32l4069,3112r15,37l4091,3168r9,19l4109,3206r10,20l4130,3247r11,20l4153,3287r13,21l4179,3328r16,20l4210,3368r16,20l3711,3388r1,8l3718,3420r5,16l3730,3456r10,24l3752,3506r14,30l3783,3567r10,16l3804,3600r12,18l3828,3636r14,19l3856,3674r16,20l3888,3714r18,20l3925,3755r20,22l3967,3798r-481,-3xe" fillcolor="black" stroked="f">
            <v:path arrowok="t"/>
          </v:shape>
          <v:shape id="_x0000_s2102" style="position:absolute;left:5877;top:795;width:51;height:13" coordsize="1214,290" path="m1214,290r-986,l200,287r-25,-3l151,279r-22,-6l109,266,91,258,75,249,61,239,48,229,37,218,27,206,20,195,13,183,8,169,4,156,2,144,,131,1,118,2,106,4,94,8,82,12,71,18,60,25,50,32,40r8,-8l50,24,60,17,70,11,82,6,94,3,106,r1,14l108,28r1,12l112,52r3,11l118,73r5,9l128,91r5,8l139,107r7,7l154,120r7,6l169,131r8,4l186,139r10,4l205,147r10,3l226,152r21,4l270,159r24,2l319,161r25,1l372,161r55,l508,161r96,l705,161r95,l882,161r56,l959,161r255,129xe" fillcolor="black" stroked="f">
            <v:path arrowok="t"/>
          </v:shape>
          <v:shape id="_x0000_s2103" style="position:absolute;left:5951;top:784;width:39;height:18" coordsize="943,437" path="m576,437r-17,-1l542,435r-17,-2l509,430r-16,-3l477,422r-15,-5l447,411r-15,-6l418,398r-15,-7l390,382r-13,-8l364,364,352,354,340,344,329,333,318,322,308,310,298,298r-9,-12l280,273r-8,-14l265,245r-7,-13l252,217r-6,-14l242,188r-5,-15l234,158r-3,-17l229,125,,1r462,l451,11r-9,12l433,36r-6,13l421,63r-4,15l414,93r,16l414,124r2,14l420,153r5,14l431,180r8,12l447,203r10,11l467,223r11,9l490,239r13,6l516,250r15,4l545,256r15,1l575,256r15,-2l604,250r13,-5l630,239r13,-7l654,223r11,-9l674,203r9,-11l690,180r6,-13l701,153r4,-15l707,124r1,-15l707,93,704,78,700,63,695,49,688,35,680,23,670,11,660,,943,r-1,12l941,25r-1,12l939,49r-2,13l936,74r-2,12l932,99r-3,19l925,137r-4,20l916,174r-6,18l904,209r-6,16l890,241r-7,15l874,271r-9,14l855,298r-10,14l835,324r-11,12l813,347r-12,11l789,367r-13,10l763,386r-13,8l736,401r-15,7l707,414r-15,5l677,424r-16,4l645,431r-18,3l610,435r-17,2l576,437xe" stroked="f">
            <v:path arrowok="t"/>
          </v:shape>
        </v:group>
      </w:pict>
    </w:r>
    <w:r w:rsidR="006C00EF">
      <w:rPr>
        <w:snapToGrid w:val="0"/>
        <w:lang w:eastAsia="de-DE"/>
      </w:rPr>
      <w:t xml:space="preserve">Seite </w:t>
    </w:r>
    <w:r>
      <w:rPr>
        <w:snapToGrid w:val="0"/>
        <w:lang w:eastAsia="de-DE"/>
      </w:rPr>
      <w:fldChar w:fldCharType="begin"/>
    </w:r>
    <w:r w:rsidR="006C00EF">
      <w:rPr>
        <w:snapToGrid w:val="0"/>
        <w:lang w:eastAsia="de-DE"/>
      </w:rPr>
      <w:instrText xml:space="preserve"> PAGE </w:instrText>
    </w:r>
    <w:r>
      <w:rPr>
        <w:snapToGrid w:val="0"/>
        <w:lang w:eastAsia="de-DE"/>
      </w:rPr>
      <w:fldChar w:fldCharType="separate"/>
    </w:r>
    <w:r w:rsidR="006C00EF">
      <w:rPr>
        <w:noProof/>
        <w:snapToGrid w:val="0"/>
        <w:lang w:eastAsia="de-DE"/>
      </w:rPr>
      <w:t>2</w:t>
    </w:r>
    <w:r>
      <w:rPr>
        <w:snapToGrid w:val="0"/>
        <w:lang w:eastAsia="de-DE"/>
      </w:rPr>
      <w:fldChar w:fldCharType="end"/>
    </w:r>
    <w:r w:rsidR="006C00EF">
      <w:rPr>
        <w:snapToGrid w:val="0"/>
        <w:lang w:eastAsia="de-DE"/>
      </w:rPr>
      <w:t xml:space="preserve"> von </w:t>
    </w:r>
    <w:r>
      <w:rPr>
        <w:snapToGrid w:val="0"/>
        <w:lang w:eastAsia="de-DE"/>
      </w:rPr>
      <w:fldChar w:fldCharType="begin"/>
    </w:r>
    <w:r w:rsidR="006C00EF">
      <w:rPr>
        <w:snapToGrid w:val="0"/>
        <w:lang w:eastAsia="de-DE"/>
      </w:rPr>
      <w:instrText xml:space="preserve"> NUMPAGES </w:instrText>
    </w:r>
    <w:r>
      <w:rPr>
        <w:snapToGrid w:val="0"/>
        <w:lang w:eastAsia="de-DE"/>
      </w:rPr>
      <w:fldChar w:fldCharType="separate"/>
    </w:r>
    <w:r w:rsidR="00137EB9">
      <w:rPr>
        <w:noProof/>
        <w:snapToGrid w:val="0"/>
        <w:lang w:eastAsia="de-DE"/>
      </w:rPr>
      <w:t>1</w:t>
    </w:r>
    <w:r>
      <w:rPr>
        <w:snapToGrid w:val="0"/>
        <w:lang w:eastAsia="de-DE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88E" w:rsidRDefault="003F5FF1">
    <w:pPr>
      <w:rPr>
        <w:i/>
        <w:sz w:val="10"/>
      </w:rPr>
    </w:pPr>
    <w:r w:rsidRPr="003F5FF1">
      <w:rPr>
        <w:i/>
        <w:noProof/>
        <w:sz w:val="22"/>
      </w:rPr>
      <w:pict>
        <v:group id="_x0000_s2052" editas="canvas" style="position:absolute;margin-left:-52.7pt;margin-top:2.05pt;width:160.1pt;height:50.35pt;z-index:251660288" coordorigin="5528,510" coordsize="3202,100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5528;top:510;width:3202;height:1007" o:preferrelative="f">
            <v:fill o:detectmouseclick="t"/>
            <v:path o:extrusionok="t" o:connecttype="none"/>
            <o:lock v:ext="edit" text="t"/>
          </v:shape>
          <v:shape id="_x0000_s2053" style="position:absolute;left:6710;top:1166;width:2020;height:288" coordsize="10098,1442" path="m13,1385r23,7l58,1398r24,6l106,1410r49,10l205,1428r51,6l306,1439r49,2l402,1442r27,l456,1441r26,-1l509,1438r27,-3l562,1432r26,-5l613,1423r25,-6l663,1410r24,-8l710,1394r23,-9l755,1376r21,-11l796,1353r20,-14l835,1326r18,-15l869,1295r16,-17l900,1259r13,-19l926,1219r11,-21l946,1174r9,-24l962,1124r5,-28l971,1068r3,-30l974,1007r-1,-44l968,925r-9,-37l948,855,934,824,918,797,899,773,878,750,856,730,832,712,806,696,780,680,752,667,724,655,695,645,667,635,609,618,553,601r-26,-8l501,585r-24,-8l455,569,434,559,415,549,399,537,385,525,374,511r-8,-15l360,479r-1,-20l359,449r1,-10l362,430r3,-8l368,414r5,-8l377,399r6,-7l389,386r6,-6l402,375r7,-5l425,362r17,-7l461,350r19,-4l499,342r19,-2l557,338r35,-1l629,338r37,3l703,345r37,7l758,356r18,4l794,365r18,5l830,376r17,7l864,389r17,9l904,125,869,115,832,105,792,96,750,89,706,83,661,79,614,77,568,76r-25,l518,77r-25,1l468,80r-25,3l418,86r-25,4l369,94r-25,5l320,106r-23,7l273,120r-22,9l228,138r-21,10l186,159r-20,12l147,184r-19,14l111,213,95,229,79,246,65,264,52,283,41,304,30,326r-9,22l14,372,8,398,4,424,1,451,,481r2,43l7,564r9,36l27,633r14,30l57,691r19,25l97,738r22,20l143,777r26,16l195,808r28,13l251,834r28,11l308,855r58,18l421,890r27,8l473,908r24,9l520,927r21,10l559,949r17,13l590,976r11,17l609,1010r5,20l616,1053r,9l615,1071r-2,9l611,1088r-2,8l606,1103r-4,7l598,1116r-4,8l589,1129r-6,6l577,1140r-13,9l550,1156r-15,7l518,1168r-18,4l482,1175r-20,3l442,1179r-20,1l402,1180r-27,l349,1179r-26,-2l298,1174r-25,-4l249,1166r-24,-5l202,1156r-22,-6l158,1143r-21,-7l117,1128r-20,-8l78,1111r-18,-8l43,1094,13,1385xm1060,671r193,l1253,1073r,21l1253,1115r1,22l1256,1156r2,19l1261,1194r4,18l1269,1230r4,16l1278,1262r6,16l1291,1293r9,14l1308,1320r9,13l1327,1346r11,11l1350,1368r13,10l1377,1387r14,9l1407,1403r17,7l1442,1418r19,6l1481,1428r21,5l1524,1436r24,3l1573,1441r26,1l1627,1442r30,l1686,1440r28,-2l1740,1436r25,-3l1790,1430r24,-3l1838,1424r-12,-222l1814,1204r-13,2l1788,1209r-13,2l1762,1212r-13,2l1736,1215r-12,l1705,1214r-18,-2l1672,1209r-14,-5l1651,1201r-6,-3l1640,1193r-6,-4l1625,1180r-8,-11l1610,1158r-6,-14l1599,1130r-4,-17l1593,1096r-2,-19l1590,1057r-1,-22l1589,671r236,l1825,433r-236,l1589,108,1258,212r,221l1060,433r,238xm2895,1419r-6,-29l2885,1361r-4,-30l2879,1303r-2,-29l2876,1244r-1,-28l2875,1186r,-367l2874,792r-1,-26l2870,740r-5,-24l2860,693r-6,-23l2846,649r-8,-20l2828,609r-10,-18l2806,574r-12,-16l2781,543r-14,-15l2752,515r-15,-13l2720,491r-16,-11l2686,470r-18,-10l2649,452r-19,-7l2610,438r-21,-6l2568,427r-21,-4l2525,419r-22,-3l2481,414r-23,-2l2435,411r-23,l2386,411r-27,1l2333,413r-25,2l2283,417r-25,3l2233,423r-24,4l2185,432r-23,5l2138,443r-23,6l2092,456r-23,7l2047,472r-23,9l2030,712r17,-10l2065,694r19,-9l2102,677r19,-6l2140,665r19,-6l2179,655r20,-4l2218,647r20,-3l2259,642r20,-2l2299,639r20,-1l2340,638r22,l2384,640r21,2l2425,646r19,4l2463,656r17,7l2495,672r8,5l2510,683r6,6l2522,695r6,7l2534,709r5,8l2543,725r4,8l2551,742r3,10l2556,763r2,10l2560,784r1,12l2562,808r-17,-3l2527,803r-20,-3l2487,798r-20,-1l2446,796r-21,-1l2405,795r-35,l2332,797r-40,3l2251,805r-21,3l2209,812r-21,5l2167,822r-20,5l2126,835r-20,7l2087,851r-19,9l2049,870r-18,11l2014,892r-16,14l1983,920r-14,16l1956,952r-12,17l1934,989r-9,20l1917,1030r-6,24l1907,1078r-3,26l1903,1132r,19l1905,1170r2,18l1911,1207r4,16l1920,1239r6,16l1933,1271r7,14l1949,1298r9,13l1967,1324r11,11l1989,1347r11,10l2013,1367r13,9l2039,1385r14,8l2067,1400r15,7l2097,1413r16,6l2129,1424r16,4l2162,1432r17,3l2196,1438r17,2l2231,1441r18,1l2267,1442r25,l2316,1440r24,-4l2362,1432r22,-6l2405,1419r20,-10l2444,1399r18,-12l2480,1374r17,-14l2514,1344r16,-18l2545,1307r15,-21l2575,1263r3,l2579,1283r,19l2580,1321r1,19l2583,1360r1,20l2585,1399r1,20l2895,1419xm2216,1107r1,-9l2217,1090r2,-8l2220,1074r3,-7l2225,1060r4,-6l2232,1046r4,-6l2241,1034r4,-5l2251,1024r11,-9l2275,1006r15,-7l2305,993r17,-5l2340,984r19,-3l2378,979r21,-3l2420,976r19,l2457,978r18,l2493,979r18,1l2528,981r17,1l2562,982r-1,22l2558,1025r-5,21l2547,1067r-8,20l2529,1106r-11,19l2506,1142r-7,8l2491,1157r-7,8l2476,1171r-9,7l2459,1184r-9,5l2440,1194r-9,6l2421,1204r-11,3l2400,1210r-11,2l2378,1214r-12,1l2354,1215r-14,l2326,1213r-13,-2l2300,1208r-12,-4l2276,1199r-10,-7l2256,1186r-9,-7l2239,1171r-6,-9l2227,1153r-5,-11l2219,1132r-2,-13l2216,1107xm4119,l3781,r,560l3777,560r-16,-21l3744,521r-18,-17l3708,489r-19,-13l3669,463r-20,-11l3629,443r-22,-8l3585,428r-22,-5l3540,418r-23,-3l3493,413r-25,-2l3443,411r-25,1l3394,414r-23,3l3348,422r-22,6l3305,436r-20,8l3265,454r-19,11l3228,478r-18,13l3194,504r-16,15l3163,535r-15,17l3135,569r-13,18l3110,605r-12,20l3088,645r-10,20l3070,685r-8,22l3054,728r-6,22l3043,773r-5,22l3034,817r-3,23l3029,863r-1,22l3027,909r1,27l3029,962r2,27l3034,1015r4,25l3043,1066r6,24l3056,1114r7,25l3072,1161r9,22l3091,1206r12,20l3114,1246r13,19l3141,1285r14,17l3171,1319r16,16l3204,1350r17,14l3240,1377r20,12l3280,1399r21,10l3323,1418r23,7l3369,1431r25,5l3419,1439r26,3l3471,1442r15,l3500,1441r14,-1l3528,1438r28,-5l3583,1427r26,-8l3634,1408r24,-12l3680,1384r22,-14l3722,1355r18,-18l3757,1320r15,-18l3785,1284r6,-10l3796,1263r5,-10l3805,1243r4,l3809,1419r310,l4119,xm3374,916r1,-25l3378,868r4,-23l3388,822r7,-21l3404,781r5,-9l3415,763r6,-10l3427,745r7,-8l3441,729r7,-7l3456,715r8,-7l3473,702r9,-5l3491,692r9,-4l3510,683r11,-4l3531,677r12,-3l3554,673r12,-1l3578,671r11,1l3600,673r11,1l3622,676r10,3l3642,682r10,5l3662,691r9,5l3680,702r8,6l3697,714r8,7l3712,728r8,8l3727,744r6,9l3739,763r6,9l3750,782r5,10l3760,803r4,11l3768,825r7,25l3779,875r3,26l3783,929r,13l3782,955r-1,13l3779,982r-3,12l3774,1006r-4,12l3767,1029r-5,11l3758,1052r-5,10l3748,1072r-6,10l3736,1091r-7,9l3722,1108r-7,9l3708,1125r-8,8l3692,1139r-9,7l3675,1151r-9,6l3657,1162r-9,4l3638,1170r-9,3l3619,1176r-10,2l3598,1179r-10,1l3578,1180r-12,l3554,1179r-11,-1l3533,1176r-11,-3l3512,1170r-10,-4l3492,1161r-9,-5l3474,1151r-8,-6l3458,1139r-8,-7l3442,1124r-7,-9l3428,1107r-6,-9l3416,1089r-6,-10l3405,1069r-5,-11l3396,1046r-4,-11l3388,1023r-6,-24l3378,972r-3,-27l3374,916xm4233,671r192,l4425,1073r,21l4426,1115r1,22l4429,1156r2,19l4434,1194r3,18l4441,1230r5,16l4451,1262r6,16l4464,1293r7,14l4480,1320r9,13l4500,1346r11,11l4523,1368r12,10l4549,1387r15,9l4579,1403r17,7l4614,1418r19,6l4653,1428r21,5l4697,1436r23,3l4745,1441r27,1l4799,1442r31,l4859,1440r27,-2l4912,1436r25,-3l4962,1430r24,-3l5010,1424r-11,-222l4986,1204r-13,2l4960,1209r-13,2l4934,1212r-12,2l4909,1215r-13,l4877,1214r-17,-2l4844,1209r-14,-5l4824,1201r-6,-3l4812,1193r-5,-4l4797,1180r-8,-11l4782,1158r-6,-14l4771,1130r-3,-17l4765,1096r-2,-19l4762,1057r,-22l4762,671r235,l4997,433r-235,l4762,108,4431,212r,221l4233,433r,238xm6761,1112r-36,15l6686,1139r-39,12l6606,1161r-21,4l6564,1169r-21,3l6522,1175r-21,2l6479,1179r-21,1l6437,1180r-24,l6390,1179r-23,-3l6345,1173r-22,-4l6302,1164r-20,-5l6262,1152r-20,-7l6223,1137r-18,-9l6188,1117r-17,-11l6154,1095r-15,-12l6124,1070r-14,-14l6097,1041r-14,-15l6071,1010r-10,-16l6051,975r-10,-18l6033,939r-7,-19l6019,899r-5,-21l6009,857r-4,-22l6003,812r-2,-23l6001,765r,-24l6003,719r2,-22l6008,675r4,-21l6017,634r6,-20l6030,594r7,-19l6046,557r9,-19l6065,521r10,-17l6087,489r13,-15l6113,458r14,-14l6141,431r15,-12l6172,408r16,-11l6205,386r18,-9l6241,369r19,-7l6280,355r20,-5l6320,345r22,-3l6363,339r23,-1l6409,337r22,1l6453,339r22,1l6496,343r22,3l6539,350r21,5l6581,360r21,6l6623,373r21,7l6665,388r21,10l6706,408r21,10l6748,430r28,-286l6729,130r-47,-12l6634,106,6586,95r-24,-4l6537,87r-24,-3l6489,81r-25,-2l6439,77r-24,-1l6390,76r-40,l6311,78r-39,4l6235,86r-37,6l6162,100r-36,9l6091,119r-33,11l6026,143r-32,14l5964,172r-29,18l5907,208r-27,19l5855,247r-25,23l5807,293r-21,25l5766,345r-19,27l5729,402r-16,29l5699,463r-13,33l5675,530r-10,36l5657,603r-6,38l5646,681r-3,41l5643,765r1,45l5647,855r6,41l5660,937r10,38l5682,1013r13,34l5711,1081r17,32l5746,1143r20,28l5788,1199r23,25l5835,1247r25,23l5887,1291r27,19l5942,1328r30,17l6002,1360r30,13l6063,1385r33,11l6128,1406r33,10l6194,1423r33,6l6260,1434r33,4l6326,1440r33,2l6392,1442r32,l6455,1441r30,-2l6513,1437r27,-2l6566,1432r25,-3l6614,1425r45,-8l6701,1407r39,-9l6778,1389r-17,-277xm6918,1419r336,l7254,1003r1,-39l7257,929r2,-17l7261,895r3,-15l7267,865r4,-14l7275,838r4,-14l7284,812r5,-12l7294,790r6,-11l7307,770r6,-9l7321,751r7,-8l7336,736r8,-7l7353,723r9,-5l7372,713r10,-4l7392,705r11,-3l7414,699r12,-2l7438,696r12,-1l7463,695r17,1l7496,698r15,4l7526,707r7,4l7539,715r7,4l7552,724r6,5l7564,735r5,7l7575,749r5,7l7584,765r5,9l7593,783r7,20l7606,825r5,26l7615,878r2,31l7618,942r,477l7955,1419r,-615l7954,785r,-18l7952,747r-2,-18l7947,710r-4,-18l7939,674r-5,-18l7928,639r-6,-16l7915,606r-8,-16l7899,574r-10,-14l7879,545r-11,-15l7857,517r-13,-12l7831,493r-14,-11l7803,471r-16,-11l7770,451r-17,-8l7735,436r-19,-6l7695,424r-21,-5l7653,416r-23,-3l7607,412r-25,-1l7556,412r-26,2l7505,418r-25,5l7457,429r-22,8l7413,446r-20,10l7373,469r-19,12l7336,495r-17,15l7302,525r-15,18l7272,561r-14,18l7254,579,7254,,6918,r,1419xm9179,433r-336,l8843,850r-1,38l8840,924r-4,33l8830,988r-4,14l8822,1015r-4,13l8813,1040r-5,13l8803,1063r-6,11l8790,1083r-7,9l8776,1101r-7,8l8761,1116r-9,8l8744,1130r-10,5l8725,1140r-10,4l8705,1148r-11,3l8683,1154r-12,1l8659,1157r-12,1l8634,1158r-17,-1l8601,1155r-15,-4l8571,1146r-7,-4l8558,1138r-7,-4l8545,1129r-6,-5l8533,1117r-6,-7l8522,1103r-5,-7l8513,1088r-5,-9l8504,1070r-7,-21l8490,1027r-4,-25l8482,974r-2,-31l8479,911r,-478l8143,433r,615l8144,1068r,18l8146,1105r2,19l8151,1143r4,17l8159,1178r5,18l8170,1214r6,16l8183,1246r8,16l8199,1279r10,14l8219,1308r11,14l8241,1335r12,13l8267,1360r14,11l8295,1382r16,10l8327,1401r18,8l8363,1417r19,7l8402,1429r21,5l8444,1437r23,3l8490,1442r25,l8543,1441r28,-2l8598,1436r27,-6l8651,1424r25,-9l8701,1404r23,-11l8735,1386r11,-6l8757,1372r11,-7l8778,1357r10,-9l8798,1338r9,-9l8816,1319r9,-10l8833,1298r8,-11l8848,1276r8,-13l8863,1250r6,-13l8873,1237r,182l9179,1419r,-986xm10098,422r-13,-2l10072,418r-14,-2l10043,414r-14,-1l10014,412r-15,-1l9984,411r-26,1l9932,415r-24,4l9886,425r-21,8l9844,442r-19,11l9808,466r-17,14l9775,496r-15,16l9746,530r-14,20l9720,570r-12,22l9697,615r-4,l9693,433r-306,l9387,1419r336,l9723,1003r,-18l9724,967r1,-16l9727,934r2,-15l9732,902r3,-14l9739,873r4,-14l9748,846r5,-13l9759,820r6,-12l9772,797r7,-10l9786,777r8,-10l9803,757r9,-8l9821,741r10,-7l9841,727r11,-6l9863,716r12,-5l9887,707r12,-4l9912,700r13,-2l9939,696r14,-1l9967,695r15,l9996,695r15,l10025,696r14,2l10053,700r14,2l10081,706r17,-284xe" fillcolor="black" stroked="f">
            <v:path arrowok="t"/>
            <o:lock v:ext="edit" verticies="t"/>
          </v:shape>
          <v:rect id="_x0000_s2054" style="position:absolute;left:5769;top:570;width:25;height:150" fillcolor="black" stroked="f"/>
          <v:rect id="_x0000_s2055" style="position:absolute;left:5650;top:570;width:26;height:92" fillcolor="black" stroked="f"/>
          <v:rect id="_x0000_s2056" style="position:absolute;left:5710;top:570;width:25;height:92" fillcolor="black" stroked="f"/>
          <v:rect id="_x0000_s2057" style="position:absolute;left:5923;top:510;width:26;height:92" fillcolor="black" stroked="f"/>
          <v:rect id="_x0000_s2058" style="position:absolute;left:5982;top:510;width:26;height:92" fillcolor="black" stroked="f"/>
          <v:rect id="_x0000_s2059" style="position:absolute;left:6199;top:570;width:25;height:92" fillcolor="black" stroked="f"/>
          <v:rect id="_x0000_s2060" style="position:absolute;left:6257;top:570;width:26;height:92" fillcolor="black" stroked="f"/>
          <v:rect id="_x0000_s2061" style="position:absolute;left:6140;top:570;width:25;height:150" fillcolor="black" stroked="f"/>
          <v:rect id="_x0000_s2062" style="position:absolute;left:5674;top:811;width:26;height:93" fillcolor="black" stroked="f"/>
          <v:rect id="_x0000_s2063" style="position:absolute;left:6233;top:811;width:26;height:93" fillcolor="black" stroked="f"/>
          <v:rect id="_x0000_s2064" style="position:absolute;left:5865;top:511;width:25;height:209" fillcolor="black" stroked="f"/>
          <v:rect id="_x0000_s2065" style="position:absolute;left:6042;top:510;width:25;height:209" fillcolor="black" stroked="f"/>
          <v:rect id="_x0000_s2066" style="position:absolute;left:5590;top:569;width:26;height:649" fillcolor="black" stroked="f"/>
          <v:rect id="_x0000_s2067" style="position:absolute;left:6316;top:570;width:26;height:648" fillcolor="black" stroked="f"/>
          <v:rect id="_x0000_s2068" style="position:absolute;left:5553;top:1220;width:26;height:180" fillcolor="black" stroked="f"/>
          <v:rect id="_x0000_s2069" style="position:absolute;left:6354;top:1220;width:26;height:180" fillcolor="black" stroked="f"/>
          <v:rect id="_x0000_s2070" style="position:absolute;left:5528;top:1430;width:877;height:26" fillcolor="black" stroked="f"/>
          <v:shape id="_x0000_s2071" style="position:absolute;left:5745;top:992;width:25;height:407" coordsize="128,2035" path="m128,l,,,2035r128,l128,r,l,,,,,,128,xe" fillcolor="black" stroked="f">
            <v:path arrowok="t"/>
          </v:shape>
          <v:shape id="_x0000_s2072" style="position:absolute;left:5745;top:769;width:220;height:223" coordsize="1101,1116" path="m1101,r,l1060,r-42,3l975,8r-44,6l886,23,841,33,795,46,749,61,703,78,657,97r-45,21l567,142r-23,13l522,168r-22,13l478,195r-22,16l434,226r-21,16l392,258r-20,18l351,294r-20,18l311,331r-19,20l273,371r-18,20l237,413r-18,22l202,458r-16,23l170,506r-16,24l140,555r-14,26l112,607,99,635,87,662,75,690,65,720,55,749r-9,31l37,811r-8,31l22,874r-5,33l11,941,7,974r-3,35l2,1044,,1080r,36l128,1116r,-33l130,1051r2,-31l135,988r3,-30l143,929r5,-30l154,871r7,-28l169,816r8,-26l185,763r10,-25l205,714r11,-25l227,665r12,-22l251,619r13,-21l277,576r14,-21l306,535r14,-20l336,496r15,-19l368,459r16,-18l401,424r17,-17l436,391r18,-16l472,360r19,-14l510,331r19,-14l548,304r19,-12l587,280r20,-13l626,256r42,-20l709,217r41,-17l791,184r40,-13l872,160r41,-10l952,143r39,-6l1029,133r36,-3l1101,130r,l1101,r,l1101,xe" fillcolor="black" stroked="f">
            <v:path arrowok="t"/>
          </v:shape>
          <v:shape id="_x0000_s2073" style="position:absolute;left:5965;top:769;width:221;height:227" coordsize="1103,1136" path="m1103,1133r,-3l1100,1093r-3,-38l1094,1020r-5,-37l1084,949r-6,-35l1071,881r-8,-34l1055,815r-9,-31l1037,753r-11,-30l1015,693r-11,-29l992,636,979,608,966,582,952,555,938,530,923,505,907,480,892,457,875,434,858,411,841,390,823,369,805,349,787,329,768,310,748,292,729,274,709,256,689,240,668,224,647,209,627,193,605,179,584,166,562,153,540,141,518,129,496,117,474,106,451,96,406,78,361,62,315,46,270,34,224,24,178,15,133,9,88,4,44,1,,,,130r38,1l77,134r40,4l157,144r40,7l239,160r41,11l320,184r40,15l401,216r19,9l440,234r20,10l479,254r19,11l517,277r19,12l555,302r18,12l591,328r18,15l627,357r17,15l662,387r16,16l695,420r16,17l727,455r15,18l758,493r14,19l787,532r13,20l814,574r13,21l840,618r12,23l864,665r11,24l886,714r10,26l905,766r10,27l923,821r8,28l939,878r6,30l952,939r5,31l962,1002r4,32l970,1067r2,35l975,1136r-1,-3l1103,1133r,-1l1103,1130r,3xe" fillcolor="black" stroked="f">
            <v:path arrowok="t"/>
          </v:shape>
          <v:rect id="_x0000_s2074" style="position:absolute;left:6160;top:996;width:26;height:403" fillcolor="black" stroked="f"/>
          <v:shape id="_x0000_s2075" style="position:absolute;left:5789;top:852;width:355;height:546" coordsize="1774,2730" path="m1012,1119r-2,8l1011,1136r1,9l1015,1154r4,9l1024,1174r5,9l1034,1192r11,16l1055,1221r7,8l1065,1232r284,307l1351,1535r6,-12l1367,1507r13,-18l1388,1479r8,-9l1405,1461r10,-9l1426,1445r10,-5l1448,1436r12,-2l1748,1435r-2,5l1742,1451r-8,18l1723,1488r-6,10l1710,1508r-7,10l1694,1527r-8,9l1676,1543r-10,6l1656,1552r-229,l1425,1552r-4,l1415,1554r-7,2l1400,1560r-7,6l1390,1569r-3,4l1385,1578r-2,5l1389,1594r6,12l1400,1618r4,13l1412,1658r6,29l1423,1717r3,29l1429,1777r1,28l1431,1859r-1,44l1429,1932r-1,11l1431,1944r10,4l1455,1953r18,5l1494,1964r24,6l1530,1972r13,2l1555,1975r13,1l1569,1975r4,l1578,1975r6,1l1587,1977r3,1l1593,1980r2,3l1597,1986r1,4l1598,1995r,5l1596,2021r-2,26l1592,2075r,31l1592,2140r1,36l1596,2214r4,39l1605,2293r7,41l1616,2354r5,21l1626,2395r6,21l1639,2436r7,19l1653,2476r8,19l1670,2514r10,18l1690,2551r11,18l1599,2570r-10,3l1579,2577r-9,4l1562,2586r-7,6l1549,2599r-5,9l1540,2618r-11,89l1525,2715r-3,5l1518,2724r-4,3l1509,2728r-5,1l1497,2730r-8,l1289,2729r75,-161l1479,2470r4,-3l1487,2464r4,-4l1494,2455r2,-3l1498,2449r1,-2l1499,2446r1,-10l1501,2408r,-20l1500,2366r-1,-23l1497,2317r-3,-26l1490,2264r-5,-27l1478,2212r-4,-12l1469,2188r-5,-12l1458,2165r-6,-9l1446,2146r-8,-8l1431,2130r-19,-4l1393,2122r-17,-5l1360,2110r-16,-6l1330,2097r-14,-7l1303,2083r-13,-7l1279,2068r-11,-8l1258,2052r-18,-18l1224,2018r-13,-16l1200,1987r-9,-14l1184,1960r-8,-16l1173,1939r-1,3l1171,1945r,3l1170,1950r-1,3l1168,1956r-1,2l1165,1961r-3,7l1158,1974r-4,6l1149,1985r-5,4l1139,1993r-6,3l1127,1999r-6,2l1115,2003r-7,2l1102,2005r-7,1l1088,2006r-6,-1l1075,2004r-6,-2l1063,2000r-6,-3l1051,1994r-6,-3l1040,1986r-5,-4l1031,1977r-4,-6l1023,1964r-3,-7l1017,1950r-2,-7l1013,1935r-1,-9l1012,1917r2,-13l1015,1891r2,-11l1018,1869r2,-9l1021,1852r1,-8l1023,1838r-24,4l977,1846r-21,5l937,1856r-18,5l902,1866r-15,6l874,1878r-13,6l850,1890r-10,8l831,1904r-8,7l816,1917r-6,7l805,1931r-5,6l797,1944r-3,6l792,1956r-3,13l788,1980r1,10l791,1998r3,7l796,2011r7,10l809,2030r7,7l824,2045r10,7l846,2058r16,7l882,2073r1,l886,2074r4,2l894,2078r1,2l897,2082r,2l898,2087r,3l897,2093r-2,4l892,2101r-49,34l780,2175r-34,23l711,2221r-35,24l641,2270r-33,25l578,2321r-15,14l550,2348r-12,13l527,2374r-10,13l508,2400r-8,13l495,2426r-4,12l488,2451r-1,12l489,2476r-5,-2l470,2474r-19,l429,2473r-23,l385,2474r-16,2l360,2478r-13,4l336,2487r-8,5l321,2499r-4,7l313,2514r-2,9l310,2532r,9l311,2552r2,9l315,2571r4,20l323,2610r1,12l324,2632r-2,7l320,2644r-3,4l315,2651r-2,1l312,2652r-199,77l138,2529,285,2358r16,-7l320,2342r22,-11l365,2318r51,-28l468,2259r26,-18l519,2225r23,-16l564,2193r20,-16l602,2163r14,-14l627,2138r-23,-18l583,2102r-18,-17l550,2068r-14,-15l525,2037r-9,-14l508,2009r-5,-11l498,1987r-3,-10l492,1969r-2,-12l489,1953r2,-5l497,1934r11,-22l523,1884r9,-16l543,1851r12,-17l568,1815r15,-18l599,1778r17,-18l636,1741r28,-16l693,1711r27,-13l746,1687r25,-10l795,1667r23,-8l839,1652r38,-10l910,1634r25,-6l953,1625r191,113l1144,1729r,-12l1143,1704r-3,-15l1138,1682r-3,-8l1132,1667r-4,-6l1122,1656r-6,-5l1108,1647r-9,-3l1081,1640r-17,-5l1048,1631r-15,-4l1016,1623r-17,-5l980,1613r-20,-6l938,1600r-23,-9l903,1586r-11,-6l879,1574r-12,-7l853,1558r-13,-9l826,1539r-15,-12l779,1501r-34,-31l726,1452r-2,2l717,1462r-12,9l690,1484r-18,14l651,1512r-24,15l601,1542r-4,2l593,1546r-3,1l587,1548r-3,-1l580,1544r-4,-4l571,1534r-9,-12l544,1502r-11,-14l520,1472r-13,-19l493,1433r-15,-22l464,1387r-14,-26l436,1334r-13,-29l412,1275r-5,-15l402,1245r-4,-17l394,1212r-96,l298,1218r,15l298,1255r,25l298,1304r,22l298,1341r,5l194,1346r-10,4l175,1355r-7,5l162,1365r-5,6l154,1377r-3,6l149,1390r-2,11l147,1411r1,6l148,1419r2,3l154,1430r6,11l166,1454r7,15l179,1482r3,12l183,1502r-8,8l155,1528r-30,24l92,1579r-33,27l30,1629,9,1645r-8,6l1,1429,75,1283r4,-3l93,1269r21,-18l141,1226r33,-30l211,1159r41,-42l295,1069r11,-2l318,1066r12,-1l343,1065r24,l391,1067r20,2l427,1071r11,2l442,1074r5,6l459,1096r18,23l499,1146r24,31l548,1206r24,27l592,1255r44,-40l613,1192r-22,-23l570,1143r-22,-26l527,1089r-20,-27l488,1035r-19,-29l452,979,437,952,422,924,410,898,399,872r-8,-24l388,837r-3,-11l382,815r-1,-10l288,805r-2,128l176,933r-9,4l160,941r-6,5l148,952r-4,6l141,963r-3,6l136,974r-2,10l134,992r,6l134,1000r2,3l140,1011r7,13l154,1038r6,15l166,1068r3,7l170,1081r1,6l171,1092r-2,4l163,1101r-8,8l144,1118r-28,22l85,1164r-31,25l26,1210,7,1225r-7,5l1,1012,66,869r4,-3l84,856r20,-17l132,816r32,-30l201,750r20,-20l241,708r21,-23l284,660r26,-2l335,657r23,l378,657r16,1l407,659r8,1l418,661,616,882r48,-42l710,799r23,-20l754,759r20,-21l794,716r18,-21l829,672r16,-25l859,623r7,-13l872,597r6,-15l884,568r5,-14l893,539r4,-15l901,507r-15,4l872,514r-12,1l848,515r-10,-1l828,513r-10,-1l809,509r-19,-5l771,501r-11,-1l749,500r-12,l724,502r-1,16l723,532r-2,13l720,556r-2,11l715,577r-3,11l709,596r-4,8l701,611r-4,6l693,622r-10,9l674,638r-9,5l655,647r-8,2l639,650r-11,l623,649r,-159l607,488r-14,-3l581,482r-11,-4l562,474r-7,-5l549,464r-5,-5l541,455r-3,-5l536,446r-1,-4l534,436r,-2l658,435r6,-1l670,433r6,-2l681,429r5,-3l691,423r4,-4l698,416r6,-9l709,398r2,-10l712,378r,-10l709,357r-4,-10l699,339r-4,-4l691,331r-5,-4l681,324r-6,-2l669,319r-6,-1l656,316,532,306r-2,-1l530,303r-1,-1l529,300r1,-5l532,288r2,-5l536,279r2,-3l538,274r35,-18l591,225r46,-13l679,199r38,-11l750,177r57,-19l849,141r30,-13l899,119r11,-5l913,112r,-5l914,96r2,-7l918,80r4,-10l927,61r6,-10l941,41r9,-9l962,24r7,-4l976,16r7,-3l992,9r9,-2l1011,4r10,-1l1032,r3,l1044,r12,l1073,r19,l1113,r22,2l1156,2r-7,17l1142,33r-7,13l1128,58r-9,11l1109,80r-11,10l1084,100r34,1l1151,104r32,3l1216,112r31,6l1279,124r30,8l1339,141r30,11l1398,163r28,12l1453,188r27,14l1505,218r25,17l1554,252r23,18l1599,289r20,21l1639,331r19,22l1675,377r16,24l1706,426r14,27l1732,480r10,27l1752,537r7,29l1766,597r4,32l1774,661r-1,40l1771,739r-3,36l1763,809r-6,32l1750,871r-8,29l1733,926r-10,25l1713,974r-11,21l1690,1015r-12,19l1665,1051r-12,15l1640,1081r-13,13l1614,1106r-12,11l1590,1126r-24,15l1546,1153r-32,15l1503,1172r9,-11l1537,1130r15,-22l1569,1081r9,-15l1587,1049r8,-17l1604,1013r8,-19l1619,974r7,-21l1633,929r6,-23l1644,882r4,-25l1651,831r2,-27l1653,776r,-29l1651,717r-4,-30l1642,657r-7,-33l1626,592r-9,-27l1607,541r-11,-23l1584,496r-13,-20l1557,457r-14,-18l1528,422r-16,-16l1496,392r-17,-13l1462,367r-17,-12l1428,345r-17,-9l1394,327r-16,-7l1362,313r-16,-6l1331,302r-29,-8l1277,286r-37,-7l1227,278r,66l1254,350r27,8l1306,369r25,10l1355,392r23,13l1400,420r21,16l1440,454r19,19l1477,492r16,22l1508,536r13,22l1534,582r10,25l1553,633r8,27l1567,686r4,28l1574,743r1,29l1573,801r-3,30l1565,862r-7,31l1549,924r-11,32l1525,988r-16,33l1491,1052r-20,32l1449,1111r-22,24l1405,1156r-22,20l1362,1193r-21,15l1322,1221r-18,11l1287,1243r-16,8l1258,1257r-12,5l1230,1268r-6,2l1236,1259r31,-32l1287,1205r22,-27l1332,1147r24,-33l1368,1096r11,-20l1390,1057r11,-20l1410,1015r10,-21l1428,972r7,-22l1442,927r5,-23l1451,880r2,-25l1454,831r,-24l1451,782r-4,-25l1442,735r-5,-22l1431,693r-6,-18l1417,658r-7,-17l1402,627r-9,-14l1384,601r-9,-12l1366,578r-10,-10l1346,560r-9,-8l1327,545r-10,-6l1299,529r-18,-8l1264,515r-14,-3l1229,507r-8,l1220,513r,13l1221,536r1,12l1224,561r4,14l1232,591r7,17l1247,625r10,18l1270,662r15,18l1294,690r9,9l1313,708r11,9l1205,717r1,4l1209,732r5,16l1221,768r5,11l1232,791r6,13l1245,816r9,12l1263,840r10,12l1285,863r-117,l1168,866r2,10l1173,890r6,17l1186,928r11,23l1203,963r7,12l1218,987r9,12l1077,999r1,2l1079,1008r4,10l1089,1034r10,17l1112,1071r8,12l1130,1095r10,12l1152,1120r-140,-1xe" fillcolor="black" stroked="f">
            <v:path arrowok="t"/>
          </v:shape>
          <v:shape id="_x0000_s2076" style="position:absolute;left:5840;top:914;width:71;height:17" coordsize="352,85" path="m352,85l66,85,50,83,37,80,26,75,17,70,10,64,5,57,2,49,,41,,34,1,27,3,20,7,14,11,9,17,4,23,1,31,r,8l32,15r2,6l37,26r3,5l44,34r5,4l54,40r5,2l65,44r6,1l78,46r14,1l107,46r17,l147,46r28,l204,46r28,l256,46r16,l278,46r74,39xe" fillcolor="black" stroked="f">
            <v:path arrowok="t"/>
          </v:shape>
          <v:shape id="_x0000_s2077" style="position:absolute;left:5943;top:898;width:55;height:25" coordsize="274,128" path="m168,128r-10,l148,126r-9,-2l130,121r-8,-4l114,113r-8,-6l99,101,93,95,87,88,82,81,77,73,73,64,70,55,68,46,67,37,,1r134,l131,4r-3,3l126,11r-2,4l122,19r-1,4l120,28r,4l121,41r3,8l127,56r6,7l139,69r7,4l154,75r9,1l172,75r8,-2l187,69r6,-6l198,56r4,-7l205,41r1,-9l206,28r-1,-5l204,19r-2,-4l200,11,197,7,195,4,192,r82,l274,4r-1,4l273,11r,4l272,18r,4l271,25r,4l269,40r-3,11l263,61r-4,10l254,80r-5,8l243,95r-7,7l229,108r-7,6l214,118r-8,4l197,125r-10,2l178,128r-10,xe" stroked="f">
            <v:path arrowok="t"/>
          </v:shape>
        </v:group>
      </w:pict>
    </w:r>
  </w:p>
  <w:p w:rsidR="00876432" w:rsidRDefault="00876432">
    <w:pPr>
      <w:rPr>
        <w:i/>
        <w:sz w:val="10"/>
      </w:rPr>
    </w:pPr>
  </w:p>
  <w:p w:rsidR="00C2688E" w:rsidRDefault="006C00EF" w:rsidP="00876432">
    <w:pPr>
      <w:ind w:left="1416" w:firstLine="708"/>
      <w:rPr>
        <w:i/>
        <w:sz w:val="10"/>
      </w:rPr>
    </w:pPr>
    <w:r w:rsidRPr="00876432">
      <w:rPr>
        <w:i/>
        <w:sz w:val="10"/>
      </w:rPr>
      <w:t xml:space="preserve"> </w:t>
    </w:r>
    <w:r w:rsidR="00C2688E">
      <w:rPr>
        <w:i/>
        <w:sz w:val="10"/>
      </w:rPr>
      <w:t xml:space="preserve">    </w:t>
    </w:r>
    <w:r w:rsidRPr="00876432">
      <w:rPr>
        <w:i/>
        <w:sz w:val="10"/>
      </w:rPr>
      <w:t xml:space="preserve">      </w:t>
    </w:r>
  </w:p>
  <w:p w:rsidR="006C00EF" w:rsidRPr="00876432" w:rsidRDefault="00C2688E" w:rsidP="00876432">
    <w:pPr>
      <w:ind w:left="1416" w:firstLine="708"/>
      <w:rPr>
        <w:i/>
        <w:sz w:val="10"/>
      </w:rPr>
    </w:pPr>
    <w:r>
      <w:rPr>
        <w:i/>
        <w:sz w:val="10"/>
      </w:rPr>
      <w:t xml:space="preserve">           </w:t>
    </w:r>
    <w:r w:rsidR="006C00EF" w:rsidRPr="00876432">
      <w:rPr>
        <w:i/>
        <w:sz w:val="10"/>
      </w:rPr>
      <w:t xml:space="preserve">   </w:t>
    </w:r>
    <w:r w:rsidR="006C00EF" w:rsidRPr="00876432">
      <w:rPr>
        <w:i/>
        <w:noProof/>
      </w:rPr>
      <w:drawing>
        <wp:inline distT="0" distB="0" distL="0" distR="0">
          <wp:extent cx="2096716" cy="445610"/>
          <wp:effectExtent l="19050" t="0" r="0" b="0"/>
          <wp:docPr id="7" name="Bild 7" descr="cid:e653b2e9-274e-4279-a03e-47aa93db75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id:e653b2e9-274e-4279-a03e-47aa93db7517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994" cy="4460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sz w:val="10"/>
      </w:rPr>
      <w:t xml:space="preserve">     </w:t>
    </w:r>
    <w:r w:rsidRPr="00C2688E">
      <w:rPr>
        <w:i/>
        <w:noProof/>
        <w:sz w:val="10"/>
      </w:rPr>
      <w:drawing>
        <wp:inline distT="0" distB="0" distL="0" distR="0">
          <wp:extent cx="2227898" cy="355059"/>
          <wp:effectExtent l="19050" t="0" r="952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609" cy="35517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C3E7F"/>
    <w:multiLevelType w:val="multilevel"/>
    <w:tmpl w:val="CBBC7694"/>
    <w:lvl w:ilvl="0">
      <w:start w:val="1"/>
      <w:numFmt w:val="decimal"/>
      <w:pStyle w:val="berschrift1"/>
      <w:lvlText w:val="%1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pStyle w:val="berschrift2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berschrift3"/>
      <w:lvlText w:val="%1.%2.%3"/>
      <w:lvlJc w:val="left"/>
      <w:pPr>
        <w:tabs>
          <w:tab w:val="num" w:pos="737"/>
        </w:tabs>
        <w:ind w:left="737" w:hanging="737"/>
      </w:p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proofState w:spelling="clean" w:grammar="clean"/>
  <w:attachedTemplate r:id="rId1"/>
  <w:stylePaneFormatFilter w:val="3F0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0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26E49"/>
    <w:rsid w:val="00137EB9"/>
    <w:rsid w:val="0020251F"/>
    <w:rsid w:val="00263E90"/>
    <w:rsid w:val="003F5FF1"/>
    <w:rsid w:val="005067A3"/>
    <w:rsid w:val="006C00EF"/>
    <w:rsid w:val="007037D5"/>
    <w:rsid w:val="00823700"/>
    <w:rsid w:val="00876432"/>
    <w:rsid w:val="00926E49"/>
    <w:rsid w:val="00AD490D"/>
    <w:rsid w:val="00B1680A"/>
    <w:rsid w:val="00BB2F71"/>
    <w:rsid w:val="00BB308E"/>
    <w:rsid w:val="00C2688E"/>
    <w:rsid w:val="00C54A27"/>
    <w:rsid w:val="00C968FF"/>
    <w:rsid w:val="00CC0AB5"/>
    <w:rsid w:val="00EB4D41"/>
    <w:rsid w:val="00EB6F57"/>
    <w:rsid w:val="00F262A2"/>
    <w:rsid w:val="00FF1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23700"/>
    <w:rPr>
      <w:rFonts w:ascii="Arial" w:hAnsi="Arial" w:cs="Arial"/>
    </w:rPr>
  </w:style>
  <w:style w:type="paragraph" w:styleId="berschrift1">
    <w:name w:val="heading 1"/>
    <w:basedOn w:val="Standard"/>
    <w:next w:val="Standard"/>
    <w:qFormat/>
    <w:rsid w:val="005067A3"/>
    <w:pPr>
      <w:keepNext/>
      <w:numPr>
        <w:numId w:val="4"/>
      </w:numPr>
      <w:tabs>
        <w:tab w:val="clear" w:pos="454"/>
      </w:tabs>
      <w:spacing w:before="960" w:after="240"/>
      <w:ind w:left="425" w:hanging="425"/>
      <w:outlineLvl w:val="0"/>
    </w:pPr>
    <w:rPr>
      <w:b/>
      <w:kern w:val="28"/>
      <w:sz w:val="32"/>
    </w:rPr>
  </w:style>
  <w:style w:type="paragraph" w:styleId="berschrift2">
    <w:name w:val="heading 2"/>
    <w:basedOn w:val="Standard"/>
    <w:next w:val="Standard"/>
    <w:qFormat/>
    <w:rsid w:val="005067A3"/>
    <w:pPr>
      <w:keepNext/>
      <w:numPr>
        <w:ilvl w:val="1"/>
        <w:numId w:val="5"/>
      </w:numPr>
      <w:tabs>
        <w:tab w:val="clear" w:pos="567"/>
      </w:tabs>
      <w:spacing w:before="720" w:after="240"/>
      <w:outlineLvl w:val="1"/>
    </w:pPr>
    <w:rPr>
      <w:b/>
      <w:sz w:val="28"/>
    </w:rPr>
  </w:style>
  <w:style w:type="paragraph" w:styleId="berschrift3">
    <w:name w:val="heading 3"/>
    <w:basedOn w:val="Standard"/>
    <w:next w:val="Standard"/>
    <w:qFormat/>
    <w:rsid w:val="005067A3"/>
    <w:pPr>
      <w:keepNext/>
      <w:numPr>
        <w:ilvl w:val="2"/>
        <w:numId w:val="6"/>
      </w:numPr>
      <w:tabs>
        <w:tab w:val="clear" w:pos="737"/>
      </w:tabs>
      <w:spacing w:before="480" w:after="240"/>
      <w:ind w:left="709" w:hanging="709"/>
      <w:outlineLvl w:val="2"/>
    </w:pPr>
    <w:rPr>
      <w:b/>
      <w:sz w:val="24"/>
    </w:rPr>
  </w:style>
  <w:style w:type="paragraph" w:styleId="berschrift4">
    <w:name w:val="heading 4"/>
    <w:basedOn w:val="Standard"/>
    <w:next w:val="Standard"/>
    <w:qFormat/>
    <w:rsid w:val="005067A3"/>
    <w:pPr>
      <w:keepNext/>
      <w:numPr>
        <w:ilvl w:val="3"/>
        <w:numId w:val="7"/>
      </w:numPr>
      <w:tabs>
        <w:tab w:val="clear" w:pos="864"/>
        <w:tab w:val="left" w:pos="851"/>
      </w:tabs>
      <w:spacing w:before="360" w:after="240"/>
      <w:ind w:left="851" w:hanging="851"/>
      <w:outlineLvl w:val="3"/>
    </w:pPr>
    <w:rPr>
      <w:b/>
      <w:sz w:val="24"/>
    </w:rPr>
  </w:style>
  <w:style w:type="paragraph" w:styleId="berschrift5">
    <w:name w:val="heading 5"/>
    <w:basedOn w:val="Standard"/>
    <w:next w:val="Standard"/>
    <w:qFormat/>
    <w:rsid w:val="005067A3"/>
    <w:pPr>
      <w:numPr>
        <w:ilvl w:val="4"/>
        <w:numId w:val="8"/>
      </w:numPr>
      <w:tabs>
        <w:tab w:val="clear" w:pos="1008"/>
        <w:tab w:val="left" w:pos="992"/>
      </w:tabs>
      <w:spacing w:before="360" w:after="240"/>
      <w:ind w:left="992" w:hanging="992"/>
      <w:outlineLvl w:val="4"/>
    </w:pPr>
    <w:rPr>
      <w:b/>
      <w:sz w:val="24"/>
    </w:rPr>
  </w:style>
  <w:style w:type="paragraph" w:styleId="berschrift6">
    <w:name w:val="heading 6"/>
    <w:basedOn w:val="Standard"/>
    <w:next w:val="Standard"/>
    <w:qFormat/>
    <w:rsid w:val="005067A3"/>
    <w:pPr>
      <w:numPr>
        <w:ilvl w:val="5"/>
        <w:numId w:val="9"/>
      </w:numPr>
      <w:tabs>
        <w:tab w:val="clear" w:pos="1152"/>
        <w:tab w:val="left" w:pos="1134"/>
      </w:tabs>
      <w:spacing w:before="360" w:after="240"/>
      <w:ind w:left="1134" w:hanging="1134"/>
      <w:outlineLvl w:val="5"/>
    </w:pPr>
    <w:rPr>
      <w:b/>
      <w:sz w:val="24"/>
    </w:rPr>
  </w:style>
  <w:style w:type="paragraph" w:styleId="berschrift7">
    <w:name w:val="heading 7"/>
    <w:basedOn w:val="Standard"/>
    <w:next w:val="Standard"/>
    <w:qFormat/>
    <w:rsid w:val="005067A3"/>
    <w:pPr>
      <w:numPr>
        <w:ilvl w:val="6"/>
        <w:numId w:val="10"/>
      </w:numPr>
      <w:tabs>
        <w:tab w:val="clear" w:pos="1296"/>
        <w:tab w:val="left" w:pos="1276"/>
      </w:tabs>
      <w:spacing w:before="360" w:after="240"/>
      <w:ind w:left="1276" w:hanging="1276"/>
      <w:outlineLvl w:val="6"/>
    </w:pPr>
    <w:rPr>
      <w:b/>
      <w:sz w:val="24"/>
    </w:rPr>
  </w:style>
  <w:style w:type="paragraph" w:styleId="berschrift8">
    <w:name w:val="heading 8"/>
    <w:basedOn w:val="Standard"/>
    <w:next w:val="Standard"/>
    <w:qFormat/>
    <w:rsid w:val="005067A3"/>
    <w:pPr>
      <w:numPr>
        <w:ilvl w:val="7"/>
        <w:numId w:val="11"/>
      </w:numPr>
      <w:tabs>
        <w:tab w:val="clear" w:pos="1440"/>
        <w:tab w:val="left" w:pos="1418"/>
      </w:tabs>
      <w:spacing w:before="360" w:after="240"/>
      <w:ind w:left="1418" w:hanging="1418"/>
      <w:outlineLvl w:val="7"/>
    </w:pPr>
    <w:rPr>
      <w:b/>
      <w:sz w:val="24"/>
    </w:rPr>
  </w:style>
  <w:style w:type="paragraph" w:styleId="berschrift9">
    <w:name w:val="heading 9"/>
    <w:basedOn w:val="Standard"/>
    <w:next w:val="Standard"/>
    <w:qFormat/>
    <w:rsid w:val="005067A3"/>
    <w:pPr>
      <w:numPr>
        <w:ilvl w:val="8"/>
        <w:numId w:val="12"/>
      </w:numPr>
      <w:tabs>
        <w:tab w:val="clear" w:pos="1584"/>
        <w:tab w:val="left" w:pos="1559"/>
      </w:tabs>
      <w:spacing w:before="360" w:after="240"/>
      <w:ind w:left="1559" w:hanging="1559"/>
      <w:outlineLvl w:val="8"/>
    </w:pPr>
    <w:rPr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5067A3"/>
    <w:pPr>
      <w:tabs>
        <w:tab w:val="center" w:pos="4536"/>
        <w:tab w:val="right" w:pos="9072"/>
      </w:tabs>
    </w:pPr>
    <w:rPr>
      <w:sz w:val="18"/>
    </w:rPr>
  </w:style>
  <w:style w:type="paragraph" w:styleId="Fuzeile">
    <w:name w:val="footer"/>
    <w:basedOn w:val="Standard"/>
    <w:rsid w:val="005067A3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067A3"/>
  </w:style>
  <w:style w:type="paragraph" w:customStyle="1" w:styleId="AAbsender">
    <w:name w:val="A_Absender"/>
    <w:basedOn w:val="Standard"/>
    <w:rsid w:val="005067A3"/>
    <w:pPr>
      <w:pBdr>
        <w:bottom w:val="single" w:sz="4" w:space="1" w:color="auto"/>
      </w:pBdr>
      <w:spacing w:after="60"/>
      <w:ind w:left="11"/>
    </w:pPr>
    <w:rPr>
      <w:sz w:val="14"/>
    </w:rPr>
  </w:style>
  <w:style w:type="paragraph" w:customStyle="1" w:styleId="AAbteilung">
    <w:name w:val="A_Abteilung"/>
    <w:basedOn w:val="Standard"/>
    <w:rsid w:val="005067A3"/>
    <w:rPr>
      <w:rFonts w:ascii="Arial Black" w:hAnsi="Arial Black"/>
    </w:rPr>
  </w:style>
  <w:style w:type="paragraph" w:customStyle="1" w:styleId="AAdresse">
    <w:name w:val="A_Adresse"/>
    <w:basedOn w:val="Standard"/>
    <w:rsid w:val="005067A3"/>
    <w:rPr>
      <w:sz w:val="18"/>
    </w:rPr>
  </w:style>
  <w:style w:type="paragraph" w:customStyle="1" w:styleId="EAdresse">
    <w:name w:val="E_Adresse"/>
    <w:basedOn w:val="Standard"/>
    <w:rsid w:val="005067A3"/>
  </w:style>
  <w:style w:type="paragraph" w:customStyle="1" w:styleId="Betreff">
    <w:name w:val="Betreff"/>
    <w:basedOn w:val="Standard"/>
    <w:rsid w:val="005067A3"/>
    <w:rPr>
      <w:rFonts w:ascii="Arial Black" w:hAnsi="Arial Black"/>
    </w:rPr>
  </w:style>
  <w:style w:type="paragraph" w:customStyle="1" w:styleId="Text">
    <w:name w:val="Text"/>
    <w:basedOn w:val="Standard"/>
    <w:rsid w:val="005067A3"/>
  </w:style>
  <w:style w:type="paragraph" w:styleId="Verzeichnis1">
    <w:name w:val="toc 1"/>
    <w:basedOn w:val="Standard"/>
    <w:next w:val="Standard"/>
    <w:autoRedefine/>
    <w:semiHidden/>
    <w:rsid w:val="005067A3"/>
    <w:pPr>
      <w:tabs>
        <w:tab w:val="left" w:pos="440"/>
        <w:tab w:val="right" w:leader="dot" w:pos="9062"/>
      </w:tabs>
    </w:pPr>
    <w:rPr>
      <w:noProof/>
    </w:rPr>
  </w:style>
  <w:style w:type="paragraph" w:styleId="Verzeichnis2">
    <w:name w:val="toc 2"/>
    <w:basedOn w:val="Standard"/>
    <w:next w:val="Standard"/>
    <w:autoRedefine/>
    <w:semiHidden/>
    <w:rsid w:val="005067A3"/>
  </w:style>
  <w:style w:type="paragraph" w:styleId="Verzeichnis3">
    <w:name w:val="toc 3"/>
    <w:basedOn w:val="Standard"/>
    <w:next w:val="Standard"/>
    <w:autoRedefine/>
    <w:semiHidden/>
    <w:rsid w:val="005067A3"/>
  </w:style>
  <w:style w:type="paragraph" w:styleId="Verzeichnis4">
    <w:name w:val="toc 4"/>
    <w:basedOn w:val="Standard"/>
    <w:next w:val="Standard"/>
    <w:autoRedefine/>
    <w:semiHidden/>
    <w:rsid w:val="005067A3"/>
    <w:pPr>
      <w:ind w:left="660"/>
    </w:pPr>
  </w:style>
  <w:style w:type="paragraph" w:styleId="Verzeichnis5">
    <w:name w:val="toc 5"/>
    <w:basedOn w:val="Standard"/>
    <w:next w:val="Standard"/>
    <w:autoRedefine/>
    <w:semiHidden/>
    <w:rsid w:val="005067A3"/>
    <w:pPr>
      <w:ind w:left="880"/>
    </w:pPr>
  </w:style>
  <w:style w:type="paragraph" w:styleId="Verzeichnis6">
    <w:name w:val="toc 6"/>
    <w:basedOn w:val="Standard"/>
    <w:next w:val="Standard"/>
    <w:autoRedefine/>
    <w:semiHidden/>
    <w:rsid w:val="005067A3"/>
    <w:pPr>
      <w:ind w:left="1100"/>
    </w:pPr>
  </w:style>
  <w:style w:type="paragraph" w:styleId="Verzeichnis7">
    <w:name w:val="toc 7"/>
    <w:basedOn w:val="Standard"/>
    <w:next w:val="Standard"/>
    <w:autoRedefine/>
    <w:semiHidden/>
    <w:rsid w:val="005067A3"/>
    <w:pPr>
      <w:ind w:left="1320"/>
    </w:pPr>
  </w:style>
  <w:style w:type="paragraph" w:styleId="Verzeichnis8">
    <w:name w:val="toc 8"/>
    <w:basedOn w:val="Standard"/>
    <w:next w:val="Standard"/>
    <w:autoRedefine/>
    <w:semiHidden/>
    <w:rsid w:val="005067A3"/>
    <w:pPr>
      <w:ind w:left="1540"/>
    </w:pPr>
  </w:style>
  <w:style w:type="paragraph" w:styleId="Verzeichnis9">
    <w:name w:val="toc 9"/>
    <w:basedOn w:val="Standard"/>
    <w:next w:val="Standard"/>
    <w:autoRedefine/>
    <w:semiHidden/>
    <w:rsid w:val="005067A3"/>
    <w:pPr>
      <w:ind w:left="1760"/>
    </w:pPr>
  </w:style>
  <w:style w:type="paragraph" w:customStyle="1" w:styleId="BeilageKopie">
    <w:name w:val="Beilage + Kopie"/>
    <w:basedOn w:val="Standard"/>
    <w:next w:val="Standard"/>
    <w:rsid w:val="005067A3"/>
    <w:pPr>
      <w:spacing w:before="240"/>
    </w:pPr>
  </w:style>
  <w:style w:type="paragraph" w:customStyle="1" w:styleId="BeilageKopieAufzhlung">
    <w:name w:val="Beilage + Kopie Aufzählung"/>
    <w:basedOn w:val="Standard"/>
    <w:rsid w:val="005067A3"/>
    <w:pPr>
      <w:tabs>
        <w:tab w:val="left" w:pos="284"/>
      </w:tabs>
    </w:pPr>
  </w:style>
  <w:style w:type="character" w:customStyle="1" w:styleId="Texthinweis">
    <w:name w:val="Texthinweis"/>
    <w:basedOn w:val="Absatz-Standardschriftart"/>
    <w:rsid w:val="005067A3"/>
    <w:rPr>
      <w:rFonts w:ascii="Arial" w:hAnsi="Arial"/>
      <w:sz w:val="18"/>
    </w:rPr>
  </w:style>
  <w:style w:type="paragraph" w:customStyle="1" w:styleId="Formularfeld">
    <w:name w:val="Formularfeld"/>
    <w:basedOn w:val="Standard"/>
    <w:rsid w:val="005067A3"/>
    <w:pPr>
      <w:ind w:left="425" w:hanging="425"/>
    </w:pPr>
    <w:rPr>
      <w:sz w:val="18"/>
    </w:rPr>
  </w:style>
  <w:style w:type="character" w:customStyle="1" w:styleId="Anleitungshinweis">
    <w:name w:val="Anleitungshinweis"/>
    <w:basedOn w:val="Absatz-Standardschriftart"/>
    <w:rsid w:val="005067A3"/>
    <w:rPr>
      <w:rFonts w:ascii="Arial" w:hAnsi="Arial"/>
      <w:dstrike w:val="0"/>
      <w:vanish/>
      <w:sz w:val="18"/>
      <w:bdr w:val="none" w:sz="0" w:space="0" w:color="auto"/>
      <w:shd w:val="clear" w:color="auto" w:fill="FFFF00"/>
      <w:vertAlign w:val="baselin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2370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23700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8237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randis12.c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cid:e653b2e9-274e-4279-a03e-47aa93db7517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v:\shd\-%20Chur\leeres%20Blatt%20'mit%20Wappen'.dotm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leeres Blatt 'mit Wappen'.dotm</Template>
  <TotalTime>0</TotalTime>
  <Pages>1</Pages>
  <Words>166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Stadtverwaltung-Chur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 Thomas</dc:creator>
  <cp:lastModifiedBy>Willi Thomas</cp:lastModifiedBy>
  <cp:revision>10</cp:revision>
  <cp:lastPrinted>2011-08-23T09:17:00Z</cp:lastPrinted>
  <dcterms:created xsi:type="dcterms:W3CDTF">2011-05-23T06:37:00Z</dcterms:created>
  <dcterms:modified xsi:type="dcterms:W3CDTF">2011-08-23T09:19:00Z</dcterms:modified>
</cp:coreProperties>
</file>