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r w:rsidRPr="00EE3FDD">
              <w:rPr>
                <w:b/>
                <w:sz w:val="20"/>
              </w:rPr>
              <w:t>Einfache Anfragen</w:t>
            </w:r>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"2016-952"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2016-952</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342</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"013.52" PATH=Dokument/Geschaeft/*[name()='Geschaeft']/CustomRegistraturplan/*/Aktenzeichen    \* MERGEFORMAT</w:instrText>
            </w:r>
            <w:r>
              <w:fldChar w:fldCharType="separate"/>
            </w:r>
            <w:r w:rsidR="00BB299D">
              <w:t>013.52</w:t>
            </w:r>
            <w:r w:rsidR="00BB299D">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Organisation; Organisation; Räumlichkeiten (Verwaltung)</w:t>
            </w:r>
            <w:bookmarkEnd w:id="8"/>
          </w:p>
        </w:tc>
        <w:tc>
          <w:tcPr>
            <w:tcW w:w="2004" w:type="dxa"/>
          </w:tcPr>
          <w:p w:rsidR="005C7A10" w:rsidRPr="00195494" w:rsidP="005C7A10">
            <w:pPr>
              <w:pStyle w:val="Geschftsinfo"/>
              <w:framePr w:wrap="auto" w:vAnchor="margin" w:xAlign="left" w:yAlign="inline"/>
              <w:jc w:val="right"/>
            </w:pPr>
            <w:r>
              <w:t>Präsidiales</w:t>
            </w:r>
          </w:p>
          <w:p w:rsidR="002E3D2D" w:rsidRPr="00195494" w:rsidP="00020A8F">
            <w:pPr>
              <w:pStyle w:val="Geschftsinfo"/>
              <w:framePr w:wrap="auto" w:vAnchor="margin" w:xAlign="left" w:yAlign="inline"/>
              <w:jc w:val="right"/>
            </w:pP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9" w:name="MetaTool_Script2"/>
            <w:r w:rsidRPr="001B1A01">
              <w:rPr>
                <w:b/>
                <w:sz w:val="20"/>
              </w:rPr>
              <w:t>Zentrales Dienstleistungsgebäude Verwaltung im Seeland Zentrum Lyss</w:t>
            </w:r>
            <w:bookmarkEnd w:id="9"/>
          </w:p>
        </w:tc>
      </w:tr>
    </w:tbl>
    <w:p w:rsidR="00AF6238" w:rsidRPr="00AF6238" w:rsidP="00AF6238">
      <w:pPr>
        <w:spacing w:line="240" w:lineRule="auto"/>
        <w:rPr>
          <w:sz w:val="2"/>
          <w:szCs w:val="2"/>
        </w:rPr>
      </w:pPr>
      <w:bookmarkStart w:id="10" w:name="Beschlussmarke1"/>
      <w:bookmarkEnd w:id="10"/>
    </w:p>
    <w:p w:rsidR="007F667D" w:rsidRPr="00952361" w:rsidP="007F667D">
      <w:pPr>
        <w:pStyle w:val="Normal17"/>
      </w:pPr>
      <w:r w:rsidRPr="00952361">
        <w:rPr>
          <w:b/>
        </w:rPr>
        <w:t xml:space="preserve">Meister Katrin, SP: </w:t>
      </w:r>
      <w:r w:rsidRPr="00952361">
        <w:t xml:space="preserve">Bei der Präsentation des geplanten Hochhauses im </w:t>
      </w:r>
      <w:r w:rsidRPr="00952361">
        <w:t>Lysser</w:t>
      </w:r>
      <w:r w:rsidRPr="00952361">
        <w:t xml:space="preserve"> Zentrum ist der Rednerin noch eine Idee eingefallen. Die Rednerin möchte wissen, ob sich der GR schon einmal überlegt hat, dass in diesem Gebiet möglicherweise ein zentrales Dienstleistungsgebäude für die Gemeinde realisieren könnte.</w:t>
      </w:r>
    </w:p>
    <w:p w:rsidR="007F667D" w:rsidRPr="00952361" w:rsidP="007F667D">
      <w:pPr>
        <w:pStyle w:val="Normal17"/>
        <w:rPr>
          <w:b/>
        </w:rPr>
      </w:pPr>
      <w:bookmarkStart w:id="11" w:name="_GoBack"/>
      <w:bookmarkEnd w:id="11"/>
    </w:p>
    <w:p w:rsidR="007F667D" w:rsidRPr="00952361" w:rsidP="007F667D">
      <w:pPr>
        <w:pStyle w:val="Normal17"/>
        <w:rPr>
          <w:b/>
        </w:rPr>
      </w:pPr>
      <w:r w:rsidRPr="00952361">
        <w:rPr>
          <w:b/>
        </w:rPr>
        <w:t>Hegg Andreas, Gemeindepräsident</w:t>
      </w:r>
      <w:r>
        <w:rPr>
          <w:b/>
        </w:rPr>
        <w:t>, FDP</w:t>
      </w:r>
      <w:r w:rsidRPr="00952361">
        <w:rPr>
          <w:b/>
        </w:rPr>
        <w:t xml:space="preserve">: </w:t>
      </w:r>
      <w:r w:rsidRPr="00952361">
        <w:t xml:space="preserve">Die Gemeinde Lyss beabsichtigt nicht in diesem Gebiet ein Dienstleistungszentrum zu bauen. Die Gemeinde Lyss verfügt über das Gebäude am Marktplatz 6. Mit der heutigen Digitalisierung kommt noch hinzu, dass die Verwaltung in gewissen Bereichen „schrumpft“. Mit der Abteilung Bau + Planung sowie dem Sozialdienst sind zwei Bereiche eingemietet. Ein Neubau würde sehr viel kosten und leere Räume </w:t>
      </w:r>
      <w:r>
        <w:t>zur Folge haben</w:t>
      </w:r>
      <w:r w:rsidRPr="00952361">
        <w:t>. Im Dorf sind bereits jetzt schon viele Dienstleistungsräume leer. Im Moment scheint dies kein Thema zu sein.</w:t>
      </w:r>
    </w:p>
    <w:p w:rsidR="00186579" w:rsidRPr="00186579" w:rsidP="00DA0286"/>
    <w:p w:rsidR="00186579" w:rsidRPr="00186579" w:rsidP="00DA0286"/>
    <w:p w:rsidR="00CB1F33" w:rsidRPr="00186579" w:rsidP="00DA0286"/>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Pr>
        <w:rStyle w:val="PageNumber"/>
        <w:rFonts w:ascii="Frutiger 55 Roman" w:hAnsi="Frutiger 55 Roman"/>
        <w:noProof/>
        <w:sz w:val="16"/>
      </w:rPr>
      <w:t>4</w:t>
    </w:r>
    <w:r>
      <w:rPr>
        <w:rStyle w:val="PageNumber"/>
        <w:rFonts w:ascii="Frutiger 55 Roman" w:hAnsi="Frutiger 55 Roman"/>
        <w:sz w:val="16"/>
      </w:rPr>
      <w:fldChar w:fldCharType="end"/>
    </w:r>
    <w:r>
      <w:rPr>
        <w:rStyle w:val="PageNumber"/>
        <w:rFonts w:ascii="Frutiger 55 Roman" w:hAnsi="Frutiger 55 Roman"/>
        <w:sz w:val="16"/>
      </w:rPr>
      <w:t xml:space="preserve"> von </w:t>
    </w:r>
    <w:r>
      <w:fldChar w:fldCharType="begin"/>
    </w:r>
    <w:r>
      <w:instrText xml:space="preserve"> NUMPAGES  \* Arabic  \* MERGEFORMAT </w:instrText>
    </w:r>
    <w:r>
      <w:fldChar w:fldCharType="separate"/>
    </w:r>
    <w:r w:rsidRPr="00CB1F33">
      <w:rPr>
        <w:rFonts w:ascii="Frutiger 55 Roman" w:hAnsi="Frutiger 55 Roman"/>
        <w:noProof/>
        <w:sz w:val="16"/>
        <w:szCs w:val="16"/>
      </w:rPr>
      <w:t>4</w:t>
    </w:r>
    <w:r w:rsidRPr="00CB1F33">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7F667D">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fldChar w:fldCharType="begin"/>
    </w:r>
    <w:r>
      <w:instrText xml:space="preserve"> NUMPAGES  \* Arabic  \* MERGEFORMAT </w:instrText>
    </w:r>
    <w:r>
      <w:fldChar w:fldCharType="separate"/>
    </w:r>
    <w:r w:rsidRPr="007F667D" w:rsidR="007F667D">
      <w:rPr>
        <w:rFonts w:ascii="Frutiger 55 Roman" w:hAnsi="Frutiger 55 Roman"/>
        <w:noProof/>
        <w:sz w:val="16"/>
        <w:szCs w:val="16"/>
      </w:rPr>
      <w:t>1</w:t>
    </w:r>
    <w:r w:rsidRPr="007F667D" w:rsidR="007F667D">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7">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
  </w:num>
  <w:num w:numId="4">
    <w:abstractNumId w:val="0"/>
  </w:num>
  <w:num w:numId="5">
    <w:abstractNumId w:val="0"/>
  </w:num>
  <w:num w:numId="6">
    <w:abstractNumId w:val="7"/>
  </w:num>
  <w:num w:numId="7">
    <w:abstractNumId w:val="7"/>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11"/>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 w:type="paragraph" w:customStyle="1" w:styleId="Normal17">
    <w:name w:val="Normal_17"/>
    <w:qFormat/>
    <w:rsid w:val="007F667D"/>
    <w:pPr>
      <w:spacing w:line="240" w:lineRule="exact"/>
    </w:pPr>
    <w:rPr>
      <w:rFonts w:ascii="Arial" w:hAnsi="Arial"/>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58339-EDCC-4FAD-9638-BFEADD6C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1</Pages>
  <Words>157</Words>
  <Characters>1609</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1763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18</cp:revision>
  <cp:lastPrinted>2014-08-19T07:37:00Z</cp:lastPrinted>
  <dcterms:created xsi:type="dcterms:W3CDTF">2015-12-03T12:21:00Z</dcterms:created>
  <dcterms:modified xsi:type="dcterms:W3CDTF">2016-11-15T08:59:00Z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