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7"/>
        <w:gridCol w:w="1559"/>
        <w:gridCol w:w="1593"/>
      </w:tblGrid>
      <w:tr w:rsidTr="00695781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 w:val="restart"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195494">
              <w:t xml:space="preserve">Gemeinde </w:t>
            </w:r>
            <w:r w:rsidRPr="00195494">
              <w:rPr>
                <w:b/>
              </w:rPr>
              <w:t>Lyss</w:t>
            </w:r>
          </w:p>
          <w:p w:rsidR="00744C66">
            <w:pPr>
              <w:pStyle w:val="Footer"/>
              <w:tabs>
                <w:tab w:val="clear" w:pos="4536"/>
                <w:tab w:val="clear" w:pos="9072"/>
              </w:tabs>
            </w:pPr>
            <w:r w:rsidRPr="00195494">
              <w:t>Traktandum / Einzelgeschäft</w:t>
            </w:r>
          </w:p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744C66" w:rsidRPr="00FC7542" w:rsidP="00744C66">
            <w:r>
              <w:t xml:space="preserve">Dauer: </w:t>
            </w:r>
          </w:p>
        </w:tc>
        <w:tc>
          <w:tcPr>
            <w:tcW w:w="1593" w:type="dxa"/>
          </w:tcPr>
          <w:p w:rsidR="00744C66" w:rsidRPr="00FC7542" w:rsidP="00744C6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</w:pPr>
          </w:p>
        </w:tc>
        <w:tc>
          <w:tcPr>
            <w:tcW w:w="1559" w:type="dxa"/>
          </w:tcPr>
          <w:p w:rsidR="00744C66" w:rsidP="00ED6071">
            <w:r>
              <w:t>Sachbearbeiter:</w:t>
            </w:r>
          </w:p>
        </w:tc>
        <w:tc>
          <w:tcPr>
            <w:tcW w:w="1593" w:type="dxa"/>
          </w:tcPr>
          <w:p w:rsidR="00744C66" w:rsidP="00B80656">
            <w:pPr>
              <w:jc w:val="right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457" w:type="dxa"/>
          </w:tcPr>
          <w:p w:rsidR="00ED6071" w:rsidRPr="003E2560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2" w:name="MetaTool_Script3"/>
            <w:r w:rsidRPr="003E2560">
              <w:rPr>
                <w:rStyle w:val="Strong"/>
              </w:rPr>
              <w:t>Grosser Gemeinderat</w:t>
            </w:r>
            <w:bookmarkEnd w:id="2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3" w:name="MetaTool_Script6"/>
            <w:r>
              <w:t>07.11.2016</w:t>
            </w:r>
            <w:bookmarkEnd w:id="3"/>
          </w:p>
        </w:tc>
      </w:tr>
    </w:tbl>
    <w:p w:rsidR="00CB0E59" w:rsidRPr="00FC7542"/>
    <w:p w:rsidR="007149E2"/>
    <w:p w:rsidR="00CB0E59">
      <w:pPr>
        <w:sectPr w:rsidSect="00967482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CC4081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EE3FDD" w:rsidRPr="00EE3FD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  <w:rPr>
                <w:b/>
                <w:sz w:val="20"/>
              </w:rPr>
            </w:pPr>
            <w:bookmarkStart w:id="6" w:name="MetaTool_Script4"/>
            <w:bookmarkEnd w:id="6"/>
          </w:p>
        </w:tc>
        <w:tc>
          <w:tcPr>
            <w:tcW w:w="2004" w:type="dxa"/>
            <w:vAlign w:val="center"/>
          </w:tcPr>
          <w:p w:rsidR="00EE3FDD" w:rsidP="00CC4081">
            <w:pPr>
              <w:pStyle w:val="Geschftsinfo"/>
              <w:framePr w:wrap="auto" w:vAnchor="margin" w:xAlign="left" w:yAlign="inline"/>
              <w:jc w:val="right"/>
            </w:pPr>
            <w:r w:rsidRPr="006F67F0">
              <w:rPr>
                <w:i/>
              </w:rPr>
              <w:fldChar w:fldCharType="begin"/>
            </w:r>
            <w:r>
              <w:instrText xml:space="preserve"> COMMENTS "2015-115" PATH=Dokument/Geschaeft/*[name()='Geschaeft'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name()='Baudossier']/Laufnummer        \* MERGEFORMAT</w:instrText>
            </w:r>
            <w:r w:rsidRPr="006F67F0">
              <w:rPr>
                <w:i/>
              </w:rPr>
              <w:fldChar w:fldCharType="separate"/>
            </w:r>
            <w:r w:rsidRPr="006F67F0">
              <w:rPr>
                <w:i/>
              </w:rPr>
              <w:t>2015-115</w:t>
            </w:r>
            <w:r w:rsidRPr="006F67F0">
              <w:rPr>
                <w:i/>
              </w:rPr>
              <w:fldChar w:fldCharType="end"/>
            </w:r>
          </w:p>
        </w:tc>
      </w:tr>
      <w:tr w:rsidTr="0045791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7" w:name="MetaTool_Script1"/>
            <w:r w:rsidRPr="007E3E45">
              <w:t>335</w:t>
            </w:r>
            <w:bookmarkEnd w:id="7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"012.10" PATH=Dokument/Geschaeft/*[name()='Geschaeft']/CustomRegistraturplan/*/Aktenzeichen        \* MERGEFORMAT</w:instrText>
            </w:r>
            <w:r>
              <w:fldChar w:fldCharType="separate"/>
            </w:r>
            <w:r w:rsidR="00EB0987">
              <w:t>012.10</w:t>
            </w:r>
            <w:r w:rsidR="00EB0987"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8" w:name="MetaTool_Script7"/>
            <w:r w:rsidRPr="00C9111D">
              <w:t>Organisation; Behörde; Legislative</w:t>
            </w:r>
            <w:bookmarkEnd w:id="8"/>
          </w:p>
        </w:tc>
        <w:tc>
          <w:tcPr>
            <w:tcW w:w="2004" w:type="dxa"/>
          </w:tcPr>
          <w:p w:rsidR="002E3D2D" w:rsidRPr="00195494" w:rsidP="00020A8F">
            <w:pPr>
              <w:pStyle w:val="Geschftsinfo"/>
              <w:framePr w:wrap="auto" w:vAnchor="margin" w:xAlign="left" w:yAlign="inline"/>
              <w:jc w:val="right"/>
            </w:pPr>
            <w:r>
              <w:t>Präsidiales</w:t>
            </w:r>
          </w:p>
        </w:tc>
      </w:tr>
      <w:tr w:rsidTr="00DF5E9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852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EE3FDD" w:rsidRPr="001B1A01" w:rsidP="00FA3332">
            <w:pPr>
              <w:pStyle w:val="Geschftsinfo"/>
              <w:framePr w:wrap="auto" w:vAnchor="margin" w:xAlign="left" w:yAlign="inline"/>
              <w:rPr>
                <w:b/>
                <w:sz w:val="20"/>
              </w:rPr>
            </w:pPr>
            <w:bookmarkStart w:id="9" w:name="MetaTool_Script2"/>
            <w:r w:rsidRPr="001B1A01">
              <w:rPr>
                <w:b/>
                <w:sz w:val="20"/>
              </w:rPr>
              <w:t>Sitzungsdaten GGR 2017</w:t>
            </w:r>
            <w:bookmarkEnd w:id="9"/>
          </w:p>
        </w:tc>
      </w:tr>
    </w:tbl>
    <w:p w:rsidR="00AF6238" w:rsidRPr="00AF6238" w:rsidP="00AF6238">
      <w:pPr>
        <w:spacing w:line="240" w:lineRule="auto"/>
        <w:rPr>
          <w:sz w:val="2"/>
          <w:szCs w:val="2"/>
        </w:rPr>
      </w:pPr>
      <w:bookmarkStart w:id="10" w:name="Beschlussmarke1"/>
      <w:bookmarkEnd w:id="10"/>
    </w:p>
    <w:p w:rsidR="00DA0286" w:rsidRPr="00473C39" w:rsidP="00DA0286">
      <w:r>
        <w:rPr>
          <w:b/>
        </w:rPr>
        <w:t xml:space="preserve">Ausgangslage / Vorgeschichte </w:t>
      </w:r>
    </w:p>
    <w:p w:rsidR="007F6FED" w:rsidP="007F6FED">
      <w:r>
        <w:t>Der LA unterbreitet dem GGR folgende Sitzungstermine für das Jahr 2017:</w:t>
      </w:r>
    </w:p>
    <w:p w:rsidR="00392719" w:rsidP="00392719">
      <w:pPr>
        <w:numPr>
          <w:ilvl w:val="0"/>
          <w:numId w:val="18"/>
        </w:numPr>
        <w:ind w:left="284" w:hanging="284"/>
      </w:pPr>
      <w:r>
        <w:t>Montag, 27.02.2017 (Woche 9)</w:t>
      </w:r>
    </w:p>
    <w:p w:rsidR="00392719" w:rsidP="00392719">
      <w:pPr>
        <w:numPr>
          <w:ilvl w:val="0"/>
          <w:numId w:val="18"/>
        </w:numPr>
        <w:ind w:left="284" w:hanging="284"/>
      </w:pPr>
      <w:r>
        <w:t>Montag, 15.05.2017 (Woche 20)</w:t>
      </w:r>
    </w:p>
    <w:p w:rsidR="00392719" w:rsidP="00392719">
      <w:pPr>
        <w:numPr>
          <w:ilvl w:val="0"/>
          <w:numId w:val="18"/>
        </w:numPr>
        <w:ind w:left="284" w:hanging="284"/>
      </w:pPr>
      <w:r>
        <w:t>Montag, 26.06.2017 (Woche 26)</w:t>
      </w:r>
    </w:p>
    <w:p w:rsidR="00392719" w:rsidP="00392719">
      <w:pPr>
        <w:numPr>
          <w:ilvl w:val="0"/>
          <w:numId w:val="18"/>
        </w:numPr>
        <w:ind w:left="284" w:hanging="284"/>
      </w:pPr>
      <w:r>
        <w:t>Montag, 11.09.2017 (Woche 37)</w:t>
      </w:r>
    </w:p>
    <w:p w:rsidR="00392719" w:rsidP="00392719">
      <w:pPr>
        <w:numPr>
          <w:ilvl w:val="0"/>
          <w:numId w:val="18"/>
        </w:numPr>
        <w:ind w:left="284" w:hanging="284"/>
      </w:pPr>
      <w:r>
        <w:t>Montag, 06.11.2017 (Woche 45)</w:t>
      </w:r>
    </w:p>
    <w:p w:rsidR="00392719" w:rsidP="00392719">
      <w:pPr>
        <w:numPr>
          <w:ilvl w:val="0"/>
          <w:numId w:val="18"/>
        </w:numPr>
        <w:tabs>
          <w:tab w:val="left" w:pos="284"/>
          <w:tab w:val="left" w:pos="3686"/>
        </w:tabs>
        <w:ind w:left="284" w:hanging="284"/>
      </w:pPr>
      <w:r>
        <w:t>Montag, 11.12.2017 (Woche 50)</w:t>
      </w:r>
      <w:r>
        <w:tab/>
        <w:t>Schlusssitzung mit anschliessendem Essen</w:t>
      </w:r>
    </w:p>
    <w:p w:rsidR="00392719" w:rsidP="00392719">
      <w:pPr>
        <w:tabs>
          <w:tab w:val="left" w:pos="284"/>
          <w:tab w:val="left" w:pos="3686"/>
        </w:tabs>
      </w:pPr>
    </w:p>
    <w:p w:rsidR="00392719" w:rsidP="00392719">
      <w:pPr>
        <w:tabs>
          <w:tab w:val="left" w:pos="284"/>
          <w:tab w:val="left" w:pos="1843"/>
        </w:tabs>
      </w:pPr>
      <w:r>
        <w:t>Sitzungsbeginn:</w:t>
      </w:r>
      <w:r>
        <w:tab/>
        <w:t>19.30 Uhr (Schlusssitzung 18.00 Uhr)</w:t>
      </w:r>
    </w:p>
    <w:p w:rsidR="00392719" w:rsidP="00392719">
      <w:pPr>
        <w:tabs>
          <w:tab w:val="left" w:pos="284"/>
          <w:tab w:val="left" w:pos="1843"/>
        </w:tabs>
      </w:pPr>
      <w:r>
        <w:t>Sitzungsort:</w:t>
      </w:r>
      <w:r>
        <w:tab/>
        <w:t>Grosser Saal im Hotel Weisses Kreuz, Lyss</w:t>
      </w:r>
    </w:p>
    <w:p w:rsidR="007F6FED" w:rsidP="007F6FED">
      <w:pPr>
        <w:tabs>
          <w:tab w:val="left" w:pos="284"/>
          <w:tab w:val="left" w:pos="1843"/>
        </w:tabs>
      </w:pPr>
    </w:p>
    <w:p w:rsidR="007F6FED" w:rsidRPr="00AF6238" w:rsidP="007F6FED">
      <w:pPr>
        <w:pStyle w:val="Protokollstruktur"/>
      </w:pPr>
      <w:r>
        <w:t>Eintreten</w:t>
      </w:r>
    </w:p>
    <w:p w:rsidR="007F6FED" w:rsidP="007F6FED">
      <w:r>
        <w:t>Keine Eintretensdebatte.</w:t>
      </w:r>
    </w:p>
    <w:p w:rsidR="007F6FED" w:rsidRPr="00AF6238" w:rsidP="007F6FED"/>
    <w:p w:rsidR="007F6FED" w:rsidRPr="00AF6238" w:rsidP="007F6FED">
      <w:pPr>
        <w:pStyle w:val="Protokollstruktur"/>
      </w:pPr>
      <w:r w:rsidRPr="00AF6238">
        <w:t>Erwägungen</w:t>
      </w:r>
    </w:p>
    <w:p w:rsidR="007F6FED" w:rsidRPr="003E13A4" w:rsidP="007F6FED">
      <w:r w:rsidRPr="003E13A4">
        <w:t>Keine.</w:t>
      </w:r>
    </w:p>
    <w:p w:rsidR="007F6FED" w:rsidP="007F6FED"/>
    <w:p w:rsidR="007F6FED" w:rsidRPr="00AF6238" w:rsidP="007F6FED">
      <w:pPr>
        <w:spacing w:line="240" w:lineRule="auto"/>
        <w:rPr>
          <w:sz w:val="2"/>
          <w:szCs w:val="2"/>
        </w:rPr>
      </w:pPr>
      <w:bookmarkStart w:id="11" w:name="_GoBack"/>
      <w:bookmarkEnd w:id="11"/>
    </w:p>
    <w:p w:rsidR="007F6FED" w:rsidRPr="00B809F5" w:rsidP="007F6FED">
      <w:pPr>
        <w:pStyle w:val="Beschlusstitel"/>
        <w:rPr>
          <w:b w:val="0"/>
        </w:rPr>
      </w:pPr>
      <w:r>
        <w:t>Beschluss</w:t>
      </w:r>
      <w:r>
        <w:tab/>
      </w:r>
      <w:r w:rsidRPr="00EF6DA9">
        <w:rPr>
          <w:b w:val="0"/>
        </w:rPr>
        <w:t>einstimmig</w:t>
      </w:r>
    </w:p>
    <w:p w:rsidR="007F6FED" w:rsidRPr="003A2ABF" w:rsidP="007F6FED">
      <w:r>
        <w:rPr>
          <w:b/>
        </w:rPr>
        <w:t>Der GGR verabschiedet die oben stehenden Sitzungstermine 2017.</w:t>
      </w:r>
    </w:p>
    <w:p w:rsidR="007F6FED" w:rsidRPr="00AF6238" w:rsidP="007F6FED">
      <w:pPr>
        <w:pStyle w:val="Beschlusstext"/>
        <w:spacing w:line="360" w:lineRule="auto"/>
        <w:rPr>
          <w:sz w:val="2"/>
          <w:szCs w:val="2"/>
        </w:rPr>
      </w:pPr>
    </w:p>
    <w:p w:rsidR="007F6FED" w:rsidP="007F6FED"/>
    <w:tbl>
      <w:tblPr>
        <w:tblW w:w="9000" w:type="dxa"/>
        <w:tblInd w:w="-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8"/>
        <w:gridCol w:w="7532"/>
      </w:tblGrid>
      <w:tr w:rsidTr="00AF5695">
        <w:tblPrEx>
          <w:tblW w:w="9000" w:type="dxa"/>
          <w:tblInd w:w="-3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7F6FED" w:rsidRPr="00AF6238" w:rsidP="00AF5695">
            <w:pPr>
              <w:spacing w:line="200" w:lineRule="exact"/>
            </w:pPr>
            <w:r w:rsidRPr="00AF6238">
              <w:rPr>
                <w:sz w:val="16"/>
              </w:rPr>
              <w:t>Beilagen</w:t>
            </w:r>
          </w:p>
        </w:tc>
        <w:tc>
          <w:tcPr>
            <w:tcW w:w="7532" w:type="dxa"/>
            <w:tcBorders>
              <w:top w:val="nil"/>
              <w:left w:val="nil"/>
              <w:bottom w:val="nil"/>
              <w:right w:val="nil"/>
            </w:tcBorders>
          </w:tcPr>
          <w:p w:rsidR="007F6FED" w:rsidRPr="00AF6238" w:rsidP="00AF5695">
            <w:pPr>
              <w:spacing w:line="200" w:lineRule="exact"/>
              <w:rPr>
                <w:sz w:val="16"/>
              </w:rPr>
            </w:pPr>
            <w:r>
              <w:rPr>
                <w:sz w:val="16"/>
              </w:rPr>
              <w:t>Keine</w:t>
            </w:r>
          </w:p>
        </w:tc>
      </w:tr>
    </w:tbl>
    <w:p w:rsidR="007F6FED" w:rsidP="007F6FED"/>
    <w:p w:rsidR="007F6FED" w:rsidRPr="00FC7542" w:rsidP="007F6FED"/>
    <w:p w:rsidR="00AB2A69" w:rsidRPr="00FC7542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4" w:name="MetaTool_Script8"/>
    <w:r>
      <w:rPr>
        <w:rFonts w:ascii="Frutiger 55 Roman" w:hAnsi="Frutiger 55 Roman"/>
        <w:sz w:val="16"/>
      </w:rPr>
      <w:t>Grosser Gemeinderat</w:t>
    </w:r>
    <w:bookmarkEnd w:id="4"/>
    <w:r>
      <w:rPr>
        <w:rFonts w:ascii="Frutiger 55 Roman" w:hAnsi="Frutiger 55 Roman"/>
        <w:sz w:val="16"/>
      </w:rPr>
      <w:t xml:space="preserve"> / </w:t>
    </w:r>
    <w:bookmarkStart w:id="5" w:name="MetaTool_Script9"/>
    <w:r>
      <w:rPr>
        <w:rFonts w:ascii="Frutiger 55 Roman" w:hAnsi="Frutiger 55 Roman"/>
        <w:sz w:val="16"/>
      </w:rPr>
      <w:t>7. November 2016</w:t>
    </w:r>
    <w:bookmarkEnd w:id="5"/>
  </w:p>
  <w:p w:rsidR="0038271D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2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 w:rsidRPr="007F6FED">
      <w:fldChar w:fldCharType="begin"/>
    </w:r>
    <w:r>
      <w:instrText xml:space="preserve"> NUMPAGES  \* Arabic  \* MERGEFORMAT </w:instrText>
    </w:r>
    <w:r w:rsidRPr="007F6FED">
      <w:fldChar w:fldCharType="separate"/>
    </w:r>
    <w:r w:rsidRPr="007F6FED">
      <w:rPr>
        <w:rFonts w:ascii="Frutiger 55 Roman" w:hAnsi="Frutiger 55 Roman"/>
        <w:noProof/>
        <w:sz w:val="16"/>
        <w:szCs w:val="16"/>
      </w:rPr>
      <w:t>4</w:t>
    </w:r>
    <w:r w:rsidRPr="007F6FED">
      <w:rPr>
        <w:rFonts w:ascii="Frutiger 55 Roman" w:hAnsi="Frutiger 55 Roman"/>
        <w:noProof/>
        <w:sz w:val="16"/>
        <w:szCs w:val="16"/>
      </w:rPr>
      <w:fldChar w:fldCharType="end"/>
    </w:r>
  </w:p>
  <w:p w:rsidR="0038271D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drawing>
        <wp:anchor distT="0" distB="0" distL="114300" distR="114300" simplePos="0" relativeHeight="251661312" behindDoc="0" locked="1" layoutInCell="0" allowOverlap="1">
          <wp:simplePos x="0" y="0"/>
          <wp:positionH relativeFrom="page">
            <wp:posOffset>728345</wp:posOffset>
          </wp:positionH>
          <wp:positionV relativeFrom="page">
            <wp:posOffset>4796790</wp:posOffset>
          </wp:positionV>
          <wp:extent cx="582930" cy="685800"/>
          <wp:effectExtent l="0" t="0" r="0" b="0"/>
          <wp:wrapTopAndBottom/>
          <wp:docPr id="5" name="Bild 5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59264" behindDoc="0" locked="1" layoutInCell="0" allowOverlap="1">
              <wp:simplePos x="0" y="0"/>
              <wp:positionH relativeFrom="page">
                <wp:posOffset>575945</wp:posOffset>
              </wp:positionH>
              <wp:positionV relativeFrom="page">
                <wp:posOffset>10083800</wp:posOffset>
              </wp:positionV>
              <wp:extent cx="1537335" cy="255270"/>
              <wp:effectExtent l="0" t="0" r="0" b="0"/>
              <wp:wrapSquare wrapText="bothSides"/>
              <wp:docPr id="2" name="Absenderinfo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733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271D" w:rsidRPr="00B80656" w:rsidP="00B80656">
                          <w:pPr>
                            <w:shd w:val="solid" w:color="FFFFFF" w:fill="FFFFFF"/>
                            <w:ind w:right="907"/>
                            <w:rPr>
                              <w:rFonts w:ascii="Frutiger 55 Roman" w:hAnsi="Frutiger 55 Roman"/>
                              <w:sz w:val="16"/>
                            </w:rPr>
                          </w:pPr>
                          <w:r>
                            <w:rPr>
                              <w:rFonts w:ascii="Frutiger 55 Roman" w:hAnsi="Frutiger 55 Roman"/>
                              <w:sz w:val="16"/>
                            </w:rPr>
                            <w:t xml:space="preserve">Gemeinde </w:t>
                          </w:r>
                          <w:r w:rsidRPr="00B33C6F">
                            <w:rPr>
                              <w:rFonts w:ascii="Frutiger 55 Roman" w:hAnsi="Frutiger 55 Roman"/>
                              <w:b/>
                              <w:sz w:val="16"/>
                            </w:rPr>
                            <w:t>Lyss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Absenderinfo" o:spid="_x0000_s2049" type="#_x0000_t202" style="height:20.1pt;margin-left:45.35pt;margin-top:794pt;mso-position-horizontal-relative:page;mso-position-vertical-relative:page;mso-wrap-distance-bottom:0;mso-wrap-distance-left:0;mso-wrap-distance-right:0;mso-wrap-distance-top:0;mso-wrap-style:square;position:absolute;v-text-anchor:top;visibility:visible;width:121.05pt;z-index:251660288" o:allowincell="f" filled="f" stroked="f">
              <v:textbox inset="0,0,0,0">
                <w:txbxContent>
                  <w:p w:rsidR="0038271D" w:rsidRPr="00B80656" w:rsidP="00B80656">
                    <w:pPr>
                      <w:shd w:val="solid" w:color="FFFFFF" w:fill="FFFFFF"/>
                      <w:ind w:right="907"/>
                      <w:rPr>
                        <w:rFonts w:ascii="Frutiger 55 Roman" w:hAnsi="Frutiger 55 Roman"/>
                        <w:sz w:val="16"/>
                      </w:rPr>
                    </w:pPr>
                    <w:r>
                      <w:rPr>
                        <w:rFonts w:ascii="Frutiger 55 Roman" w:hAnsi="Frutiger 55 Roman"/>
                        <w:sz w:val="16"/>
                      </w:rPr>
                      <w:t xml:space="preserve">Gemeinde </w:t>
                    </w:r>
                    <w:r w:rsidRPr="00B33C6F">
                      <w:rPr>
                        <w:rFonts w:ascii="Frutiger 55 Roman" w:hAnsi="Frutiger 55 Roman"/>
                        <w:b/>
                        <w:sz w:val="16"/>
                      </w:rPr>
                      <w:t>Lyss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  <w:r>
      <w:rPr>
        <w:noProof/>
        <w:lang w:eastAsia="de-CH"/>
      </w:rPr>
      <w:drawing>
        <wp:anchor distT="0" distB="0" distL="114300" distR="114300" simplePos="0" relativeHeight="251658240" behindDoc="0" locked="1" layoutInCell="0" allowOverlap="1">
          <wp:simplePos x="0" y="0"/>
          <wp:positionH relativeFrom="page">
            <wp:posOffset>575945</wp:posOffset>
          </wp:positionH>
          <wp:positionV relativeFrom="page">
            <wp:posOffset>4644390</wp:posOffset>
          </wp:positionV>
          <wp:extent cx="582930" cy="685800"/>
          <wp:effectExtent l="0" t="0" r="0" b="0"/>
          <wp:wrapTopAndBottom/>
          <wp:docPr id="1" name="Wappen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 w:rsidRPr="00195494">
      <w:rPr>
        <w:rFonts w:ascii="Frutiger 55 Roman" w:hAnsi="Frutiger 55 Roman"/>
        <w:sz w:val="16"/>
        <w:szCs w:val="16"/>
      </w:rPr>
      <w:t xml:space="preserve">Seite </w:t>
    </w:r>
    <w:r w:rsidRPr="00195494">
      <w:rPr>
        <w:rFonts w:ascii="Frutiger 55 Roman" w:hAnsi="Frutiger 55 Roman"/>
        <w:sz w:val="16"/>
        <w:szCs w:val="16"/>
      </w:rPr>
      <w:fldChar w:fldCharType="begin"/>
    </w:r>
    <w:r w:rsidRPr="00195494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>
      <w:rPr>
        <w:rFonts w:ascii="Frutiger 55 Roman" w:hAnsi="Frutiger 55 Roman"/>
        <w:sz w:val="16"/>
        <w:szCs w:val="16"/>
      </w:rPr>
      <w:fldChar w:fldCharType="separate"/>
    </w:r>
    <w:r w:rsidR="003418B3">
      <w:rPr>
        <w:rFonts w:ascii="Frutiger 55 Roman" w:hAnsi="Frutiger 55 Roman"/>
        <w:noProof/>
        <w:sz w:val="16"/>
        <w:szCs w:val="16"/>
      </w:rPr>
      <w:t>1</w:t>
    </w:r>
    <w:r w:rsidRPr="00195494">
      <w:rPr>
        <w:rFonts w:ascii="Frutiger 55 Roman" w:hAnsi="Frutiger 55 Roman"/>
        <w:sz w:val="16"/>
        <w:szCs w:val="16"/>
      </w:rPr>
      <w:fldChar w:fldCharType="end"/>
    </w:r>
    <w:r w:rsidRPr="00195494">
      <w:rPr>
        <w:rFonts w:ascii="Frutiger 55 Roman" w:hAnsi="Frutiger 55 Roman"/>
        <w:sz w:val="16"/>
        <w:szCs w:val="16"/>
      </w:rPr>
      <w:t xml:space="preserve"> von </w:t>
    </w:r>
    <w:r w:rsidRPr="00392719">
      <w:fldChar w:fldCharType="begin"/>
    </w:r>
    <w:r>
      <w:instrText xml:space="preserve"> NUMPAGES  \* Arabic  \* MERGEFORMAT </w:instrText>
    </w:r>
    <w:r w:rsidRPr="00392719">
      <w:fldChar w:fldCharType="separate"/>
    </w:r>
    <w:r w:rsidRPr="003418B3" w:rsidR="003418B3">
      <w:rPr>
        <w:rFonts w:ascii="Frutiger 55 Roman" w:hAnsi="Frutiger 55 Roman"/>
        <w:noProof/>
        <w:sz w:val="16"/>
        <w:szCs w:val="16"/>
      </w:rPr>
      <w:t>1</w:t>
    </w:r>
    <w:r w:rsidRPr="00392719">
      <w:rPr>
        <w:rFonts w:ascii="Frutiger 55 Roman" w:hAnsi="Frutiger 55 Roman"/>
        <w:noProof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7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2D545B7"/>
    <w:multiLevelType w:val="hybridMultilevel"/>
    <w:tmpl w:val="775A46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7"/>
  </w:num>
  <w:num w:numId="7">
    <w:abstractNumId w:val="7"/>
  </w:num>
  <w:num w:numId="8">
    <w:abstractNumId w:val="7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3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1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sitz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sitz = d.ToShortDateString();&#13;_x000a__x0009__x0009__x0009__x0009__x0009_}&#13;_x000a__x0009__x0009__x0009__x0009_}&#13;_x000a__x0009__x0009__x0009_}&#13;_x000a__x0009__x0009_}&#13;_x000a__x0009__x0009__x0009_&#13;_x000a_            return sitz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M:\Vorlagen\2015_gr_Vorlage_GrundlagefuerAxioma.dotm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03961-07A9-4FEE-9C32-7089564C7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2015_gr_Vorlage_GrundlagefuerAxioma.dotm</Template>
  <TotalTime>0</TotalTime>
  <Pages>1</Pages>
  <Words>97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Laufnummer</dc:description>
  <cp:lastModifiedBy>Wüthrich Silvia</cp:lastModifiedBy>
  <cp:revision>19</cp:revision>
  <cp:lastPrinted>2014-08-19T07:37:00Z</cp:lastPrinted>
  <dcterms:created xsi:type="dcterms:W3CDTF">2015-12-03T12:21:00Z</dcterms:created>
  <dcterms:modified xsi:type="dcterms:W3CDTF">2016-11-08T09:14:00Z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