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38F48" w14:textId="010D7848" w:rsidR="00AC2703" w:rsidRDefault="00AC2703" w:rsidP="00936F0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Elf Flecken und ein Fest Bad </w:t>
      </w:r>
      <w:proofErr w:type="spellStart"/>
      <w:r>
        <w:rPr>
          <w:b/>
          <w:sz w:val="36"/>
          <w:szCs w:val="36"/>
        </w:rPr>
        <w:t>Zurzach</w:t>
      </w:r>
      <w:proofErr w:type="spellEnd"/>
    </w:p>
    <w:p w14:paraId="4CB02011" w14:textId="77777777" w:rsidR="004C6F24" w:rsidRDefault="004C6F24" w:rsidP="00936F0E">
      <w:pPr>
        <w:rPr>
          <w:b/>
        </w:rPr>
      </w:pPr>
    </w:p>
    <w:p w14:paraId="4AC1B58A" w14:textId="53864409" w:rsidR="00AC2703" w:rsidRDefault="008A79BB" w:rsidP="008F4DC5">
      <w:pPr>
        <w:rPr>
          <w:b/>
        </w:rPr>
      </w:pPr>
      <w:r>
        <w:rPr>
          <w:b/>
        </w:rPr>
        <w:t xml:space="preserve">Alle </w:t>
      </w:r>
      <w:r w:rsidR="00EA136D">
        <w:rPr>
          <w:b/>
        </w:rPr>
        <w:t>D</w:t>
      </w:r>
      <w:r w:rsidR="00AC2703">
        <w:rPr>
          <w:b/>
        </w:rPr>
        <w:t xml:space="preserve">eutschschweizer </w:t>
      </w:r>
      <w:r>
        <w:rPr>
          <w:b/>
        </w:rPr>
        <w:t xml:space="preserve">Flecken </w:t>
      </w:r>
      <w:r w:rsidR="00AC2703">
        <w:rPr>
          <w:b/>
        </w:rPr>
        <w:t xml:space="preserve">verbindet die Geschichte: Sie </w:t>
      </w:r>
      <w:r>
        <w:rPr>
          <w:b/>
        </w:rPr>
        <w:t xml:space="preserve">haben </w:t>
      </w:r>
      <w:r w:rsidR="00AC2703">
        <w:rPr>
          <w:b/>
        </w:rPr>
        <w:t xml:space="preserve">das </w:t>
      </w:r>
      <w:r w:rsidR="003F0F48">
        <w:rPr>
          <w:b/>
        </w:rPr>
        <w:t>mittelalte</w:t>
      </w:r>
      <w:r w:rsidR="00AC2703">
        <w:rPr>
          <w:b/>
        </w:rPr>
        <w:t xml:space="preserve">rliche Marktrecht. Nun verbindet sie ein neues Kapitel in der Geschichte: Sie haben sich </w:t>
      </w:r>
      <w:r w:rsidR="00814A37">
        <w:rPr>
          <w:b/>
        </w:rPr>
        <w:t>am ersten «</w:t>
      </w:r>
      <w:proofErr w:type="spellStart"/>
      <w:r w:rsidR="00814A37">
        <w:rPr>
          <w:b/>
        </w:rPr>
        <w:t>Fläckefäscht</w:t>
      </w:r>
      <w:proofErr w:type="spellEnd"/>
      <w:r w:rsidR="00814A37">
        <w:rPr>
          <w:b/>
        </w:rPr>
        <w:t xml:space="preserve">» </w:t>
      </w:r>
      <w:r w:rsidR="00AC2703">
        <w:rPr>
          <w:b/>
        </w:rPr>
        <w:t>in</w:t>
      </w:r>
      <w:r w:rsidR="00814A37">
        <w:rPr>
          <w:b/>
        </w:rPr>
        <w:t xml:space="preserve"> Bad </w:t>
      </w:r>
      <w:proofErr w:type="spellStart"/>
      <w:r w:rsidR="00814A37">
        <w:rPr>
          <w:b/>
        </w:rPr>
        <w:t>Zurzach</w:t>
      </w:r>
      <w:proofErr w:type="spellEnd"/>
      <w:r w:rsidR="00AC2703">
        <w:rPr>
          <w:b/>
        </w:rPr>
        <w:t xml:space="preserve"> am Samstag zum ersten Mal getroffen</w:t>
      </w:r>
      <w:r w:rsidR="00814A37">
        <w:rPr>
          <w:b/>
        </w:rPr>
        <w:t xml:space="preserve">.  </w:t>
      </w:r>
    </w:p>
    <w:p w14:paraId="30A3A44F" w14:textId="77777777" w:rsidR="00AC2703" w:rsidRDefault="00AC2703" w:rsidP="008F4DC5">
      <w:pPr>
        <w:rPr>
          <w:b/>
        </w:rPr>
      </w:pPr>
    </w:p>
    <w:p w14:paraId="7B356866" w14:textId="1DDFF8D2" w:rsidR="00AC2703" w:rsidRDefault="00AC2703" w:rsidP="008F4DC5">
      <w:pPr>
        <w:rPr>
          <w:rFonts w:asciiTheme="minorHAnsi" w:hAnsiTheme="minorHAnsi"/>
        </w:rPr>
      </w:pPr>
      <w:r>
        <w:t>(</w:t>
      </w:r>
      <w:proofErr w:type="spellStart"/>
      <w:r>
        <w:t>sys</w:t>
      </w:r>
      <w:proofErr w:type="spellEnd"/>
      <w:r>
        <w:t xml:space="preserve">) </w:t>
      </w:r>
      <w:r w:rsidRPr="00AC2703">
        <w:t xml:space="preserve">Es war ein legendäres, gar epochales Treffen, als sich am Samstag im </w:t>
      </w:r>
      <w:r>
        <w:t xml:space="preserve">Aargauer </w:t>
      </w:r>
      <w:r w:rsidRPr="00AC2703">
        <w:t xml:space="preserve">Marktflecken Bad </w:t>
      </w:r>
      <w:proofErr w:type="spellStart"/>
      <w:r w:rsidRPr="00AC2703">
        <w:t>Zurzach</w:t>
      </w:r>
      <w:proofErr w:type="spellEnd"/>
      <w:r w:rsidRPr="00AC2703">
        <w:t xml:space="preserve"> zum ersten Mal sämtliche offiziellen Gemeindedelegationen aller historischen Flecken der Deutschschweiz trafen. Elf Flecken und ein </w:t>
      </w:r>
      <w:proofErr w:type="spellStart"/>
      <w:r w:rsidRPr="00AC2703">
        <w:t>Fläckefäscht</w:t>
      </w:r>
      <w:proofErr w:type="spellEnd"/>
      <w:r w:rsidRPr="00AC2703">
        <w:t xml:space="preserve"> dazu. Denn Bad </w:t>
      </w:r>
      <w:proofErr w:type="spellStart"/>
      <w:r>
        <w:t>Zurzach</w:t>
      </w:r>
      <w:proofErr w:type="spellEnd"/>
      <w:r>
        <w:t xml:space="preserve"> stand drei Tage lang gan</w:t>
      </w:r>
      <w:r w:rsidRPr="00AC2703">
        <w:t>z im Z</w:t>
      </w:r>
      <w:r>
        <w:t>eichen seiner wichtigsten Epochen:</w:t>
      </w:r>
      <w:r w:rsidRPr="00AC2703">
        <w:t xml:space="preserve"> Die Römerzeit</w:t>
      </w:r>
      <w:r>
        <w:t xml:space="preserve"> mit der heiligen Verena</w:t>
      </w:r>
      <w:r w:rsidRPr="00AC2703">
        <w:t>, das Mittelalter mit den Märkten, die Industrialisierung mit der Salzgewinnung u</w:t>
      </w:r>
      <w:r>
        <w:t xml:space="preserve">nd die 50er Jahre mit der </w:t>
      </w:r>
      <w:proofErr w:type="spellStart"/>
      <w:r>
        <w:t>Erbohr</w:t>
      </w:r>
      <w:r w:rsidRPr="00AC2703">
        <w:t>ung</w:t>
      </w:r>
      <w:proofErr w:type="spellEnd"/>
      <w:r w:rsidRPr="00AC2703">
        <w:t xml:space="preserve"> der </w:t>
      </w:r>
      <w:proofErr w:type="spellStart"/>
      <w:r w:rsidRPr="00AC2703">
        <w:t>heissen</w:t>
      </w:r>
      <w:proofErr w:type="spellEnd"/>
      <w:r w:rsidRPr="00AC2703">
        <w:t xml:space="preserve"> Quelle. </w:t>
      </w:r>
      <w:r>
        <w:t xml:space="preserve">Dass am ersten offiziellen </w:t>
      </w:r>
      <w:proofErr w:type="spellStart"/>
      <w:r>
        <w:t>Fläckefäscht</w:t>
      </w:r>
      <w:proofErr w:type="spellEnd"/>
      <w:r>
        <w:t xml:space="preserve"> der Schweiz alle elf Flecken vertreten waren, freut Gemeindeamman Reto Fuchs enorm, </w:t>
      </w:r>
      <w:proofErr w:type="spellStart"/>
      <w:r>
        <w:t>schliesslich</w:t>
      </w:r>
      <w:proofErr w:type="spellEnd"/>
      <w:r>
        <w:t xml:space="preserve"> sollte dieses Fest auch ein Zeichen zur Stärkung der Identität sein. Denn ein Marktflecken ist etwas </w:t>
      </w:r>
      <w:proofErr w:type="spellStart"/>
      <w:r>
        <w:t>besonderes</w:t>
      </w:r>
      <w:proofErr w:type="spellEnd"/>
      <w:r>
        <w:t>,</w:t>
      </w:r>
      <w:r w:rsidRPr="00AC2703"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schliesslich</w:t>
      </w:r>
      <w:proofErr w:type="spellEnd"/>
      <w:r>
        <w:rPr>
          <w:rFonts w:asciiTheme="minorHAnsi" w:hAnsiTheme="minorHAnsi"/>
        </w:rPr>
        <w:t xml:space="preserve"> haben alle Marktflecken historisch spannende Zentren und eine reiche Vergangenheit. Dass Bad </w:t>
      </w:r>
      <w:proofErr w:type="spellStart"/>
      <w:r>
        <w:rPr>
          <w:rFonts w:asciiTheme="minorHAnsi" w:hAnsiTheme="minorHAnsi"/>
        </w:rPr>
        <w:t>Zurzach</w:t>
      </w:r>
      <w:proofErr w:type="spellEnd"/>
      <w:r>
        <w:rPr>
          <w:rFonts w:asciiTheme="minorHAnsi" w:hAnsiTheme="minorHAnsi"/>
        </w:rPr>
        <w:t xml:space="preserve"> mit seiner Altstadt nah am Rhein voller Zauber ist, </w:t>
      </w:r>
      <w:r>
        <w:t xml:space="preserve">davon konnten sich die Gäste aus </w:t>
      </w:r>
      <w:r w:rsidRPr="001B4686">
        <w:rPr>
          <w:rFonts w:asciiTheme="minorHAnsi" w:hAnsiTheme="minorHAnsi"/>
        </w:rPr>
        <w:t xml:space="preserve">Altdorf (UR), </w:t>
      </w:r>
      <w:r w:rsidRPr="001B4686">
        <w:rPr>
          <w:rFonts w:asciiTheme="minorHAnsi" w:hAnsiTheme="minorHAnsi"/>
          <w:color w:val="252525"/>
        </w:rPr>
        <w:t xml:space="preserve">Appenzell, </w:t>
      </w:r>
      <w:r w:rsidRPr="001B4686">
        <w:rPr>
          <w:rFonts w:asciiTheme="minorHAnsi" w:hAnsiTheme="minorHAnsi"/>
        </w:rPr>
        <w:t xml:space="preserve">Balsthal, </w:t>
      </w:r>
      <w:proofErr w:type="spellStart"/>
      <w:r w:rsidRPr="001B4686">
        <w:rPr>
          <w:rFonts w:asciiTheme="minorHAnsi" w:hAnsiTheme="minorHAnsi"/>
        </w:rPr>
        <w:t>Beromünster</w:t>
      </w:r>
      <w:proofErr w:type="spellEnd"/>
      <w:r w:rsidRPr="001B4686">
        <w:rPr>
          <w:rFonts w:asciiTheme="minorHAnsi" w:hAnsiTheme="minorHAnsi"/>
        </w:rPr>
        <w:t>,</w:t>
      </w:r>
      <w:r w:rsidRPr="001B4686">
        <w:rPr>
          <w:rFonts w:asciiTheme="minorHAnsi" w:hAnsiTheme="minorHAnsi"/>
          <w:color w:val="252525"/>
        </w:rPr>
        <w:t xml:space="preserve"> </w:t>
      </w:r>
      <w:r>
        <w:rPr>
          <w:rFonts w:asciiTheme="minorHAnsi" w:hAnsiTheme="minorHAnsi"/>
        </w:rPr>
        <w:t>Frutigen, Glarus, Herisau</w:t>
      </w:r>
      <w:r w:rsidRPr="001B4686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Langnau im Emmental, </w:t>
      </w:r>
      <w:proofErr w:type="spellStart"/>
      <w:r>
        <w:rPr>
          <w:rFonts w:asciiTheme="minorHAnsi" w:hAnsiTheme="minorHAnsi"/>
        </w:rPr>
        <w:t>Meiringen</w:t>
      </w:r>
      <w:proofErr w:type="spellEnd"/>
      <w:r>
        <w:rPr>
          <w:rFonts w:asciiTheme="minorHAnsi" w:hAnsiTheme="minorHAnsi"/>
        </w:rPr>
        <w:t xml:space="preserve"> und </w:t>
      </w:r>
      <w:r w:rsidRPr="001B4686">
        <w:rPr>
          <w:rFonts w:asciiTheme="minorHAnsi" w:hAnsiTheme="minorHAnsi"/>
        </w:rPr>
        <w:t xml:space="preserve"> Schwyz</w:t>
      </w:r>
      <w:r>
        <w:rPr>
          <w:rFonts w:asciiTheme="minorHAnsi" w:hAnsiTheme="minorHAnsi"/>
        </w:rPr>
        <w:t xml:space="preserve"> am Wochenende selbst überzeugen. Mit ihnen feierten Tausende bei prachtvollem Wetter die sinnlich, kreative Zeitreise. Übrigens wurden bereits spontan Gegeneinladungen ausgesprochen – vom Fleck weg sozusagen.</w:t>
      </w:r>
    </w:p>
    <w:p w14:paraId="054B1F75" w14:textId="77777777" w:rsidR="00AC2703" w:rsidRDefault="00AC2703" w:rsidP="008F4DC5">
      <w:pPr>
        <w:rPr>
          <w:rFonts w:asciiTheme="minorHAnsi" w:hAnsiTheme="minorHAnsi"/>
        </w:rPr>
      </w:pPr>
    </w:p>
    <w:p w14:paraId="022B5D6D" w14:textId="24FC13AC" w:rsidR="00AC2703" w:rsidRPr="00AC2703" w:rsidRDefault="00AC2703" w:rsidP="008F4DC5">
      <w:pPr>
        <w:rPr>
          <w:rFonts w:asciiTheme="minorHAnsi" w:hAnsiTheme="minorHAnsi"/>
          <w:b/>
        </w:rPr>
      </w:pPr>
      <w:r w:rsidRPr="00AC2703">
        <w:rPr>
          <w:rFonts w:asciiTheme="minorHAnsi" w:hAnsiTheme="minorHAnsi"/>
          <w:b/>
        </w:rPr>
        <w:t>Bildlegende: Foto Jörg Bächli/PD</w:t>
      </w:r>
    </w:p>
    <w:p w14:paraId="725227B0" w14:textId="3BB9547B" w:rsidR="00DA7E54" w:rsidRPr="0019342B" w:rsidRDefault="00AC2703" w:rsidP="0019342B">
      <w:pPr>
        <w:rPr>
          <w:rFonts w:asciiTheme="minorHAnsi" w:hAnsiTheme="minorHAnsi"/>
          <w:i/>
        </w:rPr>
      </w:pPr>
      <w:r w:rsidRPr="00AC2703">
        <w:rPr>
          <w:rFonts w:asciiTheme="minorHAnsi" w:hAnsiTheme="minorHAnsi"/>
          <w:i/>
        </w:rPr>
        <w:t xml:space="preserve">Ein historisches Treffen, vor historischer Kulisse: Am </w:t>
      </w:r>
      <w:proofErr w:type="spellStart"/>
      <w:r w:rsidRPr="00AC2703">
        <w:rPr>
          <w:rFonts w:asciiTheme="minorHAnsi" w:hAnsiTheme="minorHAnsi"/>
          <w:i/>
        </w:rPr>
        <w:t>Fläckefäscht</w:t>
      </w:r>
      <w:proofErr w:type="spellEnd"/>
      <w:r w:rsidRPr="00AC2703">
        <w:rPr>
          <w:rFonts w:asciiTheme="minorHAnsi" w:hAnsiTheme="minorHAnsi"/>
          <w:i/>
        </w:rPr>
        <w:t xml:space="preserve"> in Bad </w:t>
      </w:r>
      <w:proofErr w:type="spellStart"/>
      <w:r w:rsidRPr="00AC2703">
        <w:rPr>
          <w:rFonts w:asciiTheme="minorHAnsi" w:hAnsiTheme="minorHAnsi"/>
          <w:i/>
        </w:rPr>
        <w:t>Zurzach</w:t>
      </w:r>
      <w:proofErr w:type="spellEnd"/>
      <w:r w:rsidRPr="00AC2703">
        <w:rPr>
          <w:rFonts w:asciiTheme="minorHAnsi" w:hAnsiTheme="minorHAnsi"/>
          <w:i/>
        </w:rPr>
        <w:t xml:space="preserve"> trafen sich zum ersten Mal</w:t>
      </w:r>
      <w:r w:rsidR="00EA136D">
        <w:rPr>
          <w:rFonts w:asciiTheme="minorHAnsi" w:hAnsiTheme="minorHAnsi"/>
          <w:i/>
        </w:rPr>
        <w:t xml:space="preserve"> Vertreter aller elf D</w:t>
      </w:r>
      <w:r w:rsidR="003F0F48">
        <w:rPr>
          <w:rFonts w:asciiTheme="minorHAnsi" w:hAnsiTheme="minorHAnsi"/>
          <w:i/>
        </w:rPr>
        <w:t>eutsch</w:t>
      </w:r>
      <w:r w:rsidR="00554A7B">
        <w:rPr>
          <w:rFonts w:asciiTheme="minorHAnsi" w:hAnsiTheme="minorHAnsi"/>
          <w:i/>
        </w:rPr>
        <w:t>sch</w:t>
      </w:r>
      <w:r w:rsidR="003F0F48">
        <w:rPr>
          <w:rFonts w:asciiTheme="minorHAnsi" w:hAnsiTheme="minorHAnsi"/>
          <w:i/>
        </w:rPr>
        <w:t>wei</w:t>
      </w:r>
      <w:r w:rsidRPr="00AC2703">
        <w:rPr>
          <w:rFonts w:asciiTheme="minorHAnsi" w:hAnsiTheme="minorHAnsi"/>
          <w:i/>
        </w:rPr>
        <w:t>zer Marktflecken zu einem inspirierenden Austausch.</w:t>
      </w:r>
      <w:r w:rsidR="00076924">
        <w:rPr>
          <w:rFonts w:asciiTheme="minorHAnsi" w:hAnsiTheme="minorHAnsi"/>
          <w:i/>
        </w:rPr>
        <w:t xml:space="preserve"> In der Mitte im historischen Gewand der Gemeindeamman</w:t>
      </w:r>
      <w:r w:rsidR="00DF689E">
        <w:rPr>
          <w:rFonts w:asciiTheme="minorHAnsi" w:hAnsiTheme="minorHAnsi"/>
          <w:i/>
        </w:rPr>
        <w:t>n</w:t>
      </w:r>
      <w:r w:rsidR="00076924">
        <w:rPr>
          <w:rFonts w:asciiTheme="minorHAnsi" w:hAnsiTheme="minorHAnsi"/>
          <w:i/>
        </w:rPr>
        <w:t xml:space="preserve"> und Gastgeber von Bad </w:t>
      </w:r>
      <w:proofErr w:type="spellStart"/>
      <w:r w:rsidR="00076924">
        <w:rPr>
          <w:rFonts w:asciiTheme="minorHAnsi" w:hAnsiTheme="minorHAnsi"/>
          <w:i/>
        </w:rPr>
        <w:t>Zurzach</w:t>
      </w:r>
      <w:proofErr w:type="spellEnd"/>
      <w:r w:rsidR="00DF689E">
        <w:rPr>
          <w:rFonts w:asciiTheme="minorHAnsi" w:hAnsiTheme="minorHAnsi"/>
          <w:i/>
        </w:rPr>
        <w:t>,</w:t>
      </w:r>
      <w:r w:rsidR="00076924">
        <w:rPr>
          <w:rFonts w:asciiTheme="minorHAnsi" w:hAnsiTheme="minorHAnsi"/>
          <w:i/>
        </w:rPr>
        <w:t xml:space="preserve"> Reto Fuchs.</w:t>
      </w:r>
      <w:bookmarkStart w:id="0" w:name="_GoBack"/>
      <w:bookmarkEnd w:id="0"/>
    </w:p>
    <w:p w14:paraId="1D5BCCB6" w14:textId="5E95BD5F" w:rsidR="00EF6BF8" w:rsidRPr="005C63D6" w:rsidRDefault="00EF6BF8" w:rsidP="00936F0E">
      <w:pPr>
        <w:rPr>
          <w:rFonts w:asciiTheme="minorHAnsi" w:hAnsiTheme="minorHAnsi"/>
        </w:rPr>
      </w:pPr>
    </w:p>
    <w:sectPr w:rsidR="00EF6BF8" w:rsidRPr="005C63D6" w:rsidSect="00121EBC">
      <w:pgSz w:w="11900" w:h="16840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69820" w14:textId="77777777" w:rsidR="00CC52B9" w:rsidRDefault="00CC52B9" w:rsidP="00D86A79">
      <w:r>
        <w:separator/>
      </w:r>
    </w:p>
  </w:endnote>
  <w:endnote w:type="continuationSeparator" w:id="0">
    <w:p w14:paraId="7220CC80" w14:textId="77777777" w:rsidR="00CC52B9" w:rsidRDefault="00CC52B9" w:rsidP="00D86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496D8" w14:textId="77777777" w:rsidR="00CC52B9" w:rsidRDefault="00CC52B9" w:rsidP="00D86A79">
      <w:r>
        <w:separator/>
      </w:r>
    </w:p>
  </w:footnote>
  <w:footnote w:type="continuationSeparator" w:id="0">
    <w:p w14:paraId="29563639" w14:textId="77777777" w:rsidR="00CC52B9" w:rsidRDefault="00CC52B9" w:rsidP="00D86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0AF8"/>
    <w:multiLevelType w:val="hybridMultilevel"/>
    <w:tmpl w:val="FC0847B2"/>
    <w:lvl w:ilvl="0" w:tplc="80FCA2A4">
      <w:start w:val="1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835520"/>
    <w:multiLevelType w:val="hybridMultilevel"/>
    <w:tmpl w:val="720EFE2A"/>
    <w:lvl w:ilvl="0" w:tplc="4AC6FB90">
      <w:start w:val="1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36FAB"/>
    <w:multiLevelType w:val="hybridMultilevel"/>
    <w:tmpl w:val="E8A82F5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8FD"/>
    <w:rsid w:val="00062738"/>
    <w:rsid w:val="00076924"/>
    <w:rsid w:val="000E108F"/>
    <w:rsid w:val="000E37BE"/>
    <w:rsid w:val="000F5A04"/>
    <w:rsid w:val="00105FFD"/>
    <w:rsid w:val="00121EBC"/>
    <w:rsid w:val="0019342B"/>
    <w:rsid w:val="001B4686"/>
    <w:rsid w:val="001C5BF5"/>
    <w:rsid w:val="00246E4D"/>
    <w:rsid w:val="002A6D76"/>
    <w:rsid w:val="002E6999"/>
    <w:rsid w:val="0031657E"/>
    <w:rsid w:val="00326CB2"/>
    <w:rsid w:val="003307E2"/>
    <w:rsid w:val="00335C58"/>
    <w:rsid w:val="00373CF2"/>
    <w:rsid w:val="00376FE2"/>
    <w:rsid w:val="003D36F2"/>
    <w:rsid w:val="003F0F48"/>
    <w:rsid w:val="00444822"/>
    <w:rsid w:val="004C1460"/>
    <w:rsid w:val="004C6F24"/>
    <w:rsid w:val="004D73B1"/>
    <w:rsid w:val="00554A7B"/>
    <w:rsid w:val="00556E06"/>
    <w:rsid w:val="005636E6"/>
    <w:rsid w:val="005B139E"/>
    <w:rsid w:val="005C0FB6"/>
    <w:rsid w:val="005C63D6"/>
    <w:rsid w:val="00621D9E"/>
    <w:rsid w:val="006C4E37"/>
    <w:rsid w:val="00712290"/>
    <w:rsid w:val="00724A76"/>
    <w:rsid w:val="007874D0"/>
    <w:rsid w:val="007A02BA"/>
    <w:rsid w:val="007C240D"/>
    <w:rsid w:val="007D43FB"/>
    <w:rsid w:val="007D470B"/>
    <w:rsid w:val="007E308A"/>
    <w:rsid w:val="007F6CF0"/>
    <w:rsid w:val="00814A37"/>
    <w:rsid w:val="00823A49"/>
    <w:rsid w:val="0088097C"/>
    <w:rsid w:val="008856D4"/>
    <w:rsid w:val="008A4BDC"/>
    <w:rsid w:val="008A79BB"/>
    <w:rsid w:val="008B03F8"/>
    <w:rsid w:val="008E43F7"/>
    <w:rsid w:val="008F4DC5"/>
    <w:rsid w:val="009140FA"/>
    <w:rsid w:val="00936F0E"/>
    <w:rsid w:val="0094502A"/>
    <w:rsid w:val="00966E68"/>
    <w:rsid w:val="00986502"/>
    <w:rsid w:val="009C2FED"/>
    <w:rsid w:val="00A350F6"/>
    <w:rsid w:val="00A86DCE"/>
    <w:rsid w:val="00AC2703"/>
    <w:rsid w:val="00AD1DD8"/>
    <w:rsid w:val="00AE4B03"/>
    <w:rsid w:val="00AE65A1"/>
    <w:rsid w:val="00B008FD"/>
    <w:rsid w:val="00B93868"/>
    <w:rsid w:val="00BD36E2"/>
    <w:rsid w:val="00C16AFE"/>
    <w:rsid w:val="00C242B4"/>
    <w:rsid w:val="00C54BC4"/>
    <w:rsid w:val="00C765CA"/>
    <w:rsid w:val="00CC52B9"/>
    <w:rsid w:val="00CD4FF3"/>
    <w:rsid w:val="00D13957"/>
    <w:rsid w:val="00D16A1C"/>
    <w:rsid w:val="00D37645"/>
    <w:rsid w:val="00D745BE"/>
    <w:rsid w:val="00D86A79"/>
    <w:rsid w:val="00D9500F"/>
    <w:rsid w:val="00DA7E54"/>
    <w:rsid w:val="00DD000A"/>
    <w:rsid w:val="00DD6946"/>
    <w:rsid w:val="00DF689E"/>
    <w:rsid w:val="00E0022B"/>
    <w:rsid w:val="00E54C51"/>
    <w:rsid w:val="00E930DA"/>
    <w:rsid w:val="00EA136D"/>
    <w:rsid w:val="00EA33A1"/>
    <w:rsid w:val="00EB5F3B"/>
    <w:rsid w:val="00EE72EC"/>
    <w:rsid w:val="00EF6BF8"/>
    <w:rsid w:val="00F02875"/>
    <w:rsid w:val="00F1071F"/>
    <w:rsid w:val="00F6390B"/>
    <w:rsid w:val="00F77AA8"/>
    <w:rsid w:val="00F91681"/>
    <w:rsid w:val="00FD11AB"/>
    <w:rsid w:val="00FE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06804D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TMLBeispiel">
    <w:name w:val="HTML Sample"/>
    <w:aliases w:val="ebook Standard"/>
    <w:uiPriority w:val="99"/>
    <w:unhideWhenUsed/>
    <w:rsid w:val="00C54BC4"/>
    <w:rPr>
      <w:rFonts w:ascii="Cambria" w:hAnsi="Cambria"/>
    </w:rPr>
  </w:style>
  <w:style w:type="character" w:styleId="HTMLDefinition">
    <w:name w:val="HTML Definition"/>
    <w:aliases w:val="ebook Überschrift 2"/>
    <w:uiPriority w:val="99"/>
    <w:unhideWhenUsed/>
    <w:rsid w:val="00C54BC4"/>
    <w:rPr>
      <w:rFonts w:ascii="Cambria" w:hAnsi="Cambria"/>
      <w:b/>
      <w:i/>
      <w:iCs/>
      <w:sz w:val="26"/>
    </w:rPr>
  </w:style>
  <w:style w:type="character" w:styleId="HTMLSchreibmaschine">
    <w:name w:val="HTML Typewriter"/>
    <w:aliases w:val="ebook Überschrift 3"/>
    <w:uiPriority w:val="99"/>
    <w:unhideWhenUsed/>
    <w:rsid w:val="00C54BC4"/>
    <w:rPr>
      <w:rFonts w:ascii="Cambria" w:hAnsi="Cambria"/>
      <w:b w:val="0"/>
      <w:bCs/>
      <w:sz w:val="44"/>
      <w:szCs w:val="20"/>
      <w:bdr w:val="none" w:sz="0" w:space="0" w:color="auto"/>
    </w:rPr>
  </w:style>
  <w:style w:type="character" w:styleId="HTMLTastatur">
    <w:name w:val="HTML Keyboard"/>
    <w:aliases w:val="ebook Überschrift 1"/>
    <w:uiPriority w:val="99"/>
    <w:unhideWhenUsed/>
    <w:rsid w:val="00C54BC4"/>
    <w:rPr>
      <w:rFonts w:ascii="Cambria" w:hAnsi="Cambria"/>
      <w:b/>
      <w:i w:val="0"/>
      <w:sz w:val="32"/>
      <w:szCs w:val="20"/>
    </w:rPr>
  </w:style>
  <w:style w:type="paragraph" w:styleId="Listenabsatz">
    <w:name w:val="List Paragraph"/>
    <w:basedOn w:val="Standard"/>
    <w:uiPriority w:val="34"/>
    <w:qFormat/>
    <w:rsid w:val="002A6D7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E65A1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7F6CF0"/>
    <w:rPr>
      <w:color w:val="80008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86A7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86A79"/>
    <w:rPr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86A7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86A79"/>
    <w:rPr>
      <w:sz w:val="24"/>
      <w:szCs w:val="24"/>
      <w:lang w:eastAsia="de-DE"/>
    </w:rPr>
  </w:style>
  <w:style w:type="character" w:customStyle="1" w:styleId="apple-converted-space">
    <w:name w:val="apple-converted-space"/>
    <w:basedOn w:val="Absatz-Standardschriftart"/>
    <w:rsid w:val="00376F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TMLBeispiel">
    <w:name w:val="HTML Sample"/>
    <w:aliases w:val="ebook Standard"/>
    <w:uiPriority w:val="99"/>
    <w:unhideWhenUsed/>
    <w:rsid w:val="00C54BC4"/>
    <w:rPr>
      <w:rFonts w:ascii="Cambria" w:hAnsi="Cambria"/>
    </w:rPr>
  </w:style>
  <w:style w:type="character" w:styleId="HTMLDefinition">
    <w:name w:val="HTML Definition"/>
    <w:aliases w:val="ebook Überschrift 2"/>
    <w:uiPriority w:val="99"/>
    <w:unhideWhenUsed/>
    <w:rsid w:val="00C54BC4"/>
    <w:rPr>
      <w:rFonts w:ascii="Cambria" w:hAnsi="Cambria"/>
      <w:b/>
      <w:i/>
      <w:iCs/>
      <w:sz w:val="26"/>
    </w:rPr>
  </w:style>
  <w:style w:type="character" w:styleId="HTMLSchreibmaschine">
    <w:name w:val="HTML Typewriter"/>
    <w:aliases w:val="ebook Überschrift 3"/>
    <w:uiPriority w:val="99"/>
    <w:unhideWhenUsed/>
    <w:rsid w:val="00C54BC4"/>
    <w:rPr>
      <w:rFonts w:ascii="Cambria" w:hAnsi="Cambria"/>
      <w:b w:val="0"/>
      <w:bCs/>
      <w:sz w:val="44"/>
      <w:szCs w:val="20"/>
      <w:bdr w:val="none" w:sz="0" w:space="0" w:color="auto"/>
    </w:rPr>
  </w:style>
  <w:style w:type="character" w:styleId="HTMLTastatur">
    <w:name w:val="HTML Keyboard"/>
    <w:aliases w:val="ebook Überschrift 1"/>
    <w:uiPriority w:val="99"/>
    <w:unhideWhenUsed/>
    <w:rsid w:val="00C54BC4"/>
    <w:rPr>
      <w:rFonts w:ascii="Cambria" w:hAnsi="Cambria"/>
      <w:b/>
      <w:i w:val="0"/>
      <w:sz w:val="32"/>
      <w:szCs w:val="20"/>
    </w:rPr>
  </w:style>
  <w:style w:type="paragraph" w:styleId="Listenabsatz">
    <w:name w:val="List Paragraph"/>
    <w:basedOn w:val="Standard"/>
    <w:uiPriority w:val="34"/>
    <w:qFormat/>
    <w:rsid w:val="002A6D7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E65A1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7F6CF0"/>
    <w:rPr>
      <w:color w:val="80008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86A7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86A79"/>
    <w:rPr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86A7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86A79"/>
    <w:rPr>
      <w:sz w:val="24"/>
      <w:szCs w:val="24"/>
      <w:lang w:eastAsia="de-DE"/>
    </w:rPr>
  </w:style>
  <w:style w:type="character" w:customStyle="1" w:styleId="apple-converted-space">
    <w:name w:val="apple-converted-space"/>
    <w:basedOn w:val="Absatz-Standardschriftart"/>
    <w:rsid w:val="00376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76CDBD30.dotm</Template>
  <TotalTime>0</TotalTime>
  <Pages>1</Pages>
  <Words>263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SfGA</dc:creator>
  <cp:keywords/>
  <dc:description/>
  <cp:lastModifiedBy>Walliser Keel Thomas</cp:lastModifiedBy>
  <cp:revision>10</cp:revision>
  <cp:lastPrinted>2014-05-08T08:41:00Z</cp:lastPrinted>
  <dcterms:created xsi:type="dcterms:W3CDTF">2015-09-12T16:13:00Z</dcterms:created>
  <dcterms:modified xsi:type="dcterms:W3CDTF">2015-09-16T08:28:00Z</dcterms:modified>
</cp:coreProperties>
</file>