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4"/>
      </w:tblGrid>
      <w:tr w:rsidR="007E3A93" w:rsidRPr="00712E27" w:rsidTr="00C916A0">
        <w:trPr>
          <w:trHeight w:hRule="exact" w:val="284"/>
        </w:trPr>
        <w:tc>
          <w:tcPr>
            <w:tcW w:w="9014" w:type="dxa"/>
          </w:tcPr>
          <w:p w:rsidR="007E3A93" w:rsidRPr="00712E27" w:rsidRDefault="007E3A93"/>
        </w:tc>
      </w:tr>
    </w:tbl>
    <w:sdt>
      <w:sdtPr>
        <w:alias w:val="CustomElements.BeschlussUndReg1u3"/>
        <w:id w:val="-206726599"/>
        <w:placeholder>
          <w:docPart w:val="D9DFD7227A704965875718AFEDB72C06"/>
        </w:placeholder>
        <w:dataBinding w:xpath="//Text[@id='CustomElements.BeschlussUndReg1u3']" w:storeItemID="{8F871F3B-9C28-4EA3-A831-821D570B7D0A}"/>
        <w:text w:multiLine="1"/>
      </w:sdtPr>
      <w:sdtEndPr/>
      <w:sdtContent>
        <w:p w:rsidR="007E3A93" w:rsidRPr="00712E27" w:rsidRDefault="00AE6DFB" w:rsidP="002F3822">
          <w:pPr>
            <w:pStyle w:val="Registratur"/>
          </w:pPr>
          <w:r>
            <w:t>04.03.21</w:t>
          </w:r>
          <w:r>
            <w:tab/>
            <w:t>Teilrichtplan Siedlung, Landschaft und öffentliche Bauten</w:t>
          </w:r>
          <w:r>
            <w:br/>
          </w:r>
          <w:r>
            <w:tab/>
          </w:r>
        </w:p>
      </w:sdtContent>
    </w:sdt>
    <w:sdt>
      <w:sdtPr>
        <w:alias w:val="Titel"/>
        <w:id w:val="812605218"/>
        <w:placeholder>
          <w:docPart w:val="84B91B61675B422380E6289FED79A573"/>
        </w:placeholder>
        <w:dataBinding w:xpath="//Text[@id='Titel']" w:storeItemID="{8F871F3B-9C28-4EA3-A831-821D570B7D0A}"/>
        <w:text w:multiLine="1"/>
      </w:sdtPr>
      <w:sdtEndPr/>
      <w:sdtContent>
        <w:p w:rsidR="007E3A93" w:rsidRPr="00712E27" w:rsidRDefault="002C7818" w:rsidP="00C94E84">
          <w:pPr>
            <w:pStyle w:val="FormatAbstandvor12"/>
            <w:rPr>
              <w:rStyle w:val="Fett"/>
              <w:b/>
              <w:bCs w:val="0"/>
            </w:rPr>
          </w:pPr>
          <w:r>
            <w:t>Teilrevision kommunaler Gesamtplan im Bereich "MEWA-Areal", Festsetzung</w:t>
          </w:r>
        </w:p>
      </w:sdtContent>
    </w:sdt>
    <w:p w:rsidR="007E3A93" w:rsidRDefault="00BD05DA" w:rsidP="00C94E84">
      <w:r>
        <w:t>Der Gemeinderat beschliesst:</w:t>
      </w:r>
    </w:p>
    <w:p w:rsidR="00BD05DA" w:rsidRDefault="00BD05DA" w:rsidP="00C94E84"/>
    <w:p w:rsidR="00BD05DA" w:rsidRDefault="00BD05DA" w:rsidP="00C94E84"/>
    <w:p w:rsidR="002F6E42" w:rsidRDefault="002F6E42" w:rsidP="002F6E42">
      <w:pPr>
        <w:pStyle w:val="Aufzhlungszeichen"/>
        <w:spacing w:after="40"/>
        <w:rPr>
          <w:noProof/>
        </w:rPr>
      </w:pPr>
      <w:r>
        <w:rPr>
          <w:noProof/>
        </w:rPr>
        <w:t>Die</w:t>
      </w:r>
      <w:r w:rsidRPr="009D3CDC">
        <w:rPr>
          <w:noProof/>
        </w:rPr>
        <w:t xml:space="preserve"> Teilrevision de</w:t>
      </w:r>
      <w:r>
        <w:rPr>
          <w:noProof/>
        </w:rPr>
        <w:t>s</w:t>
      </w:r>
      <w:r w:rsidRPr="009D3CDC">
        <w:rPr>
          <w:noProof/>
        </w:rPr>
        <w:t xml:space="preserve"> </w:t>
      </w:r>
      <w:r>
        <w:rPr>
          <w:noProof/>
        </w:rPr>
        <w:t>kommunalen Gesamtplans (heute Richtplan) wird wie folgt festgesetzt</w:t>
      </w:r>
      <w:r w:rsidRPr="009D3CDC">
        <w:rPr>
          <w:noProof/>
        </w:rPr>
        <w:t>:</w:t>
      </w:r>
    </w:p>
    <w:p w:rsidR="002F6E42" w:rsidRPr="009D3CDC" w:rsidRDefault="002F6E42" w:rsidP="002F6E42">
      <w:pPr>
        <w:pStyle w:val="Alphabetic1"/>
        <w:numPr>
          <w:ilvl w:val="0"/>
          <w:numId w:val="18"/>
        </w:numPr>
        <w:tabs>
          <w:tab w:val="clear" w:pos="567"/>
          <w:tab w:val="left" w:pos="900"/>
        </w:tabs>
        <w:spacing w:after="40"/>
        <w:ind w:left="924" w:hanging="357"/>
      </w:pPr>
      <w:r>
        <w:t>Siedlungs- und Landschaftsplan</w:t>
      </w:r>
    </w:p>
    <w:p w:rsidR="002F6E42" w:rsidRPr="009D3CDC" w:rsidRDefault="002F6E42" w:rsidP="002F6E42">
      <w:pPr>
        <w:pStyle w:val="Aufzhlungszeichen"/>
        <w:numPr>
          <w:ilvl w:val="0"/>
          <w:numId w:val="20"/>
        </w:numPr>
        <w:spacing w:after="40"/>
        <w:rPr>
          <w:noProof/>
        </w:rPr>
      </w:pPr>
      <w:r w:rsidRPr="009D3CDC">
        <w:t xml:space="preserve">Einführung </w:t>
      </w:r>
      <w:r>
        <w:t>Zentrumsgebiet / Mischgebiet</w:t>
      </w:r>
    </w:p>
    <w:p w:rsidR="002F6E42" w:rsidRPr="009D3CDC" w:rsidRDefault="002F6E42" w:rsidP="002F6E42">
      <w:pPr>
        <w:pStyle w:val="Aufzhlungszeichen"/>
        <w:numPr>
          <w:ilvl w:val="0"/>
          <w:numId w:val="20"/>
        </w:numPr>
        <w:spacing w:after="120"/>
        <w:rPr>
          <w:noProof/>
        </w:rPr>
      </w:pPr>
      <w:r>
        <w:t>Zuweisung „MEWA-Areal“ zum Zentrumsgebiet / Mischgebiet</w:t>
      </w:r>
    </w:p>
    <w:p w:rsidR="002F6E42" w:rsidRDefault="002F6E42" w:rsidP="002F6E42">
      <w:pPr>
        <w:pStyle w:val="Aufzhlungszeichen"/>
        <w:spacing w:after="120"/>
      </w:pPr>
      <w:r w:rsidRPr="009D3CDC">
        <w:rPr>
          <w:noProof/>
        </w:rPr>
        <w:t>Vom Erläuternden Bericht nach A</w:t>
      </w:r>
      <w:r>
        <w:rPr>
          <w:noProof/>
        </w:rPr>
        <w:t>rt. 47 RPV und von den darin enthaltenen Ausfüh</w:t>
      </w:r>
      <w:r>
        <w:rPr>
          <w:noProof/>
        </w:rPr>
        <w:softHyphen/>
        <w:t xml:space="preserve">rungen zum Einwendungsverfahren nach </w:t>
      </w:r>
      <w:r w:rsidRPr="009D3CDC">
        <w:rPr>
          <w:noProof/>
        </w:rPr>
        <w:t>§ 7 PBG wird zustimmend Kenntnis genom</w:t>
      </w:r>
      <w:r>
        <w:rPr>
          <w:noProof/>
        </w:rPr>
        <w:softHyphen/>
      </w:r>
      <w:r w:rsidRPr="009D3CDC">
        <w:rPr>
          <w:noProof/>
        </w:rPr>
        <w:t>men.</w:t>
      </w:r>
    </w:p>
    <w:p w:rsidR="002F6E42" w:rsidRPr="009D3CDC" w:rsidRDefault="002F6E42" w:rsidP="002F6E42">
      <w:pPr>
        <w:pStyle w:val="Aufzhlungszeichen"/>
        <w:spacing w:after="120"/>
      </w:pPr>
      <w:r w:rsidRPr="009D3CDC">
        <w:t>Der Baudirektion des Kantons Zürich wird beantragt, d</w:t>
      </w:r>
      <w:r>
        <w:t xml:space="preserve">ie vorliegende Teilrevision des kommunalen Gesamtplans </w:t>
      </w:r>
      <w:r w:rsidRPr="009D3CDC">
        <w:t xml:space="preserve">zu genehmigen. </w:t>
      </w:r>
    </w:p>
    <w:p w:rsidR="002F6E42" w:rsidRDefault="002F6E42" w:rsidP="002F6E42">
      <w:pPr>
        <w:pStyle w:val="Aufzhlungszeichen"/>
        <w:spacing w:after="120"/>
      </w:pPr>
      <w:r w:rsidRPr="009D3CDC">
        <w:t xml:space="preserve">Der Stadtrat wird ermächtigt, Änderungen an der vorliegenden Teilrevision </w:t>
      </w:r>
      <w:r>
        <w:t xml:space="preserve">des kommunalen Gesamtplans </w:t>
      </w:r>
      <w:r w:rsidRPr="009D3CDC">
        <w:t>in eigener Zuständigkeit vorzunehmen, sofern sie sich als Folge von Auflagen aus den Genehmigungsverfahren oder allfälligen Rechtsmittelverfahren als zwingend erweisen. Solche Beschlüsse sind öffentlich bekannt zu machen.</w:t>
      </w:r>
    </w:p>
    <w:p w:rsidR="002F6E42" w:rsidRDefault="002F6E42" w:rsidP="002F6E42">
      <w:pPr>
        <w:pStyle w:val="Aufzhlungszeichen"/>
        <w:spacing w:after="120"/>
      </w:pPr>
      <w:r>
        <w:t>Dieser Beschluss unterliegt dem fakultativen Referendum.</w:t>
      </w:r>
    </w:p>
    <w:p w:rsidR="002F6E42" w:rsidRDefault="002F6E42" w:rsidP="002F6E42">
      <w:pPr>
        <w:pStyle w:val="Aufzhlungszeichen"/>
      </w:pPr>
      <w:r>
        <w:t>Mitteilung nach Eintritt der Rechtskraft an die Abteilung Planen und Bauen.</w:t>
      </w:r>
    </w:p>
    <w:p w:rsidR="006C6145" w:rsidRDefault="006C6145" w:rsidP="00C94E84"/>
    <w:p w:rsidR="006C6145" w:rsidRPr="00712E27" w:rsidRDefault="006C6145" w:rsidP="00C94E84"/>
    <w:p w:rsidR="006C6145" w:rsidRDefault="006C6145" w:rsidP="006C6145">
      <w:bookmarkStart w:id="0" w:name="OLE_LINK1"/>
    </w:p>
    <w:p w:rsidR="006C6145" w:rsidRDefault="006C6145" w:rsidP="006C6145">
      <w:r>
        <w:rPr>
          <w:noProof/>
          <w:lang w:eastAsia="de-CH"/>
        </w:rPr>
        <w:drawing>
          <wp:inline distT="0" distB="0" distL="0" distR="0" wp14:anchorId="7B08CC9E" wp14:editId="1B9EC03D">
            <wp:extent cx="1933575" cy="753496"/>
            <wp:effectExtent l="0" t="0" r="0" b="8890"/>
            <wp:docPr id="3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41072" cy="756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>Esther Ramirez, Ratssekretärin</w:t>
      </w:r>
      <w:r>
        <w:br/>
      </w:r>
    </w:p>
    <w:bookmarkEnd w:id="0"/>
    <w:p w:rsidR="007E3A93" w:rsidRPr="00712E27" w:rsidRDefault="007E3A93" w:rsidP="00C94E84"/>
    <w:p w:rsidR="007E3A93" w:rsidRPr="00712E27" w:rsidRDefault="007E3A93" w:rsidP="00C94E84"/>
    <w:p w:rsidR="007E3A93" w:rsidRPr="00712E27" w:rsidRDefault="007E3A93" w:rsidP="00C94E84">
      <w:bookmarkStart w:id="1" w:name="_GoBack"/>
      <w:bookmarkEnd w:id="1"/>
    </w:p>
    <w:p w:rsidR="007E3A93" w:rsidRPr="00712E27" w:rsidRDefault="007E3A93" w:rsidP="00C94E84">
      <w:r w:rsidRPr="00712E27">
        <w:t xml:space="preserve">Versand: </w:t>
      </w:r>
      <w:sdt>
        <w:sdtPr>
          <w:alias w:val="CreationTime1"/>
          <w:tag w:val="CreationTime1"/>
          <w:id w:val="-1766369167"/>
          <w:placeholder>
            <w:docPart w:val="DE9572B9261D47B58B37396784A60B88"/>
          </w:placeholder>
          <w:dataBinding w:xpath="//DateTime[@id='CreationTime1']" w:storeItemID="{8F871F3B-9C28-4EA3-A831-821D570B7D0A}"/>
          <w:date w:fullDate="2016-11-28T01:00:00Z">
            <w:dateFormat w:val="d. MMMM yyyy"/>
            <w:lid w:val="de-CH"/>
            <w:storeMappedDataAs w:val="dateTime"/>
            <w:calendar w:val="gregorian"/>
          </w:date>
        </w:sdtPr>
        <w:sdtEndPr/>
        <w:sdtContent>
          <w:r w:rsidR="001158F6">
            <w:t>28. November 2016</w:t>
          </w:r>
        </w:sdtContent>
      </w:sdt>
    </w:p>
    <w:sdt>
      <w:sdtPr>
        <w:alias w:val="CustomElements.Doppelkuerzel"/>
        <w:id w:val="-1868055569"/>
        <w:placeholder>
          <w:docPart w:val="D975C89E99A84C279B3B680E4A194E17"/>
        </w:placeholder>
        <w:dataBinding w:xpath="//Text[@id='CustomElements.Doppelkuerzel']" w:storeItemID="{8F871F3B-9C28-4EA3-A831-821D570B7D0A}"/>
        <w:text w:multiLine="1"/>
      </w:sdtPr>
      <w:sdtEndPr/>
      <w:sdtContent>
        <w:p w:rsidR="007E3A93" w:rsidRPr="00712E27" w:rsidRDefault="002C7818" w:rsidP="00A87764">
          <w:pPr>
            <w:pStyle w:val="FormatAbstandnach30Pt"/>
          </w:pPr>
          <w:proofErr w:type="spellStart"/>
          <w:r>
            <w:t>era</w:t>
          </w:r>
          <w:proofErr w:type="spellEnd"/>
        </w:p>
      </w:sdtContent>
    </w:sdt>
    <w:sectPr w:rsidR="007E3A93" w:rsidRPr="00712E27" w:rsidSect="00E8340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2552" w:right="1474" w:bottom="851" w:left="1418" w:header="104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5DA" w:rsidRDefault="00BD05DA">
      <w:pPr>
        <w:spacing w:line="240" w:lineRule="auto"/>
      </w:pPr>
      <w:r>
        <w:separator/>
      </w:r>
    </w:p>
  </w:endnote>
  <w:endnote w:type="continuationSeparator" w:id="0">
    <w:p w:rsidR="00BD05DA" w:rsidRDefault="00BD05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8F6" w:rsidRDefault="001158F6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8F6" w:rsidRDefault="001158F6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29B" w:rsidRDefault="00302904">
    <w:pPr>
      <w:pStyle w:val="Fuzeile"/>
    </w:pP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638B5E" wp14:editId="3EE64E52">
              <wp:simplePos x="0" y="0"/>
              <wp:positionH relativeFrom="column">
                <wp:posOffset>0</wp:posOffset>
              </wp:positionH>
              <wp:positionV relativeFrom="page">
                <wp:posOffset>10178415</wp:posOffset>
              </wp:positionV>
              <wp:extent cx="792000" cy="151200"/>
              <wp:effectExtent l="0" t="0" r="8255" b="1270"/>
              <wp:wrapNone/>
              <wp:docPr id="10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2000" cy="1512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alias w:val="Parameter.GeschNr"/>
                            <w:id w:val="331503715"/>
                            <w:dataBinding w:xpath="//Text[@id='Parameter.GeschNr']" w:storeItemID="{8F871F3B-9C28-4EA3-A831-821D570B7D0A}"/>
                            <w:text w:multiLine="1"/>
                          </w:sdtPr>
                          <w:sdtEndPr/>
                          <w:sdtContent>
                            <w:p w:rsidR="00835D63" w:rsidRDefault="00302904" w:rsidP="00835D63">
                              <w:r>
                                <w:t xml:space="preserve"> 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638B5E" id="_x0000_t202" coordsize="21600,21600" o:spt="202" path="m,l,21600r21600,l21600,xe">
              <v:stroke joinstyle="miter"/>
              <v:path gradientshapeok="t" o:connecttype="rect"/>
            </v:shapetype>
            <v:shape id="Textfeld 4" o:spid="_x0000_s1028" type="#_x0000_t202" style="position:absolute;margin-left:0;margin-top:801.45pt;width:62.35pt;height:1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" fillcolor="white [3201]" stroked="f" strokeweight=".5pt">
              <v:textbox inset="0,0,0,0">
                <w:txbxContent>
                  <w:sdt>
                    <w:sdtPr>
                      <w:alias w:val="Parameter.GeschNr"/>
                      <w:id w:val="331503715"/>
                      <w:dataBinding w:xpath="//Text[@id='Parameter.GeschNr']" w:storeItemID="{C8A54363-4052-4F85-B58B-621D31BE916B}"/>
                      <w:text w:multiLine="1"/>
                    </w:sdtPr>
                    <w:sdtEndPr/>
                    <w:sdtContent>
                      <w:p w:rsidR="00835D63" w:rsidRDefault="00302904" w:rsidP="00835D63">
                        <w:r>
                          <w:t xml:space="preserve"> </w:t>
                        </w:r>
                      </w:p>
                    </w:sdtContent>
                  </w:sdt>
                </w:txbxContent>
              </v:textbox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5DA" w:rsidRDefault="00BD05DA">
      <w:pPr>
        <w:spacing w:line="240" w:lineRule="auto"/>
      </w:pPr>
      <w:r>
        <w:separator/>
      </w:r>
    </w:p>
  </w:footnote>
  <w:footnote w:type="continuationSeparator" w:id="0">
    <w:p w:rsidR="00BD05DA" w:rsidRDefault="00BD05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8F6" w:rsidRDefault="001158F6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29B" w:rsidRPr="00E33ED0" w:rsidRDefault="00302904" w:rsidP="00145091">
    <w:pPr>
      <w:pStyle w:val="Absender"/>
      <w:rPr>
        <w:szCs w:val="17"/>
      </w:rPr>
    </w:pPr>
    <w:r w:rsidRPr="00E33ED0">
      <w:rPr>
        <w:szCs w:val="17"/>
      </w:rPr>
      <w:fldChar w:fldCharType="begin"/>
    </w:r>
    <w:r w:rsidRPr="00E33ED0">
      <w:rPr>
        <w:szCs w:val="17"/>
      </w:rPr>
      <w:instrText>PAGE  \* Arabic  \* MERGEFORMAT</w:instrText>
    </w:r>
    <w:r w:rsidRPr="00E33ED0">
      <w:rPr>
        <w:szCs w:val="17"/>
      </w:rPr>
      <w:fldChar w:fldCharType="separate"/>
    </w:r>
    <w:r w:rsidRPr="00E83404">
      <w:rPr>
        <w:noProof/>
        <w:szCs w:val="17"/>
        <w:lang w:val="de-DE"/>
      </w:rPr>
      <w:t>2</w:t>
    </w:r>
    <w:r w:rsidRPr="00E33ED0">
      <w:rPr>
        <w:szCs w:val="17"/>
      </w:rPr>
      <w:fldChar w:fldCharType="end"/>
    </w:r>
    <w:r w:rsidRPr="00E33ED0">
      <w:rPr>
        <w:szCs w:val="17"/>
      </w:rPr>
      <w:t>/</w:t>
    </w:r>
    <w:r w:rsidRPr="00E33ED0">
      <w:rPr>
        <w:szCs w:val="17"/>
      </w:rPr>
      <w:fldChar w:fldCharType="begin"/>
    </w:r>
    <w:r w:rsidRPr="00E33ED0">
      <w:rPr>
        <w:szCs w:val="17"/>
      </w:rPr>
      <w:instrText>NUMPAGES  \* Arabic  \* MERGEFORMAT</w:instrText>
    </w:r>
    <w:r w:rsidRPr="00E33ED0">
      <w:rPr>
        <w:szCs w:val="17"/>
      </w:rPr>
      <w:fldChar w:fldCharType="separate"/>
    </w:r>
    <w:r w:rsidR="00BD05DA" w:rsidRPr="00BD05DA">
      <w:rPr>
        <w:noProof/>
        <w:szCs w:val="17"/>
        <w:lang w:val="de-DE"/>
      </w:rPr>
      <w:t>1</w:t>
    </w:r>
    <w:r w:rsidRPr="00E33ED0">
      <w:rPr>
        <w:noProof/>
        <w:szCs w:val="17"/>
        <w:lang w:val="de-DE"/>
      </w:rPr>
      <w:fldChar w:fldCharType="end"/>
    </w:r>
  </w:p>
  <w:sdt>
    <w:sdtPr>
      <w:rPr>
        <w:szCs w:val="17"/>
      </w:rPr>
      <w:alias w:val="Parameter.CreationTime"/>
      <w:tag w:val="Parameter.CreationTime"/>
      <w:id w:val="1931163574"/>
      <w:dataBinding w:xpath="//DateTime[@id='Parameter.CreationTime']" w:storeItemID="{8F871F3B-9C28-4EA3-A831-821D570B7D0A}"/>
      <w:date w:fullDate="2016-10-03T02:00:00Z">
        <w:dateFormat w:val="d. MMMM yyyy"/>
        <w:lid w:val="de-CH"/>
        <w:storeMappedDataAs w:val="dateTime"/>
        <w:calendar w:val="gregorian"/>
      </w:date>
    </w:sdtPr>
    <w:sdtEndPr/>
    <w:sdtContent>
      <w:p w:rsidR="00FF029B" w:rsidRPr="00E33ED0" w:rsidRDefault="002C7818" w:rsidP="00145091">
        <w:pPr>
          <w:pStyle w:val="Absender"/>
          <w:rPr>
            <w:szCs w:val="17"/>
          </w:rPr>
        </w:pPr>
        <w:r>
          <w:rPr>
            <w:szCs w:val="17"/>
          </w:rPr>
          <w:t>3. Oktober 2016</w: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29B" w:rsidRPr="00306EC9" w:rsidRDefault="00302904">
    <w:pPr>
      <w:pStyle w:val="Kopfzeile"/>
      <w:rPr>
        <w:sz w:val="12"/>
        <w:szCs w:val="12"/>
      </w:rPr>
    </w:pPr>
    <w:r w:rsidRPr="00306EC9">
      <w:rPr>
        <w:noProof/>
        <w:sz w:val="12"/>
        <w:szCs w:val="12"/>
        <w:lang w:eastAsia="de-CH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1E976E" wp14:editId="7DA414A0">
              <wp:simplePos x="0" y="0"/>
              <wp:positionH relativeFrom="margin">
                <wp:posOffset>322</wp:posOffset>
              </wp:positionH>
              <wp:positionV relativeFrom="paragraph">
                <wp:posOffset>0</wp:posOffset>
              </wp:positionV>
              <wp:extent cx="3700800" cy="666000"/>
              <wp:effectExtent l="0" t="0" r="13970" b="1270"/>
              <wp:wrapNone/>
              <wp:docPr id="5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00800" cy="666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FF029B" w:rsidRPr="0057457F" w:rsidRDefault="00C87FB7" w:rsidP="0057457F">
                          <w:pPr>
                            <w:pStyle w:val="KopftitelArial14PtFett"/>
                            <w:rPr>
                              <w:b/>
                            </w:rPr>
                          </w:pPr>
                          <w:sdt>
                            <w:sdtPr>
                              <w:rPr>
                                <w:b/>
                              </w:rPr>
                              <w:alias w:val="TXTKopftext"/>
                              <w:id w:val="1200292053"/>
                              <w:dataBinding w:xpath="//Text[@id='TXTKopftext']" w:storeItemID="{8F871F3B-9C28-4EA3-A831-821D570B7D0A}"/>
                              <w:text w:multiLine="1"/>
                            </w:sdtPr>
                            <w:sdtEndPr/>
                            <w:sdtContent>
                              <w:r w:rsidR="00BD05DA">
                                <w:rPr>
                                  <w:b/>
                                </w:rPr>
                                <w:t>Beschluss Gemeinderat</w:t>
                              </w:r>
                            </w:sdtContent>
                          </w:sdt>
                        </w:p>
                        <w:p w:rsidR="00FF029B" w:rsidRDefault="00C87FB7" w:rsidP="00A567A1"/>
                        <w:p w:rsidR="00FF029B" w:rsidRDefault="00302904" w:rsidP="00A567A1">
                          <w:r>
                            <w:t xml:space="preserve">vom </w:t>
                          </w:r>
                          <w:sdt>
                            <w:sdtPr>
                              <w:alias w:val="Parameter.CreationTime"/>
                              <w:tag w:val="Parameter.CreationTime"/>
                              <w:id w:val="1212920849"/>
                              <w:dataBinding w:xpath="//DateTime[@id='Parameter.CreationTime']" w:storeItemID="{8F871F3B-9C28-4EA3-A831-821D570B7D0A}"/>
                              <w:date w:fullDate="2016-10-03T02:00:00Z">
                                <w:dateFormat w:val="d. MMMM yyyy"/>
                                <w:lid w:val="de-CH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2C7818">
                                <w:t>3. Oktober 2016</w:t>
                              </w:r>
                            </w:sdtContent>
                          </w:sdt>
                        </w:p>
                        <w:p w:rsidR="00FF029B" w:rsidRPr="006C4AB9" w:rsidRDefault="00C87FB7" w:rsidP="00A567A1"/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1E976E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.05pt;margin-top:0;width:291.4pt;height:52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" filled="f" stroked="f" strokeweight=".5pt">
              <v:textbox inset="0,0,0,0">
                <w:txbxContent>
                  <w:p w:rsidR="00FF029B" w:rsidRPr="0057457F" w:rsidRDefault="00302904" w:rsidP="0057457F">
                    <w:pPr>
                      <w:pStyle w:val="KopftitelArial14PtFett"/>
                      <w:rPr>
                        <w:b/>
                      </w:rPr>
                    </w:pPr>
                    <w:sdt>
                      <w:sdtPr>
                        <w:rPr>
                          <w:b/>
                        </w:rPr>
                        <w:alias w:val="TXTKopftext"/>
                        <w:id w:val="1200292053"/>
                        <w:dataBinding w:xpath="//Text[@id='TXTKopftext']" w:storeItemID="{C8A54363-4052-4F85-B58B-621D31BE916B}"/>
                        <w:text w:multiLine="1"/>
                      </w:sdtPr>
                      <w:sdtEndPr/>
                      <w:sdtContent>
                        <w:r w:rsidR="00BD05DA">
                          <w:rPr>
                            <w:b/>
                          </w:rPr>
                          <w:t>Beschluss Gemeinderat</w:t>
                        </w:r>
                      </w:sdtContent>
                    </w:sdt>
                  </w:p>
                  <w:p w:rsidR="00FF029B" w:rsidRDefault="00302904" w:rsidP="00A567A1"/>
                  <w:p w:rsidR="00FF029B" w:rsidRDefault="00302904" w:rsidP="00A567A1">
                    <w:r>
                      <w:t xml:space="preserve">vom </w:t>
                    </w:r>
                    <w:sdt>
                      <w:sdtPr>
                        <w:alias w:val="Parameter.CreationTime"/>
                        <w:tag w:val="Parameter.CreationTime"/>
                        <w:id w:val="1212920849"/>
                        <w:dataBinding w:xpath="//DateTime[@id='Parameter.CreationTime']" w:storeItemID="{C8A54363-4052-4F85-B58B-621D31BE916B}"/>
                        <w:date w:fullDate="2016-10-03T02:00:00Z">
                          <w:dateFormat w:val="d. MMMM yyyy"/>
                          <w:lid w:val="de-CH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r w:rsidR="002C7818">
                          <w:t>3. Oktober 2016</w:t>
                        </w:r>
                      </w:sdtContent>
                    </w:sdt>
                  </w:p>
                  <w:p w:rsidR="00FF029B" w:rsidRPr="006C4AB9" w:rsidRDefault="00302904" w:rsidP="00A567A1"/>
                </w:txbxContent>
              </v:textbox>
              <w10:wrap anchorx="margin"/>
            </v:shape>
          </w:pict>
        </mc:Fallback>
      </mc:AlternateContent>
    </w:r>
    <w:r w:rsidRPr="00306EC9">
      <w:rPr>
        <w:noProof/>
        <w:sz w:val="12"/>
        <w:szCs w:val="12"/>
        <w:lang w:eastAsia="de-CH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B82AC6" wp14:editId="264DAFF2">
              <wp:simplePos x="0" y="0"/>
              <wp:positionH relativeFrom="page">
                <wp:posOffset>3798570</wp:posOffset>
              </wp:positionH>
              <wp:positionV relativeFrom="page">
                <wp:posOffset>424180</wp:posOffset>
              </wp:positionV>
              <wp:extent cx="2926800" cy="900000"/>
              <wp:effectExtent l="0" t="0" r="6985" b="14605"/>
              <wp:wrapTopAndBottom/>
              <wp:docPr id="6" name="###Logo###" title="moved to n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6800" cy="9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alias w:val="Profile.Org.LogoSW"/>
                            <w:id w:val="-884636373"/>
                            <w:dataBinding w:xpath="/ooImg/Profile.Org.LogoSW" w:storeItemID="{E1A226FD-26FE-4143-9648-987F565AD385}"/>
                            <w:picture/>
                          </w:sdtPr>
                          <w:sdtEndPr/>
                          <w:sdtContent>
                            <w:p w:rsidR="00FF029B" w:rsidRDefault="00302904" w:rsidP="00145091">
                              <w:r>
                                <w:rPr>
                                  <w:noProof/>
                                  <w:lang w:eastAsia="de-CH"/>
                                </w:rPr>
                                <w:drawing>
                                  <wp:inline distT="0" distB="0" distL="0" distR="0" wp14:anchorId="7F05B4AC" wp14:editId="18F124FF">
                                    <wp:extent cx="2871000" cy="871200"/>
                                    <wp:effectExtent l="0" t="0" r="0" b="5715"/>
                                    <wp:docPr id="1" name="oo_201133014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71000" cy="871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B82AC6" id="###Logo###" o:spid="_x0000_s1027" type="#_x0000_t202" alt="Titel: moved to name" style="position:absolute;margin-left:299.1pt;margin-top:33.4pt;width:230.45pt;height:70.8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" filled="f" stroked="f" strokeweight=".5pt">
              <v:textbox inset="0,0,0,0">
                <w:txbxContent>
                  <w:sdt>
                    <w:sdtPr>
                      <w:alias w:val="Profile.Org.LogoSW"/>
                      <w:id w:val="-884636373"/>
                      <w:dataBinding w:xpath="/ooImg/Profile.Org.LogoSW" w:storeItemID="{E1A226FD-26FE-4143-9648-987F565AD385}"/>
                      <w:picture/>
                    </w:sdtPr>
                    <w:sdtEndPr/>
                    <w:sdtContent>
                      <w:p w:rsidR="00FF029B" w:rsidRDefault="00302904" w:rsidP="00145091">
                        <w:r>
                          <w:rPr>
                            <w:noProof/>
                            <w:lang w:eastAsia="de-CH"/>
                          </w:rPr>
                          <w:drawing>
                            <wp:inline distT="0" distB="0" distL="0" distR="0" wp14:anchorId="7F05B4AC" wp14:editId="18F124FF">
                              <wp:extent cx="2871000" cy="871200"/>
                              <wp:effectExtent l="0" t="0" r="0" b="5715"/>
                              <wp:docPr id="1" name="oo_201133014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71000" cy="871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sdtContent>
                  </w:sdt>
                </w:txbxContent>
              </v:textbox>
              <w10:wrap type="topAndBottom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27E4A48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265C014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BB8436E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CEECE236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0D2B31"/>
    <w:multiLevelType w:val="hybridMultilevel"/>
    <w:tmpl w:val="7A4C2D44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2455CD"/>
    <w:multiLevelType w:val="multilevel"/>
    <w:tmpl w:val="9A9E415C"/>
    <w:lvl w:ilvl="0">
      <w:start w:val="1"/>
      <w:numFmt w:val="bullet"/>
      <w:pStyle w:val="Bullet1"/>
      <w:lvlText w:val=""/>
      <w:lvlJc w:val="left"/>
      <w:pPr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Bullet2"/>
      <w:lvlText w:val=""/>
      <w:lvlJc w:val="left"/>
      <w:pPr>
        <w:ind w:left="1134" w:hanging="567"/>
      </w:pPr>
      <w:rPr>
        <w:rFonts w:ascii="Symbol" w:hAnsi="Symbol" w:hint="default"/>
        <w:color w:val="000000" w:themeColor="text1"/>
      </w:rPr>
    </w:lvl>
    <w:lvl w:ilvl="2">
      <w:start w:val="1"/>
      <w:numFmt w:val="none"/>
      <w:lvlText w:val=""/>
      <w:lvlJc w:val="left"/>
      <w:pPr>
        <w:ind w:left="1701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2268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2835" w:hanging="567"/>
      </w:pPr>
      <w:rPr>
        <w:rFonts w:hint="default"/>
      </w:rPr>
    </w:lvl>
    <w:lvl w:ilvl="5">
      <w:start w:val="1"/>
      <w:numFmt w:val="none"/>
      <w:lvlText w:val=""/>
      <w:lvlJc w:val="left"/>
      <w:pPr>
        <w:ind w:left="3402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Text w:val="%8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103" w:hanging="567"/>
      </w:pPr>
      <w:rPr>
        <w:rFonts w:hint="default"/>
      </w:rPr>
    </w:lvl>
  </w:abstractNum>
  <w:abstractNum w:abstractNumId="6" w15:restartNumberingAfterBreak="0">
    <w:nsid w:val="1A46125B"/>
    <w:multiLevelType w:val="hybridMultilevel"/>
    <w:tmpl w:val="1A3AAC48"/>
    <w:lvl w:ilvl="0" w:tplc="CF5C84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9E61F2"/>
    <w:multiLevelType w:val="multilevel"/>
    <w:tmpl w:val="8DD006A6"/>
    <w:lvl w:ilvl="0">
      <w:start w:val="1"/>
      <w:numFmt w:val="lowerLetter"/>
      <w:pStyle w:val="Alphabetic1"/>
      <w:lvlText w:val="%1)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pStyle w:val="Alphabetic2"/>
      <w:lvlText w:val="%2)"/>
      <w:lvlJc w:val="left"/>
      <w:pPr>
        <w:ind w:left="1134" w:hanging="567"/>
      </w:pPr>
      <w:rPr>
        <w:rFonts w:hint="default"/>
      </w:rPr>
    </w:lvl>
    <w:lvl w:ilvl="2">
      <w:start w:val="1"/>
      <w:numFmt w:val="none"/>
      <w:lvlText w:val=""/>
      <w:lvlJc w:val="right"/>
      <w:pPr>
        <w:ind w:left="1701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2268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2835" w:hanging="567"/>
      </w:pPr>
      <w:rPr>
        <w:rFonts w:hint="default"/>
      </w:rPr>
    </w:lvl>
    <w:lvl w:ilvl="5">
      <w:start w:val="1"/>
      <w:numFmt w:val="none"/>
      <w:lvlText w:val=""/>
      <w:lvlJc w:val="right"/>
      <w:pPr>
        <w:ind w:left="3402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Text w:val=""/>
      <w:lvlJc w:val="right"/>
      <w:pPr>
        <w:ind w:left="5103" w:hanging="567"/>
      </w:pPr>
      <w:rPr>
        <w:rFonts w:hint="default"/>
      </w:rPr>
    </w:lvl>
  </w:abstractNum>
  <w:abstractNum w:abstractNumId="8" w15:restartNumberingAfterBreak="0">
    <w:nsid w:val="2BD00980"/>
    <w:multiLevelType w:val="multilevel"/>
    <w:tmpl w:val="0B46F7B8"/>
    <w:lvl w:ilvl="0">
      <w:start w:val="1"/>
      <w:numFmt w:val="decimal"/>
      <w:pStyle w:val="Listenabsatz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2098"/>
        </w:tabs>
        <w:ind w:left="226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35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F115109"/>
    <w:multiLevelType w:val="multilevel"/>
    <w:tmpl w:val="36861BA2"/>
    <w:lvl w:ilvl="0">
      <w:start w:val="1"/>
      <w:numFmt w:val="decimal"/>
      <w:pStyle w:val="Numeric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umeric2"/>
      <w:lvlText w:val="%2."/>
      <w:lvlJc w:val="left"/>
      <w:pPr>
        <w:ind w:left="1134" w:hanging="567"/>
      </w:pPr>
      <w:rPr>
        <w:rFonts w:hint="default"/>
      </w:rPr>
    </w:lvl>
    <w:lvl w:ilvl="2">
      <w:start w:val="1"/>
      <w:numFmt w:val="none"/>
      <w:lvlText w:val=""/>
      <w:lvlJc w:val="right"/>
      <w:pPr>
        <w:ind w:left="1701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2268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2835" w:hanging="567"/>
      </w:pPr>
      <w:rPr>
        <w:rFonts w:hint="default"/>
      </w:rPr>
    </w:lvl>
    <w:lvl w:ilvl="5">
      <w:start w:val="1"/>
      <w:numFmt w:val="none"/>
      <w:lvlText w:val=""/>
      <w:lvlJc w:val="right"/>
      <w:pPr>
        <w:ind w:left="3402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Text w:val=""/>
      <w:lvlJc w:val="right"/>
      <w:pPr>
        <w:ind w:left="5103" w:hanging="567"/>
      </w:pPr>
      <w:rPr>
        <w:rFonts w:hint="default"/>
      </w:rPr>
    </w:lvl>
  </w:abstractNum>
  <w:abstractNum w:abstractNumId="10" w15:restartNumberingAfterBreak="0">
    <w:nsid w:val="3EAB574E"/>
    <w:multiLevelType w:val="hybridMultilevel"/>
    <w:tmpl w:val="11729B4E"/>
    <w:lvl w:ilvl="0" w:tplc="4F1661F8">
      <w:start w:val="1"/>
      <w:numFmt w:val="bullet"/>
      <w:lvlText w:val="-"/>
      <w:lvlJc w:val="left"/>
      <w:pPr>
        <w:ind w:left="1287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20E2BCA"/>
    <w:multiLevelType w:val="multilevel"/>
    <w:tmpl w:val="EEF85016"/>
    <w:lvl w:ilvl="0">
      <w:start w:val="1"/>
      <w:numFmt w:val="bullet"/>
      <w:pStyle w:val="Line1"/>
      <w:lvlText w:val="˗"/>
      <w:lvlJc w:val="left"/>
      <w:pPr>
        <w:ind w:left="567" w:hanging="567"/>
      </w:pPr>
      <w:rPr>
        <w:rFonts w:ascii="Univers" w:hAnsi="Univers" w:hint="default"/>
      </w:rPr>
    </w:lvl>
    <w:lvl w:ilvl="1">
      <w:start w:val="1"/>
      <w:numFmt w:val="bullet"/>
      <w:pStyle w:val="Line2"/>
      <w:lvlText w:val="˗"/>
      <w:lvlJc w:val="left"/>
      <w:pPr>
        <w:ind w:left="1134" w:hanging="567"/>
      </w:pPr>
      <w:rPr>
        <w:rFonts w:ascii="Univers" w:hAnsi="Univers" w:hint="default"/>
      </w:rPr>
    </w:lvl>
    <w:lvl w:ilvl="2">
      <w:start w:val="1"/>
      <w:numFmt w:val="none"/>
      <w:lvlText w:val=""/>
      <w:lvlJc w:val="left"/>
      <w:pPr>
        <w:ind w:left="1701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2268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2835" w:hanging="567"/>
      </w:pPr>
      <w:rPr>
        <w:rFonts w:hint="default"/>
      </w:rPr>
    </w:lvl>
    <w:lvl w:ilvl="5">
      <w:start w:val="1"/>
      <w:numFmt w:val="none"/>
      <w:lvlText w:val=""/>
      <w:lvlJc w:val="left"/>
      <w:pPr>
        <w:ind w:left="3402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103" w:hanging="567"/>
      </w:pPr>
      <w:rPr>
        <w:rFonts w:hint="default"/>
      </w:rPr>
    </w:lvl>
  </w:abstractNum>
  <w:abstractNum w:abstractNumId="12" w15:restartNumberingAfterBreak="0">
    <w:nsid w:val="57E7067E"/>
    <w:multiLevelType w:val="multilevel"/>
    <w:tmpl w:val="ABD0D42C"/>
    <w:lvl w:ilvl="0">
      <w:start w:val="1"/>
      <w:numFmt w:val="lowerLetter"/>
      <w:lvlText w:val="%1)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2268" w:hanging="56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35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5CC1232B"/>
    <w:multiLevelType w:val="multilevel"/>
    <w:tmpl w:val="218A219A"/>
    <w:lvl w:ilvl="0">
      <w:start w:val="1"/>
      <w:numFmt w:val="decimal"/>
      <w:pStyle w:val="Aufzhlungszeichen"/>
      <w:lvlText w:val="%1."/>
      <w:lvlJc w:val="left"/>
      <w:pPr>
        <w:ind w:left="567" w:hanging="567"/>
      </w:pPr>
      <w:rPr>
        <w:rFonts w:hint="default"/>
        <w:color w:val="000000" w:themeColor="text1"/>
      </w:rPr>
    </w:lvl>
    <w:lvl w:ilvl="1">
      <w:start w:val="1"/>
      <w:numFmt w:val="lowerLetter"/>
      <w:pStyle w:val="Aufzhlungszeichen2"/>
      <w:lvlText w:val="%2)"/>
      <w:lvlJc w:val="left"/>
      <w:pPr>
        <w:ind w:left="567" w:hanging="567"/>
      </w:pPr>
      <w:rPr>
        <w:rFonts w:hint="default"/>
        <w:color w:val="000000" w:themeColor="text1"/>
      </w:rPr>
    </w:lvl>
    <w:lvl w:ilvl="2">
      <w:start w:val="1"/>
      <w:numFmt w:val="bullet"/>
      <w:pStyle w:val="Aufzhlungszeichen3"/>
      <w:lvlText w:val=""/>
      <w:lvlJc w:val="left"/>
      <w:pPr>
        <w:ind w:left="567" w:hanging="567"/>
      </w:pPr>
      <w:rPr>
        <w:rFonts w:ascii="Symbol" w:hAnsi="Symbol" w:hint="default"/>
        <w:color w:val="000000" w:themeColor="text1"/>
      </w:rPr>
    </w:lvl>
    <w:lvl w:ilvl="3">
      <w:start w:val="1"/>
      <w:numFmt w:val="bullet"/>
      <w:pStyle w:val="Aufzhlungszeichen4"/>
      <w:lvlText w:val=""/>
      <w:lvlJc w:val="left"/>
      <w:pPr>
        <w:ind w:left="567" w:hanging="567"/>
      </w:pPr>
      <w:rPr>
        <w:rFonts w:ascii="Symbol" w:hAnsi="Symbol" w:hint="default"/>
        <w:color w:val="000000" w:themeColor="text1"/>
      </w:rPr>
    </w:lvl>
    <w:lvl w:ilvl="4">
      <w:start w:val="1"/>
      <w:numFmt w:val="upperRoman"/>
      <w:lvlText w:val="%5"/>
      <w:lvlJc w:val="left"/>
      <w:pPr>
        <w:tabs>
          <w:tab w:val="num" w:pos="28917"/>
        </w:tabs>
        <w:ind w:left="567" w:hanging="567"/>
      </w:pPr>
      <w:rPr>
        <w:rFonts w:hint="default"/>
      </w:rPr>
    </w:lvl>
    <w:lvl w:ilvl="5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7" w:hanging="567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</w:rPr>
    </w:lvl>
  </w:abstractNum>
  <w:abstractNum w:abstractNumId="14" w15:restartNumberingAfterBreak="0">
    <w:nsid w:val="636148B7"/>
    <w:multiLevelType w:val="hybridMultilevel"/>
    <w:tmpl w:val="9C5E45AC"/>
    <w:lvl w:ilvl="0" w:tplc="C7E8B5CA">
      <w:start w:val="1"/>
      <w:numFmt w:val="upperRoman"/>
      <w:lvlText w:val="%1."/>
      <w:lvlJc w:val="righ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D43689"/>
    <w:multiLevelType w:val="multilevel"/>
    <w:tmpl w:val="2B2E0096"/>
    <w:lvl w:ilvl="0">
      <w:start w:val="1"/>
      <w:numFmt w:val="decimal"/>
      <w:lvlText w:val="%1)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F4C18D1"/>
    <w:multiLevelType w:val="multilevel"/>
    <w:tmpl w:val="DFB27526"/>
    <w:lvl w:ilvl="0">
      <w:start w:val="1"/>
      <w:numFmt w:val="lowerLetter"/>
      <w:lvlText w:val="%1)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hint="default"/>
      </w:rPr>
    </w:lvl>
    <w:lvl w:ilvl="2">
      <w:start w:val="1"/>
      <w:numFmt w:val="none"/>
      <w:lvlText w:val=""/>
      <w:lvlJc w:val="right"/>
      <w:pPr>
        <w:ind w:left="1701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2268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2835" w:hanging="567"/>
      </w:pPr>
      <w:rPr>
        <w:rFonts w:hint="default"/>
      </w:rPr>
    </w:lvl>
    <w:lvl w:ilvl="5">
      <w:start w:val="1"/>
      <w:numFmt w:val="none"/>
      <w:lvlText w:val=""/>
      <w:lvlJc w:val="right"/>
      <w:pPr>
        <w:ind w:left="3402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3969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4536" w:hanging="567"/>
      </w:pPr>
      <w:rPr>
        <w:rFonts w:hint="default"/>
      </w:rPr>
    </w:lvl>
    <w:lvl w:ilvl="8">
      <w:start w:val="1"/>
      <w:numFmt w:val="none"/>
      <w:lvlText w:val=""/>
      <w:lvlJc w:val="right"/>
      <w:pPr>
        <w:ind w:left="5103" w:hanging="567"/>
      </w:pPr>
      <w:rPr>
        <w:rFonts w:hint="default"/>
      </w:rPr>
    </w:lvl>
  </w:abstractNum>
  <w:abstractNum w:abstractNumId="17" w15:restartNumberingAfterBreak="0">
    <w:nsid w:val="70D56298"/>
    <w:multiLevelType w:val="multilevel"/>
    <w:tmpl w:val="02A83EDE"/>
    <w:lvl w:ilvl="0">
      <w:start w:val="1"/>
      <w:numFmt w:val="upperLetter"/>
      <w:pStyle w:val="berschrift1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olor w:val="000000" w:themeColor="text1"/>
        <w:sz w:val="22"/>
      </w:rPr>
    </w:lvl>
    <w:lvl w:ilvl="1">
      <w:start w:val="1"/>
      <w:numFmt w:val="decimal"/>
      <w:pStyle w:val="berschrift2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olor w:val="000000" w:themeColor="text1"/>
        <w:sz w:val="22"/>
      </w:rPr>
    </w:lvl>
    <w:lvl w:ilvl="2">
      <w:start w:val="1"/>
      <w:numFmt w:val="decimal"/>
      <w:pStyle w:val="berschrift3"/>
      <w:lvlText w:val="%2.%3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67"/>
        </w:tabs>
        <w:ind w:left="567" w:hanging="567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14"/>
  </w:num>
  <w:num w:numId="4">
    <w:abstractNumId w:val="17"/>
  </w:num>
  <w:num w:numId="5">
    <w:abstractNumId w:val="15"/>
  </w:num>
  <w:num w:numId="6">
    <w:abstractNumId w:val="12"/>
  </w:num>
  <w:num w:numId="7">
    <w:abstractNumId w:val="13"/>
  </w:num>
  <w:num w:numId="8">
    <w:abstractNumId w:val="2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9"/>
  </w:num>
  <w:num w:numId="14">
    <w:abstractNumId w:val="7"/>
  </w:num>
  <w:num w:numId="15">
    <w:abstractNumId w:val="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6"/>
  </w:num>
  <w:num w:numId="19">
    <w:abstractNumId w:val="6"/>
  </w:num>
  <w:num w:numId="20">
    <w:abstractNumId w:val="1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5DA"/>
    <w:rsid w:val="000C50C8"/>
    <w:rsid w:val="000E0272"/>
    <w:rsid w:val="000F406A"/>
    <w:rsid w:val="001158F6"/>
    <w:rsid w:val="00166A25"/>
    <w:rsid w:val="00182ECF"/>
    <w:rsid w:val="00195F29"/>
    <w:rsid w:val="001D1DB8"/>
    <w:rsid w:val="001E0872"/>
    <w:rsid w:val="002A763E"/>
    <w:rsid w:val="002C7818"/>
    <w:rsid w:val="002D09C7"/>
    <w:rsid w:val="002F3822"/>
    <w:rsid w:val="002F6E42"/>
    <w:rsid w:val="00302904"/>
    <w:rsid w:val="00305FB2"/>
    <w:rsid w:val="003578C3"/>
    <w:rsid w:val="003817F7"/>
    <w:rsid w:val="003A3A01"/>
    <w:rsid w:val="003B6FDC"/>
    <w:rsid w:val="003E4EDA"/>
    <w:rsid w:val="003E7A9E"/>
    <w:rsid w:val="00422D60"/>
    <w:rsid w:val="0046182B"/>
    <w:rsid w:val="00510003"/>
    <w:rsid w:val="00524759"/>
    <w:rsid w:val="00554DC4"/>
    <w:rsid w:val="0058256B"/>
    <w:rsid w:val="00590B5E"/>
    <w:rsid w:val="005B5017"/>
    <w:rsid w:val="005B588F"/>
    <w:rsid w:val="005F7B51"/>
    <w:rsid w:val="0064277F"/>
    <w:rsid w:val="006759BD"/>
    <w:rsid w:val="006B2A87"/>
    <w:rsid w:val="006C01EA"/>
    <w:rsid w:val="006C6145"/>
    <w:rsid w:val="00711B67"/>
    <w:rsid w:val="00712E27"/>
    <w:rsid w:val="007409BE"/>
    <w:rsid w:val="00782373"/>
    <w:rsid w:val="007C72A7"/>
    <w:rsid w:val="007E3A93"/>
    <w:rsid w:val="007F7C23"/>
    <w:rsid w:val="008074B7"/>
    <w:rsid w:val="00877F66"/>
    <w:rsid w:val="008F3D04"/>
    <w:rsid w:val="008F52AF"/>
    <w:rsid w:val="00931B0A"/>
    <w:rsid w:val="009333AB"/>
    <w:rsid w:val="00957BF4"/>
    <w:rsid w:val="009921F9"/>
    <w:rsid w:val="009D10FE"/>
    <w:rsid w:val="00A107F2"/>
    <w:rsid w:val="00A24B65"/>
    <w:rsid w:val="00A32EDD"/>
    <w:rsid w:val="00A3390B"/>
    <w:rsid w:val="00A549D4"/>
    <w:rsid w:val="00AB2458"/>
    <w:rsid w:val="00AB2754"/>
    <w:rsid w:val="00AC326B"/>
    <w:rsid w:val="00AE6DFB"/>
    <w:rsid w:val="00AF6FAB"/>
    <w:rsid w:val="00B14595"/>
    <w:rsid w:val="00B20852"/>
    <w:rsid w:val="00B531BC"/>
    <w:rsid w:val="00B7090F"/>
    <w:rsid w:val="00BB75BA"/>
    <w:rsid w:val="00BD05DA"/>
    <w:rsid w:val="00C1603F"/>
    <w:rsid w:val="00C30A89"/>
    <w:rsid w:val="00C72051"/>
    <w:rsid w:val="00C87FB7"/>
    <w:rsid w:val="00C916A0"/>
    <w:rsid w:val="00C94E84"/>
    <w:rsid w:val="00CD307E"/>
    <w:rsid w:val="00CF2F61"/>
    <w:rsid w:val="00D02A06"/>
    <w:rsid w:val="00D17189"/>
    <w:rsid w:val="00D704FF"/>
    <w:rsid w:val="00DE3391"/>
    <w:rsid w:val="00DF37E6"/>
    <w:rsid w:val="00E01D81"/>
    <w:rsid w:val="00E12F39"/>
    <w:rsid w:val="00E623A3"/>
    <w:rsid w:val="00E96D3F"/>
    <w:rsid w:val="00EB088A"/>
    <w:rsid w:val="00EB443F"/>
    <w:rsid w:val="00F03C71"/>
    <w:rsid w:val="00F14AED"/>
    <w:rsid w:val="00F324B6"/>
    <w:rsid w:val="00F5601E"/>
    <w:rsid w:val="00F97442"/>
    <w:rsid w:val="00FB0525"/>
    <w:rsid w:val="00FB4D3B"/>
    <w:rsid w:val="00FD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B83F84D4-582F-4F5E-B827-D30835EF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71BE1"/>
    <w:pPr>
      <w:tabs>
        <w:tab w:val="left" w:pos="567"/>
      </w:tabs>
      <w:spacing w:after="0" w:line="280" w:lineRule="atLeast"/>
    </w:pPr>
    <w:rPr>
      <w:rFonts w:ascii="Arial" w:hAnsi="Arial"/>
    </w:rPr>
  </w:style>
  <w:style w:type="paragraph" w:styleId="berschrift1">
    <w:name w:val="heading 1"/>
    <w:basedOn w:val="Listennummer"/>
    <w:link w:val="berschrift1Zchn"/>
    <w:uiPriority w:val="9"/>
    <w:qFormat/>
    <w:rsid w:val="001D7932"/>
    <w:pPr>
      <w:keepNext/>
      <w:keepLines/>
      <w:numPr>
        <w:numId w:val="4"/>
      </w:numPr>
      <w:tabs>
        <w:tab w:val="clear" w:pos="567"/>
      </w:tabs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654EF0"/>
    <w:pPr>
      <w:numPr>
        <w:ilvl w:val="1"/>
      </w:numPr>
      <w:outlineLvl w:val="1"/>
    </w:pPr>
    <w:rPr>
      <w:bCs w:val="0"/>
      <w:szCs w:val="26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B11F4D"/>
    <w:pPr>
      <w:numPr>
        <w:ilvl w:val="2"/>
      </w:numPr>
      <w:outlineLvl w:val="2"/>
    </w:pPr>
    <w:rPr>
      <w:bCs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847890"/>
    <w:pPr>
      <w:keepNext/>
      <w:keepLines/>
      <w:tabs>
        <w:tab w:val="clear" w:pos="567"/>
      </w:tabs>
      <w:outlineLvl w:val="3"/>
    </w:pPr>
    <w:rPr>
      <w:rFonts w:eastAsiaTheme="majorEastAsia" w:cstheme="majorBidi"/>
      <w:b/>
      <w:bCs/>
      <w:iCs/>
      <w:color w:val="000000" w:themeColor="text1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rsid w:val="005249E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6E6E6E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rsid w:val="00AD0322"/>
    <w:pPr>
      <w:spacing w:after="0" w:line="240" w:lineRule="auto"/>
    </w:pPr>
  </w:style>
  <w:style w:type="paragraph" w:styleId="Titel">
    <w:name w:val="Title"/>
    <w:basedOn w:val="Standard"/>
    <w:next w:val="Standard"/>
    <w:link w:val="TitelZchn"/>
    <w:uiPriority w:val="10"/>
    <w:qFormat/>
    <w:rsid w:val="003B1D44"/>
    <w:pPr>
      <w:contextualSpacing/>
    </w:pPr>
    <w:rPr>
      <w:rFonts w:eastAsiaTheme="majorEastAsia" w:cstheme="majorBidi"/>
      <w:b/>
      <w:color w:val="000000" w:themeColor="text1"/>
      <w:spacing w:val="5"/>
      <w:kern w:val="28"/>
      <w:sz w:val="36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3B1D44"/>
    <w:rPr>
      <w:rFonts w:ascii="Arial" w:eastAsiaTheme="majorEastAsia" w:hAnsi="Arial" w:cstheme="majorBidi"/>
      <w:b/>
      <w:color w:val="000000" w:themeColor="text1"/>
      <w:spacing w:val="5"/>
      <w:kern w:val="28"/>
      <w:sz w:val="36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D7932"/>
    <w:rPr>
      <w:rFonts w:ascii="Arial" w:eastAsiaTheme="majorEastAsia" w:hAnsi="Arial" w:cstheme="majorBidi"/>
      <w:b/>
      <w:bCs/>
      <w:color w:val="000000" w:themeColor="text1"/>
      <w:szCs w:val="28"/>
    </w:rPr>
  </w:style>
  <w:style w:type="paragraph" w:styleId="Untertitel">
    <w:name w:val="Subtitle"/>
    <w:basedOn w:val="Standard"/>
    <w:next w:val="Standard"/>
    <w:link w:val="UntertitelZchn"/>
    <w:uiPriority w:val="11"/>
    <w:rsid w:val="00AD0322"/>
    <w:pPr>
      <w:numPr>
        <w:ilvl w:val="1"/>
      </w:numPr>
    </w:pPr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D0322"/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54EF0"/>
    <w:rPr>
      <w:rFonts w:ascii="Arial" w:eastAsiaTheme="majorEastAsia" w:hAnsi="Arial" w:cstheme="majorBidi"/>
      <w:b/>
      <w:color w:val="000000" w:themeColor="text1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B11F4D"/>
    <w:rPr>
      <w:rFonts w:ascii="Arial" w:eastAsiaTheme="majorEastAsia" w:hAnsi="Arial" w:cstheme="majorBidi"/>
      <w:b/>
      <w:bCs/>
      <w:color w:val="000000" w:themeColor="text1"/>
      <w:sz w:val="28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47890"/>
    <w:rPr>
      <w:rFonts w:ascii="Arial" w:eastAsiaTheme="majorEastAsia" w:hAnsi="Arial" w:cstheme="majorBidi"/>
      <w:b/>
      <w:bCs/>
      <w:iCs/>
      <w:color w:val="000000" w:themeColor="text1"/>
    </w:rPr>
  </w:style>
  <w:style w:type="character" w:styleId="SchwacheHervorhebung">
    <w:name w:val="Subtle Emphasis"/>
    <w:basedOn w:val="Absatz-Standardschriftart"/>
    <w:uiPriority w:val="19"/>
    <w:rsid w:val="00AD0322"/>
    <w:rPr>
      <w:i/>
      <w:iCs/>
      <w:color w:val="808080" w:themeColor="text1" w:themeTint="7F"/>
    </w:rPr>
  </w:style>
  <w:style w:type="character" w:styleId="Hervorhebung">
    <w:name w:val="Emphasis"/>
    <w:basedOn w:val="Absatz-Standardschriftart"/>
    <w:uiPriority w:val="20"/>
    <w:rsid w:val="00AD0322"/>
    <w:rPr>
      <w:i/>
      <w:iCs/>
    </w:rPr>
  </w:style>
  <w:style w:type="character" w:styleId="IntensiveHervorhebung">
    <w:name w:val="Intense Emphasis"/>
    <w:basedOn w:val="Absatz-Standardschriftart"/>
    <w:uiPriority w:val="21"/>
    <w:rsid w:val="00AD0322"/>
    <w:rPr>
      <w:b/>
      <w:bCs/>
      <w:i/>
      <w:iCs/>
      <w:color w:val="DDDDDD" w:themeColor="accent1"/>
    </w:rPr>
  </w:style>
  <w:style w:type="character" w:styleId="Fett">
    <w:name w:val="Strong"/>
    <w:basedOn w:val="Absatz-Standardschriftart"/>
    <w:uiPriority w:val="22"/>
    <w:qFormat/>
    <w:rsid w:val="002F5484"/>
    <w:rPr>
      <w:rFonts w:ascii="Arial" w:hAnsi="Arial"/>
      <w:b/>
      <w:bCs/>
      <w:sz w:val="22"/>
    </w:rPr>
  </w:style>
  <w:style w:type="paragraph" w:styleId="Zitat">
    <w:name w:val="Quote"/>
    <w:basedOn w:val="Standard"/>
    <w:next w:val="Standard"/>
    <w:link w:val="ZitatZchn"/>
    <w:uiPriority w:val="29"/>
    <w:rsid w:val="00AD0322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AD0322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AD0322"/>
    <w:pPr>
      <w:pBdr>
        <w:bottom w:val="single" w:sz="4" w:space="4" w:color="DDDDDD" w:themeColor="accent1"/>
      </w:pBdr>
      <w:spacing w:before="200" w:after="280"/>
      <w:ind w:left="936" w:right="936"/>
    </w:pPr>
    <w:rPr>
      <w:b/>
      <w:bCs/>
      <w:i/>
      <w:iCs/>
      <w:color w:val="DDDDD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D0322"/>
    <w:rPr>
      <w:b/>
      <w:bCs/>
      <w:i/>
      <w:iCs/>
      <w:color w:val="DDDDDD" w:themeColor="accent1"/>
    </w:rPr>
  </w:style>
  <w:style w:type="character" w:styleId="SchwacherVerweis">
    <w:name w:val="Subtle Reference"/>
    <w:basedOn w:val="Absatz-Standardschriftart"/>
    <w:uiPriority w:val="31"/>
    <w:rsid w:val="00AD0322"/>
    <w:rPr>
      <w:smallCaps/>
      <w:color w:val="B2B2B2" w:themeColor="accent2"/>
      <w:u w:val="single"/>
    </w:rPr>
  </w:style>
  <w:style w:type="character" w:styleId="IntensiverVerweis">
    <w:name w:val="Intense Reference"/>
    <w:basedOn w:val="Absatz-Standardschriftart"/>
    <w:uiPriority w:val="32"/>
    <w:rsid w:val="00AC30F3"/>
    <w:rPr>
      <w:b/>
      <w:bCs/>
      <w:smallCaps/>
      <w:color w:val="B2B2B2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rsid w:val="00AC30F3"/>
    <w:rPr>
      <w:b/>
      <w:bCs/>
      <w:smallCaps/>
      <w:spacing w:val="5"/>
    </w:rPr>
  </w:style>
  <w:style w:type="paragraph" w:styleId="Listenabsatz">
    <w:name w:val="List Paragraph"/>
    <w:basedOn w:val="Standard"/>
    <w:uiPriority w:val="34"/>
    <w:qFormat/>
    <w:rsid w:val="00AF4BDD"/>
    <w:pPr>
      <w:numPr>
        <w:numId w:val="1"/>
      </w:numPr>
      <w:contextualSpacing/>
    </w:pPr>
  </w:style>
  <w:style w:type="paragraph" w:customStyle="1" w:styleId="Standard1">
    <w:name w:val="Standard 1"/>
    <w:basedOn w:val="Standard"/>
    <w:qFormat/>
    <w:rsid w:val="0020311D"/>
    <w:pPr>
      <w:spacing w:after="120"/>
    </w:pPr>
    <w:rPr>
      <w:lang w:val="de-DE"/>
    </w:rPr>
  </w:style>
  <w:style w:type="paragraph" w:styleId="Listennummer">
    <w:name w:val="List Number"/>
    <w:basedOn w:val="Standard"/>
    <w:uiPriority w:val="99"/>
    <w:semiHidden/>
    <w:unhideWhenUsed/>
    <w:rsid w:val="0020311D"/>
    <w:pPr>
      <w:numPr>
        <w:numId w:val="2"/>
      </w:numPr>
      <w:contextualSpacing/>
    </w:pPr>
  </w:style>
  <w:style w:type="paragraph" w:styleId="Aufzhlungszeichen">
    <w:name w:val="List Bullet"/>
    <w:basedOn w:val="Standard"/>
    <w:uiPriority w:val="99"/>
    <w:unhideWhenUsed/>
    <w:rsid w:val="00595498"/>
    <w:pPr>
      <w:numPr>
        <w:numId w:val="7"/>
      </w:numPr>
    </w:pPr>
  </w:style>
  <w:style w:type="paragraph" w:styleId="Aufzhlungszeichen2">
    <w:name w:val="List Bullet 2"/>
    <w:basedOn w:val="Standard"/>
    <w:uiPriority w:val="99"/>
    <w:unhideWhenUsed/>
    <w:rsid w:val="00CE13B7"/>
    <w:pPr>
      <w:numPr>
        <w:ilvl w:val="1"/>
        <w:numId w:val="7"/>
      </w:numPr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qFormat/>
    <w:rsid w:val="00444109"/>
    <w:pPr>
      <w:spacing w:line="240" w:lineRule="auto"/>
    </w:pPr>
    <w:rPr>
      <w:sz w:val="14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44109"/>
    <w:rPr>
      <w:rFonts w:ascii="Arial" w:hAnsi="Arial"/>
      <w:sz w:val="14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CE13B7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444109"/>
    <w:pPr>
      <w:spacing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444109"/>
    <w:rPr>
      <w:rFonts w:ascii="Arial" w:hAnsi="Arial"/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444109"/>
    <w:rPr>
      <w:vertAlign w:val="superscript"/>
    </w:rPr>
  </w:style>
  <w:style w:type="paragraph" w:customStyle="1" w:styleId="Absenderfett">
    <w:name w:val="Absender fett"/>
    <w:basedOn w:val="Standard"/>
    <w:rsid w:val="001A008D"/>
    <w:pPr>
      <w:tabs>
        <w:tab w:val="clear" w:pos="567"/>
      </w:tabs>
      <w:spacing w:line="240" w:lineRule="atLeast"/>
    </w:pPr>
    <w:rPr>
      <w:b/>
      <w:sz w:val="20"/>
    </w:rPr>
  </w:style>
  <w:style w:type="paragraph" w:customStyle="1" w:styleId="Absender">
    <w:name w:val="Absender"/>
    <w:basedOn w:val="Absenderfett"/>
    <w:rsid w:val="001A008D"/>
    <w:rPr>
      <w:b w:val="0"/>
      <w:sz w:val="17"/>
    </w:rPr>
  </w:style>
  <w:style w:type="paragraph" w:styleId="Kopfzeile">
    <w:name w:val="header"/>
    <w:basedOn w:val="Standard"/>
    <w:link w:val="KopfzeileZchn"/>
    <w:uiPriority w:val="99"/>
    <w:unhideWhenUsed/>
    <w:rsid w:val="00904C4E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04C4E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8D068A"/>
    <w:pPr>
      <w:tabs>
        <w:tab w:val="clear" w:pos="567"/>
        <w:tab w:val="center" w:pos="4536"/>
        <w:tab w:val="right" w:pos="9072"/>
      </w:tabs>
      <w:spacing w:line="240" w:lineRule="auto"/>
    </w:pPr>
    <w:rPr>
      <w:sz w:val="14"/>
    </w:rPr>
  </w:style>
  <w:style w:type="character" w:customStyle="1" w:styleId="FuzeileZchn">
    <w:name w:val="Fußzeile Zchn"/>
    <w:basedOn w:val="Absatz-Standardschriftart"/>
    <w:link w:val="Fuzeile"/>
    <w:uiPriority w:val="99"/>
    <w:rsid w:val="008D068A"/>
    <w:rPr>
      <w:rFonts w:ascii="Arial" w:hAnsi="Arial"/>
      <w:sz w:val="14"/>
    </w:rPr>
  </w:style>
  <w:style w:type="paragraph" w:customStyle="1" w:styleId="Transmission">
    <w:name w:val="Transmission"/>
    <w:basedOn w:val="Standard"/>
    <w:rsid w:val="00071BE1"/>
    <w:rPr>
      <w:b/>
    </w:rPr>
  </w:style>
  <w:style w:type="paragraph" w:customStyle="1" w:styleId="Betreff">
    <w:name w:val="Betreff"/>
    <w:basedOn w:val="Standard"/>
    <w:rsid w:val="00071BE1"/>
    <w:pPr>
      <w:spacing w:before="300"/>
    </w:pPr>
    <w:rPr>
      <w:b/>
    </w:rPr>
  </w:style>
  <w:style w:type="paragraph" w:customStyle="1" w:styleId="Ansprache">
    <w:name w:val="Ansprache"/>
    <w:basedOn w:val="Standard"/>
    <w:rsid w:val="00071BE1"/>
    <w:pPr>
      <w:spacing w:before="360" w:after="240"/>
    </w:pPr>
  </w:style>
  <w:style w:type="paragraph" w:customStyle="1" w:styleId="Einband">
    <w:name w:val="Einband"/>
    <w:basedOn w:val="Standard"/>
    <w:rsid w:val="00B8124E"/>
    <w:pPr>
      <w:spacing w:before="3060" w:after="240"/>
      <w:jc w:val="center"/>
    </w:pPr>
    <w:rPr>
      <w:b/>
      <w:sz w:val="40"/>
    </w:rPr>
  </w:style>
  <w:style w:type="paragraph" w:customStyle="1" w:styleId="EinbandJahr">
    <w:name w:val="Einband Jahr"/>
    <w:basedOn w:val="Standard"/>
    <w:rsid w:val="00816CDA"/>
    <w:pPr>
      <w:jc w:val="center"/>
    </w:pPr>
    <w:rPr>
      <w:sz w:val="36"/>
    </w:rPr>
  </w:style>
  <w:style w:type="paragraph" w:customStyle="1" w:styleId="ProjektnameRegister">
    <w:name w:val="Projektname Register"/>
    <w:basedOn w:val="Standard"/>
    <w:link w:val="ProjektnameRegisterZchn"/>
    <w:rsid w:val="00DC0A05"/>
    <w:rPr>
      <w:b/>
      <w:sz w:val="32"/>
    </w:rPr>
  </w:style>
  <w:style w:type="character" w:customStyle="1" w:styleId="ProjektnameRegisterZchn">
    <w:name w:val="Projektname Register Zchn"/>
    <w:basedOn w:val="Absatz-Standardschriftart"/>
    <w:link w:val="ProjektnameRegister"/>
    <w:rsid w:val="00DC0A05"/>
    <w:rPr>
      <w:rFonts w:ascii="Arial" w:hAnsi="Arial"/>
      <w:b/>
      <w:sz w:val="32"/>
    </w:rPr>
  </w:style>
  <w:style w:type="paragraph" w:customStyle="1" w:styleId="Couverttitel24Pt">
    <w:name w:val="Couverttitel 24Pt"/>
    <w:aliases w:val="fett,Zeil.Abst. mind 28Pt."/>
    <w:basedOn w:val="Standard"/>
    <w:link w:val="Couverttitel24PtZchn"/>
    <w:rsid w:val="005249E9"/>
    <w:pPr>
      <w:spacing w:line="560" w:lineRule="atLeast"/>
    </w:pPr>
    <w:rPr>
      <w:b/>
      <w:sz w:val="48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5249E9"/>
    <w:rPr>
      <w:rFonts w:asciiTheme="majorHAnsi" w:eastAsiaTheme="majorEastAsia" w:hAnsiTheme="majorHAnsi" w:cstheme="majorBidi"/>
      <w:color w:val="6E6E6E" w:themeColor="accent1" w:themeShade="7F"/>
    </w:rPr>
  </w:style>
  <w:style w:type="character" w:customStyle="1" w:styleId="Couverttitel24PtZchn">
    <w:name w:val="Couverttitel 24Pt Zchn"/>
    <w:aliases w:val="fett Zchn,Zeil.Abst. mind 28Pt. Zchn"/>
    <w:basedOn w:val="Absatz-Standardschriftart"/>
    <w:link w:val="Couverttitel24Pt"/>
    <w:rsid w:val="005249E9"/>
    <w:rPr>
      <w:rFonts w:ascii="Arial" w:hAnsi="Arial"/>
      <w:b/>
      <w:sz w:val="48"/>
    </w:rPr>
  </w:style>
  <w:style w:type="paragraph" w:customStyle="1" w:styleId="Couvertdatum16Pt">
    <w:name w:val="Couvertdatum 16Pt."/>
    <w:aliases w:val="Zeilenabst. mind 20Pt"/>
    <w:basedOn w:val="Standard"/>
    <w:rsid w:val="0067671F"/>
    <w:pPr>
      <w:spacing w:line="400" w:lineRule="atLeast"/>
    </w:pPr>
    <w:rPr>
      <w:sz w:val="32"/>
    </w:rPr>
  </w:style>
  <w:style w:type="paragraph" w:customStyle="1" w:styleId="CouverttitelA417Pt">
    <w:name w:val="Couverttitel A4 17Pt."/>
    <w:aliases w:val="Zeilenabst. mind. 21Pt."/>
    <w:basedOn w:val="Standard"/>
    <w:rsid w:val="00D4024D"/>
    <w:pPr>
      <w:spacing w:line="420" w:lineRule="atLeast"/>
    </w:pPr>
    <w:rPr>
      <w:b/>
      <w:sz w:val="34"/>
    </w:rPr>
  </w:style>
  <w:style w:type="paragraph" w:customStyle="1" w:styleId="fettmitZeilenabstmind28Pt">
    <w:name w:val="fett mit Zeilenabst. mind. 28Pt."/>
    <w:basedOn w:val="Standard"/>
    <w:rsid w:val="00D4024D"/>
    <w:pPr>
      <w:spacing w:line="560" w:lineRule="atLeast"/>
    </w:pPr>
    <w:rPr>
      <w:b/>
    </w:rPr>
  </w:style>
  <w:style w:type="paragraph" w:customStyle="1" w:styleId="TransmissionCouvertArial11">
    <w:name w:val="Transmission Couvert Arial 11"/>
    <w:aliases w:val="Absatz nach 6Pt,Zeilenabst. mind 14Pt."/>
    <w:basedOn w:val="Standard"/>
    <w:next w:val="Standard"/>
    <w:rsid w:val="005252D3"/>
    <w:pPr>
      <w:spacing w:after="120"/>
    </w:pPr>
    <w:rPr>
      <w:b/>
    </w:rPr>
  </w:style>
  <w:style w:type="paragraph" w:customStyle="1" w:styleId="Couvertadressenormal">
    <w:name w:val="Couvertadresse normal"/>
    <w:aliases w:val="Zeilenabst. einfach"/>
    <w:basedOn w:val="Standard"/>
    <w:rsid w:val="005252D3"/>
    <w:pPr>
      <w:spacing w:line="240" w:lineRule="auto"/>
    </w:pPr>
  </w:style>
  <w:style w:type="paragraph" w:customStyle="1" w:styleId="Viskarte8Pt">
    <w:name w:val="Viskarte 8Pt."/>
    <w:aliases w:val="Block,Zeilenabst. mind.10Pt."/>
    <w:basedOn w:val="Standard"/>
    <w:rsid w:val="003B6477"/>
    <w:pPr>
      <w:spacing w:line="200" w:lineRule="atLeast"/>
      <w:jc w:val="both"/>
    </w:pPr>
    <w:rPr>
      <w:sz w:val="16"/>
    </w:rPr>
  </w:style>
  <w:style w:type="paragraph" w:customStyle="1" w:styleId="Viskartefett8pt">
    <w:name w:val="Viskarte fett 8pt"/>
    <w:aliases w:val="block,Zeilenabst. mind 10Pt."/>
    <w:basedOn w:val="Standard"/>
    <w:rsid w:val="003B6477"/>
    <w:pPr>
      <w:spacing w:line="200" w:lineRule="atLeast"/>
      <w:jc w:val="both"/>
    </w:pPr>
    <w:rPr>
      <w:b/>
      <w:sz w:val="16"/>
    </w:rPr>
  </w:style>
  <w:style w:type="paragraph" w:styleId="Aufzhlungszeichen3">
    <w:name w:val="List Bullet 3"/>
    <w:basedOn w:val="Standard"/>
    <w:uiPriority w:val="99"/>
    <w:unhideWhenUsed/>
    <w:rsid w:val="005B16A1"/>
    <w:pPr>
      <w:numPr>
        <w:ilvl w:val="2"/>
        <w:numId w:val="7"/>
      </w:numPr>
      <w:contextualSpacing/>
    </w:pPr>
  </w:style>
  <w:style w:type="paragraph" w:styleId="Aufzhlungszeichen4">
    <w:name w:val="List Bullet 4"/>
    <w:basedOn w:val="Standard"/>
    <w:uiPriority w:val="99"/>
    <w:unhideWhenUsed/>
    <w:rsid w:val="007151E0"/>
    <w:pPr>
      <w:numPr>
        <w:ilvl w:val="3"/>
        <w:numId w:val="7"/>
      </w:numPr>
      <w:contextualSpacing/>
    </w:pPr>
  </w:style>
  <w:style w:type="paragraph" w:customStyle="1" w:styleId="FormatAbstandvor36Pt">
    <w:name w:val="Format Abstand vor 36Pt"/>
    <w:basedOn w:val="Standard"/>
    <w:rsid w:val="009E58FD"/>
    <w:pPr>
      <w:spacing w:before="720"/>
    </w:pPr>
  </w:style>
  <w:style w:type="paragraph" w:customStyle="1" w:styleId="FormatAbstandnach30Pt">
    <w:name w:val="Format Abstand nach 30Pt"/>
    <w:basedOn w:val="Standard"/>
    <w:rsid w:val="009E58FD"/>
    <w:pPr>
      <w:spacing w:after="600"/>
    </w:pPr>
  </w:style>
  <w:style w:type="paragraph" w:customStyle="1" w:styleId="FormatAbstandvor36Pt0">
    <w:name w:val="Format  Abstand vor 36Pt"/>
    <w:aliases w:val="FETT"/>
    <w:basedOn w:val="Standard"/>
    <w:rsid w:val="009E58FD"/>
    <w:pPr>
      <w:spacing w:before="720"/>
    </w:pPr>
    <w:rPr>
      <w:b/>
    </w:rPr>
  </w:style>
  <w:style w:type="paragraph" w:customStyle="1" w:styleId="FormatAbstandnach36Ptfett">
    <w:name w:val="Format  Abstand nach 36Pt. fett"/>
    <w:basedOn w:val="Standard"/>
    <w:rsid w:val="009E58FD"/>
    <w:pPr>
      <w:spacing w:after="720"/>
    </w:pPr>
    <w:rPr>
      <w:b/>
    </w:rPr>
  </w:style>
  <w:style w:type="paragraph" w:customStyle="1" w:styleId="FormatAbstandnach12Pt">
    <w:name w:val="Format Abstand nach 12Pt"/>
    <w:basedOn w:val="Standard"/>
    <w:rsid w:val="006D7C74"/>
    <w:pPr>
      <w:spacing w:after="240"/>
    </w:pPr>
  </w:style>
  <w:style w:type="paragraph" w:customStyle="1" w:styleId="FormatAbstandnach36Pt">
    <w:name w:val="Format Abstand nach 36Pt"/>
    <w:basedOn w:val="Standard"/>
    <w:rsid w:val="00ED6949"/>
    <w:pPr>
      <w:spacing w:after="720"/>
    </w:pPr>
  </w:style>
  <w:style w:type="paragraph" w:customStyle="1" w:styleId="FormatAbstandnach12PtFETT">
    <w:name w:val="Format Abstand nach 12Pt FETT"/>
    <w:basedOn w:val="Standard"/>
    <w:rsid w:val="0061570C"/>
    <w:pPr>
      <w:spacing w:after="240"/>
    </w:pPr>
    <w:rPr>
      <w:b/>
    </w:rPr>
  </w:style>
  <w:style w:type="paragraph" w:customStyle="1" w:styleId="FormatAbstvor36Ptnach12PtFETT">
    <w:name w:val="Format Abst vor 36Pt nach 12Pt FETT"/>
    <w:basedOn w:val="Standard"/>
    <w:rsid w:val="0061570C"/>
    <w:pPr>
      <w:spacing w:before="720" w:after="240"/>
    </w:pPr>
    <w:rPr>
      <w:b/>
    </w:rPr>
  </w:style>
  <w:style w:type="paragraph" w:customStyle="1" w:styleId="Standardnach12Pt">
    <w:name w:val="Standard nach 12Pt"/>
    <w:basedOn w:val="Standard"/>
    <w:rsid w:val="009440D9"/>
    <w:pPr>
      <w:spacing w:after="240"/>
    </w:pPr>
    <w:rPr>
      <w:lang w:val="de-DE"/>
    </w:rPr>
  </w:style>
  <w:style w:type="paragraph" w:customStyle="1" w:styleId="FormatAbstandvor30Pt">
    <w:name w:val="Format Abstand vor 30Pt"/>
    <w:basedOn w:val="Standard"/>
    <w:rsid w:val="00262375"/>
    <w:pPr>
      <w:spacing w:before="600"/>
    </w:pPr>
  </w:style>
  <w:style w:type="paragraph" w:customStyle="1" w:styleId="KopftitelArial14PtFett">
    <w:name w:val="Kopftitel Arial 14Pt Fett"/>
    <w:basedOn w:val="Standard"/>
    <w:rsid w:val="00CB3C1C"/>
    <w:pPr>
      <w:ind w:left="567" w:hanging="567"/>
    </w:pPr>
    <w:rPr>
      <w:sz w:val="28"/>
    </w:rPr>
  </w:style>
  <w:style w:type="paragraph" w:customStyle="1" w:styleId="FormatAbstandvor12Pt">
    <w:name w:val="Format Abstand vor 12Pt"/>
    <w:basedOn w:val="Standard"/>
    <w:rsid w:val="00813A48"/>
    <w:pPr>
      <w:spacing w:before="240"/>
    </w:pPr>
  </w:style>
  <w:style w:type="paragraph" w:customStyle="1" w:styleId="FormatAbstandvor12">
    <w:name w:val="Format Abstand vor 12"/>
    <w:aliases w:val="nach 30 FETT"/>
    <w:basedOn w:val="Standard"/>
    <w:next w:val="Standard"/>
    <w:rsid w:val="00813A48"/>
    <w:pPr>
      <w:spacing w:before="240" w:after="600"/>
    </w:pPr>
    <w:rPr>
      <w:b/>
    </w:rPr>
  </w:style>
  <w:style w:type="paragraph" w:customStyle="1" w:styleId="FormatAbstandvor30">
    <w:name w:val="Format Abstand vor 30"/>
    <w:aliases w:val="nach 12"/>
    <w:basedOn w:val="Standard"/>
    <w:next w:val="Standard"/>
    <w:rsid w:val="00813A48"/>
    <w:pPr>
      <w:spacing w:before="600" w:after="240"/>
    </w:pPr>
  </w:style>
  <w:style w:type="paragraph" w:customStyle="1" w:styleId="Alphabetic1">
    <w:name w:val="Alphabetic1"/>
    <w:basedOn w:val="Standard"/>
    <w:rsid w:val="00A51903"/>
    <w:pPr>
      <w:numPr>
        <w:numId w:val="14"/>
      </w:numPr>
    </w:pPr>
  </w:style>
  <w:style w:type="paragraph" w:customStyle="1" w:styleId="Alphabetic2">
    <w:name w:val="Alphabetic2"/>
    <w:basedOn w:val="Standard"/>
    <w:rsid w:val="00A51903"/>
    <w:pPr>
      <w:numPr>
        <w:ilvl w:val="1"/>
        <w:numId w:val="14"/>
      </w:numPr>
    </w:pPr>
  </w:style>
  <w:style w:type="paragraph" w:customStyle="1" w:styleId="Numeric1">
    <w:name w:val="Numeric1"/>
    <w:basedOn w:val="Standard"/>
    <w:rsid w:val="00A51903"/>
    <w:pPr>
      <w:numPr>
        <w:numId w:val="13"/>
      </w:numPr>
    </w:pPr>
  </w:style>
  <w:style w:type="paragraph" w:customStyle="1" w:styleId="Numeric2">
    <w:name w:val="Numeric2"/>
    <w:basedOn w:val="Standard"/>
    <w:rsid w:val="00A51903"/>
    <w:pPr>
      <w:numPr>
        <w:ilvl w:val="1"/>
        <w:numId w:val="13"/>
      </w:numPr>
    </w:pPr>
  </w:style>
  <w:style w:type="paragraph" w:customStyle="1" w:styleId="Bullet1">
    <w:name w:val="Bullet1"/>
    <w:basedOn w:val="Standard"/>
    <w:rsid w:val="00A51903"/>
    <w:pPr>
      <w:numPr>
        <w:numId w:val="15"/>
      </w:numPr>
    </w:pPr>
  </w:style>
  <w:style w:type="paragraph" w:customStyle="1" w:styleId="Bullet2">
    <w:name w:val="Bullet2"/>
    <w:basedOn w:val="Standard"/>
    <w:rsid w:val="00A51903"/>
    <w:pPr>
      <w:numPr>
        <w:ilvl w:val="1"/>
        <w:numId w:val="15"/>
      </w:numPr>
    </w:pPr>
  </w:style>
  <w:style w:type="paragraph" w:customStyle="1" w:styleId="Line1">
    <w:name w:val="Line1"/>
    <w:basedOn w:val="Standard"/>
    <w:rsid w:val="00A51903"/>
    <w:pPr>
      <w:numPr>
        <w:numId w:val="17"/>
      </w:numPr>
    </w:pPr>
  </w:style>
  <w:style w:type="paragraph" w:customStyle="1" w:styleId="Line2">
    <w:name w:val="Line2"/>
    <w:basedOn w:val="Standard"/>
    <w:rsid w:val="00A51903"/>
    <w:pPr>
      <w:numPr>
        <w:ilvl w:val="1"/>
        <w:numId w:val="17"/>
      </w:numPr>
    </w:pPr>
  </w:style>
  <w:style w:type="character" w:customStyle="1" w:styleId="Underline">
    <w:name w:val="Underline"/>
    <w:basedOn w:val="Absatz-Standardschriftart"/>
    <w:uiPriority w:val="1"/>
    <w:rsid w:val="00A51903"/>
    <w:rPr>
      <w:u w:val="single"/>
    </w:rPr>
  </w:style>
  <w:style w:type="character" w:customStyle="1" w:styleId="Italic">
    <w:name w:val="Italic"/>
    <w:basedOn w:val="Underline"/>
    <w:uiPriority w:val="1"/>
    <w:rsid w:val="00A51903"/>
    <w:rPr>
      <w:i/>
      <w:u w:val="none"/>
    </w:rPr>
  </w:style>
  <w:style w:type="paragraph" w:customStyle="1" w:styleId="Funktion">
    <w:name w:val="Funktion"/>
    <w:basedOn w:val="Standard"/>
    <w:rsid w:val="00DA466C"/>
    <w:pPr>
      <w:spacing w:line="220" w:lineRule="atLeast"/>
    </w:pPr>
    <w:rPr>
      <w:sz w:val="17"/>
    </w:rPr>
  </w:style>
  <w:style w:type="paragraph" w:customStyle="1" w:styleId="Registratur">
    <w:name w:val="Registratur"/>
    <w:basedOn w:val="Standard"/>
    <w:rsid w:val="000A338A"/>
    <w:pPr>
      <w:tabs>
        <w:tab w:val="clear" w:pos="567"/>
        <w:tab w:val="left" w:pos="1134"/>
      </w:tabs>
    </w:pPr>
  </w:style>
  <w:style w:type="paragraph" w:customStyle="1" w:styleId="Minimum">
    <w:name w:val="Minimum"/>
    <w:basedOn w:val="Standard"/>
    <w:qFormat/>
    <w:rsid w:val="00986952"/>
    <w:pPr>
      <w:spacing w:line="240" w:lineRule="auto"/>
    </w:pPr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9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ther.ramirez\AppData\Local\Temp\6060a8b9-c7cd-472e-be16-1a691f55fe2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9DFD7227A704965875718AFEDB72C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9A81E7-454E-41E4-B172-EF3D229FDA84}"/>
      </w:docPartPr>
      <w:docPartBody>
        <w:p w:rsidR="00D769EC" w:rsidRDefault="00D769EC">
          <w:pPr>
            <w:pStyle w:val="D9DFD7227A704965875718AFEDB72C06"/>
          </w:pPr>
          <w:r w:rsidRPr="00D02BA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4B91B61675B422380E6289FED79A5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D95F99-3856-4FF4-87B6-D9C60B7882C6}"/>
      </w:docPartPr>
      <w:docPartBody>
        <w:p w:rsidR="00D769EC" w:rsidRDefault="00D769EC">
          <w:pPr>
            <w:pStyle w:val="84B91B61675B422380E6289FED79A573"/>
          </w:pPr>
          <w:r>
            <w:t>Titel</w:t>
          </w:r>
        </w:p>
      </w:docPartBody>
    </w:docPart>
    <w:docPart>
      <w:docPartPr>
        <w:name w:val="DE9572B9261D47B58B37396784A60B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B0DF11-82B8-4E70-AD67-CE4F0CA77D84}"/>
      </w:docPartPr>
      <w:docPartBody>
        <w:p w:rsidR="00D769EC" w:rsidRDefault="00D769EC">
          <w:pPr>
            <w:pStyle w:val="DE9572B9261D47B58B37396784A60B88"/>
          </w:pPr>
          <w:r w:rsidRPr="0018247F">
            <w:rPr>
              <w:rStyle w:val="Platzhaltertext"/>
            </w:rPr>
            <w:t>Klicken Sie hier, um ein Datum einzugeben.</w:t>
          </w:r>
        </w:p>
      </w:docPartBody>
    </w:docPart>
    <w:docPart>
      <w:docPartPr>
        <w:name w:val="D975C89E99A84C279B3B680E4A194E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921B22-5D96-425A-A86F-CFFBB63A00D4}"/>
      </w:docPartPr>
      <w:docPartBody>
        <w:p w:rsidR="00D769EC" w:rsidRDefault="00D769EC">
          <w:pPr>
            <w:pStyle w:val="D975C89E99A84C279B3B680E4A194E17"/>
          </w:pPr>
          <w:r w:rsidRPr="00D3327B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9EC"/>
    <w:rsid w:val="00D7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D9DFD7227A704965875718AFEDB72C06">
    <w:name w:val="D9DFD7227A704965875718AFEDB72C06"/>
  </w:style>
  <w:style w:type="paragraph" w:customStyle="1" w:styleId="84B91B61675B422380E6289FED79A573">
    <w:name w:val="84B91B61675B422380E6289FED79A573"/>
  </w:style>
  <w:style w:type="paragraph" w:customStyle="1" w:styleId="DE9572B9261D47B58B37396784A60B88">
    <w:name w:val="DE9572B9261D47B58B37396784A60B88"/>
  </w:style>
  <w:style w:type="paragraph" w:customStyle="1" w:styleId="D975C89E99A84C279B3B680E4A194E17">
    <w:name w:val="D975C89E99A84C279B3B680E4A194E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ema sw">
  <a:themeElements>
    <a:clrScheme name="Thema sw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Thema sw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neOffixxDocumentSubDocumentPart xmlns:xsi="http://www.w3.org/2001/XMLSchema-instance" xmlns:xsd="http://www.w3.org/2001/XMLSchema" xmlns="http://schema.oneoffixx.com/OneOffixxDocumentSubDocumentPart/1">
  <Sections/>
</OneOffixxDocumentSubDocumentPart>
</file>

<file path=customXml/item2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4"/>
      <!-- Parametrierung der Listen, Aufzählungen und Nummerierungen -->
      <Group name="NumberingStyles">
        <Definition type="Numeric" tabPosition="1" style="Numeric1"/>
        <Definition type="Alphabetic" tabPosition="1" style="Alphabetic1"/>
        <Definition type="Bullet" tabPosition="1" style="Bullet1"/>
        <Definition type="Line" tabPosition="1" style="Line1"/>
      </Group>
      <!-- Parametrierung der Nummerierungs-Optionen -->
      <Group name="NumberingBehaviors">
        <Definition type="Increment" style="Numeric1"/>
        <Definition type="Decrement"/>
        <!--<Definition type="RestartMain"/>
  <Definition type="RestartSub"/>-->
        <Definition type="ResetChapter" style="Überschrift 1"/>
        <Definition type="ResetList" style="Numeric1"/>
      </Group>
      <!-- Parametrierung der weiteren Formatierungs-Optionen -->
      <Group name="Styles">
        <Definition type="Standard" style="Standard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Zusatzstyles">
          <Label lcid="1042">Registratur</Label>
          <Definition type="Registratur" style="Registratur">
            <Label lcid="1042">Registratur</Label>
          </Definition>
        </Category>
        <!--  
  <Category id="Formats">
    <Label lcid="1042">div. Formatierungen</Label>
    <Definition type="Intensiv" style="Intensiv">
      <Label lcid="1042">Hervorgehoben</Label>
    </Definition>
    <Definition type="Bold" style="Fett">
      <Label lcid="1042">Fett</Label>
    </Definition>
  </Category>  
-->
      </Group>
    </DocumentFunction>
  </Configuration>
</OneOffixxFormattingPart>
</file>

<file path=customXml/item3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887608244</Id>
      <Width>0</Width>
      <Height>0</Height>
      <XPath>/ooImg/Profile.Org.LogoSW</XPath>
      <ImageHash>62952fc33876e8b5ec6d9d5fcc050769</ImageHash>
    </ImageSizeDefinition>
    <ImageSizeDefinition>
      <Id>265262862</Id>
      <Width>0</Width>
      <Height>0</Height>
      <XPath>/ooImg/Profile.Org.LogoSW</XPath>
      <ImageHash>62952fc33876e8b5ec6d9d5fcc050769</ImageHash>
    </ImageSizeDefinition>
  </ImageDefinitions>
</OneOffixxImageDefinitionPart>
</file>

<file path=customXml/item4.xml><?xml version="1.0" encoding="utf-8"?>
<OneOffixxExtendedBindingPart xmlns:xsd="http://www.w3.org/2001/XMLSchema" xmlns:xsi="http://www.w3.org/2001/XMLSchema-instance" xmlns="http://schema.oneoffixx.com/OneOffixxExtendedBindingPart/1">
  <StyleSheet>
    <stylesheet xmlns="http://www.w3.org/1999/XSL/Transform"/>
  </StyleSheet>
  <ExtendedBindings/>
</OneOffixxExtendedBindingPart>
</file>

<file path=customXml/item5.xml>��         
</file>

<file path=customXml/itemProps1.xml><?xml version="1.0" encoding="utf-8"?>
<ds:datastoreItem xmlns:ds="http://schemas.openxmlformats.org/officeDocument/2006/customXml" ds:itemID="{824FED3D-B377-43D2-9288-5E4C736B4452}">
  <ds:schemaRefs>
    <ds:schemaRef ds:uri="http://www.w3.org/2001/XMLSchema"/>
    <ds:schemaRef ds:uri="http://schema.oneoffixx.com/OneOffixxDocumentSubDocumentPart/1"/>
  </ds:schemaRefs>
</ds:datastoreItem>
</file>

<file path=customXml/itemProps2.xml><?xml version="1.0" encoding="utf-8"?>
<ds:datastoreItem xmlns:ds="http://schemas.openxmlformats.org/officeDocument/2006/customXml" ds:itemID="{32247289-E3A4-4C1D-8CDE-00A5E300A5FF}">
  <ds:schemaRefs>
    <ds:schemaRef ds:uri="http://www.w3.org/2001/XMLSchema"/>
    <ds:schemaRef ds:uri="http://schema.oneoffixx.com/OneOffixxFormattingPart/1"/>
    <ds:schemaRef ds:uri=""/>
  </ds:schemaRefs>
</ds:datastoreItem>
</file>

<file path=customXml/itemProps3.xml><?xml version="1.0" encoding="utf-8"?>
<ds:datastoreItem xmlns:ds="http://schemas.openxmlformats.org/officeDocument/2006/customXml" ds:itemID="{92BA1274-5762-4572-AC8D-F34ECFC6F37D}">
  <ds:schemaRefs>
    <ds:schemaRef ds:uri="http://www.w3.org/2001/XMLSchema"/>
    <ds:schemaRef ds:uri="http://schema.oneoffixx.com/OneOffixxImageDefinitionPart/1"/>
  </ds:schemaRefs>
</ds:datastoreItem>
</file>

<file path=customXml/itemProps4.xml><?xml version="1.0" encoding="utf-8"?>
<ds:datastoreItem xmlns:ds="http://schemas.openxmlformats.org/officeDocument/2006/customXml" ds:itemID="{D31F782D-0018-4CC3-913F-E7826500E321}">
  <ds:schemaRefs>
    <ds:schemaRef ds:uri="http://www.w3.org/2001/XMLSchema"/>
    <ds:schemaRef ds:uri="http://schema.oneoffixx.com/OneOffixxExtendedBindingPart/1"/>
    <ds:schemaRef ds:uri="http://www.w3.org/1999/XSL/Transform"/>
  </ds:schemaRefs>
</ds:datastoreItem>
</file>

<file path=customXml/itemProps5.xml><?xml version="1.0" encoding="utf-8"?>
<ds:datastoreItem xmlns:ds="http://schemas.openxmlformats.org/officeDocument/2006/customXml" ds:itemID="{8F871F3B-9C28-4EA3-A831-821D570B7D0A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6060a8b9-c7cd-472e-be16-1a691f55fe2d</Template>
  <TotalTime>0</TotalTime>
  <Pages>1</Pages>
  <Words>165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Ralph Kirchner</dc:creator>
  <cp:lastModifiedBy>Ramirez Esther</cp:lastModifiedBy>
  <cp:revision>10</cp:revision>
  <cp:lastPrinted>2016-06-02T14:13:00Z</cp:lastPrinted>
  <dcterms:created xsi:type="dcterms:W3CDTF">2016-11-25T12:08:00Z</dcterms:created>
  <dcterms:modified xsi:type="dcterms:W3CDTF">2016-11-29T08:00:00Z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